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D5" w:rsidRDefault="00FE77D5" w:rsidP="00501E13">
      <w:pPr>
        <w:rPr>
          <w:rFonts w:asciiTheme="majorHAnsi" w:hAnsiTheme="majorHAnsi" w:cs="Arial"/>
          <w:i/>
          <w:sz w:val="40"/>
          <w:szCs w:val="40"/>
        </w:rPr>
      </w:pPr>
    </w:p>
    <w:p w:rsidR="00FE77D5" w:rsidRDefault="006F1CC6">
      <w:pPr>
        <w:jc w:val="center"/>
        <w:rPr>
          <w:rFonts w:asciiTheme="majorHAnsi" w:hAnsiTheme="majorHAnsi" w:cs="Arial"/>
          <w:i/>
          <w:sz w:val="40"/>
          <w:szCs w:val="40"/>
        </w:rPr>
      </w:pPr>
      <w:r>
        <w:rPr>
          <w:rFonts w:asciiTheme="majorHAnsi" w:hAnsiTheme="majorHAnsi" w:cs="Arial"/>
          <w:i/>
          <w:sz w:val="40"/>
          <w:szCs w:val="40"/>
        </w:rPr>
        <w:t>DECLARAÇÃO</w:t>
      </w:r>
    </w:p>
    <w:p w:rsidR="00FE77D5" w:rsidRDefault="00FE77D5">
      <w:pPr>
        <w:jc w:val="center"/>
        <w:rPr>
          <w:rFonts w:asciiTheme="majorHAnsi" w:hAnsiTheme="majorHAnsi" w:cs="Arial"/>
          <w:i/>
          <w:sz w:val="40"/>
          <w:szCs w:val="40"/>
        </w:rPr>
      </w:pPr>
    </w:p>
    <w:p w:rsidR="00FE77D5" w:rsidRDefault="00FE77D5">
      <w:pPr>
        <w:ind w:firstLine="2977"/>
        <w:jc w:val="both"/>
        <w:rPr>
          <w:rFonts w:ascii="Arial" w:hAnsi="Arial" w:cs="Arial"/>
          <w:sz w:val="25"/>
          <w:szCs w:val="25"/>
        </w:rPr>
      </w:pPr>
    </w:p>
    <w:p w:rsidR="00501E13" w:rsidRDefault="00501E13" w:rsidP="00EC2CB4">
      <w:pPr>
        <w:spacing w:line="360" w:lineRule="auto"/>
        <w:ind w:firstLine="708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 xml:space="preserve">Maria Inês </w:t>
      </w:r>
      <w:proofErr w:type="spellStart"/>
      <w:r>
        <w:rPr>
          <w:rFonts w:asciiTheme="majorHAnsi" w:hAnsiTheme="majorHAnsi" w:cs="Arial"/>
          <w:sz w:val="25"/>
          <w:szCs w:val="25"/>
        </w:rPr>
        <w:t>Backes</w:t>
      </w:r>
      <w:proofErr w:type="spellEnd"/>
      <w:r w:rsidR="006F1CC6">
        <w:rPr>
          <w:rFonts w:asciiTheme="majorHAnsi" w:hAnsiTheme="majorHAnsi" w:cs="Arial"/>
          <w:sz w:val="25"/>
          <w:szCs w:val="25"/>
        </w:rPr>
        <w:t xml:space="preserve">, </w:t>
      </w:r>
      <w:r>
        <w:rPr>
          <w:rFonts w:asciiTheme="majorHAnsi" w:hAnsiTheme="majorHAnsi" w:cs="Arial"/>
          <w:sz w:val="25"/>
          <w:szCs w:val="25"/>
        </w:rPr>
        <w:t>servidora desta municipalidade, na qualidade de Diretora de Recursos Humanos, DECLARA</w:t>
      </w:r>
      <w:r w:rsidR="006F1CC6">
        <w:rPr>
          <w:rFonts w:asciiTheme="majorHAnsi" w:hAnsiTheme="majorHAnsi" w:cs="Arial"/>
          <w:sz w:val="25"/>
          <w:szCs w:val="25"/>
        </w:rPr>
        <w:t xml:space="preserve">, </w:t>
      </w:r>
      <w:r>
        <w:rPr>
          <w:rFonts w:asciiTheme="majorHAnsi" w:hAnsiTheme="majorHAnsi" w:cs="Arial"/>
          <w:sz w:val="25"/>
          <w:szCs w:val="25"/>
        </w:rPr>
        <w:t>para os devidos fins e para quem interessar possa, que as declarações de bens e de rendas, nos termos da Resolução nº 963/2012, dos agentes públicos que desempenharam atividades no Poder Legislativo foram entregues em 2024 e estão disponíveis nos arquivos da Câmara de Vereadores de Santo Cristo/RS.</w:t>
      </w:r>
    </w:p>
    <w:p w:rsidR="00FE77D5" w:rsidRPr="00501E13" w:rsidRDefault="00EC2CB4" w:rsidP="00EC2CB4">
      <w:pPr>
        <w:spacing w:line="360" w:lineRule="auto"/>
        <w:ind w:firstLine="708"/>
        <w:jc w:val="both"/>
        <w:rPr>
          <w:rFonts w:asciiTheme="majorHAnsi" w:hAnsiTheme="majorHAnsi" w:cs="Arial"/>
          <w:sz w:val="25"/>
          <w:szCs w:val="25"/>
        </w:rPr>
      </w:pPr>
      <w:proofErr w:type="spellStart"/>
      <w:r w:rsidRPr="00501E13">
        <w:rPr>
          <w:rFonts w:asciiTheme="majorHAnsi" w:hAnsiTheme="majorHAnsi" w:cs="Arial"/>
          <w:sz w:val="25"/>
          <w:szCs w:val="25"/>
        </w:rPr>
        <w:t>Por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ser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de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expressão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da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verdade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, e, para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que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produza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os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melhores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efeitos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de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direito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,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firmo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a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presente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 xml:space="preserve">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declaração</w:t>
      </w:r>
      <w:proofErr w:type="spellEnd"/>
      <w:r w:rsidRPr="00501E13">
        <w:rPr>
          <w:rFonts w:asciiTheme="majorHAnsi" w:hAnsiTheme="majorHAnsi" w:cs="Arial"/>
          <w:sz w:val="25"/>
          <w:szCs w:val="25"/>
        </w:rPr>
        <w:t>.</w:t>
      </w:r>
    </w:p>
    <w:p w:rsidR="00FE77D5" w:rsidRPr="00501E13" w:rsidRDefault="00FE77D5" w:rsidP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</w:p>
    <w:p w:rsidR="00FE77D5" w:rsidRDefault="006F1CC6" w:rsidP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Secretaria Administrativa da Câmara Municipal de Vereadores de Santo Cristo, em</w:t>
      </w:r>
    </w:p>
    <w:p w:rsidR="00FE77D5" w:rsidRDefault="00EC2CB4" w:rsidP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31 de Dezembro de 2024.</w:t>
      </w:r>
    </w:p>
    <w:p w:rsidR="00501E13" w:rsidRDefault="00501E13" w:rsidP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bookmarkStart w:id="0" w:name="_GoBack"/>
      <w:bookmarkEnd w:id="0"/>
    </w:p>
    <w:p w:rsidR="00501E13" w:rsidRDefault="00501E13" w:rsidP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</w:p>
    <w:p w:rsidR="00FE77D5" w:rsidRPr="00501E13" w:rsidRDefault="00501E13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 xml:space="preserve">Maria Inês </w:t>
      </w:r>
      <w:proofErr w:type="spellStart"/>
      <w:r w:rsidRPr="00501E13">
        <w:rPr>
          <w:rFonts w:asciiTheme="majorHAnsi" w:hAnsiTheme="majorHAnsi" w:cs="Arial"/>
          <w:sz w:val="25"/>
          <w:szCs w:val="25"/>
        </w:rPr>
        <w:t>Backes</w:t>
      </w:r>
      <w:proofErr w:type="spellEnd"/>
    </w:p>
    <w:p w:rsidR="00501E13" w:rsidRPr="00501E13" w:rsidRDefault="00501E13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>Diretora de Recursos Humanos</w:t>
      </w:r>
    </w:p>
    <w:p w:rsidR="00501E13" w:rsidRPr="00501E13" w:rsidRDefault="00501E13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>CPF: 522.581.220-15</w:t>
      </w:r>
    </w:p>
    <w:p w:rsidR="00501E13" w:rsidRPr="00501E13" w:rsidRDefault="00501E13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</w:p>
    <w:p w:rsidR="00501E13" w:rsidRDefault="00501E13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>Lourdes Brand, Presidente da Câmara de Vereadores de Santo Cristo/RS, ratifica a informação da Diretora de Recursos Humanos, acima declarada.</w:t>
      </w:r>
    </w:p>
    <w:p w:rsidR="00501E13" w:rsidRPr="00501E13" w:rsidRDefault="00501E13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</w:p>
    <w:p w:rsidR="00FE77D5" w:rsidRPr="00501E13" w:rsidRDefault="006F1CC6">
      <w:pPr>
        <w:tabs>
          <w:tab w:val="left" w:pos="2198"/>
        </w:tabs>
        <w:spacing w:line="360" w:lineRule="auto"/>
        <w:ind w:firstLine="2977"/>
        <w:jc w:val="both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ab/>
      </w:r>
      <w:r w:rsidRPr="00501E13">
        <w:rPr>
          <w:rFonts w:asciiTheme="majorHAnsi" w:hAnsiTheme="majorHAnsi" w:cs="Arial"/>
          <w:sz w:val="25"/>
          <w:szCs w:val="25"/>
        </w:rPr>
        <w:tab/>
        <w:t xml:space="preserve">                            </w:t>
      </w:r>
    </w:p>
    <w:p w:rsidR="00FE77D5" w:rsidRPr="00501E13" w:rsidRDefault="006F1CC6">
      <w:pPr>
        <w:tabs>
          <w:tab w:val="left" w:pos="2198"/>
        </w:tabs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>Vereadora Lourdes Brand,</w:t>
      </w:r>
    </w:p>
    <w:p w:rsidR="00FE77D5" w:rsidRPr="00501E13" w:rsidRDefault="006F1CC6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Presidente da Câmara Municipal de Vereadores de Santo Cristo</w:t>
      </w:r>
      <w:r w:rsidRPr="00501E13">
        <w:rPr>
          <w:rFonts w:asciiTheme="majorHAnsi" w:hAnsiTheme="majorHAnsi" w:cs="Arial"/>
          <w:sz w:val="25"/>
          <w:szCs w:val="25"/>
        </w:rPr>
        <w:t>.</w:t>
      </w:r>
    </w:p>
    <w:p w:rsidR="00EC2CB4" w:rsidRPr="00501E13" w:rsidRDefault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>Exercício 2024</w:t>
      </w:r>
    </w:p>
    <w:p w:rsidR="00EC2CB4" w:rsidRPr="00501E13" w:rsidRDefault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 w:rsidRPr="00501E13">
        <w:rPr>
          <w:rFonts w:asciiTheme="majorHAnsi" w:hAnsiTheme="majorHAnsi" w:cs="Arial"/>
          <w:sz w:val="25"/>
          <w:szCs w:val="25"/>
        </w:rPr>
        <w:t>CPF: 483.377.060-15</w:t>
      </w:r>
    </w:p>
    <w:sectPr w:rsidR="00EC2CB4" w:rsidRPr="00501E13">
      <w:headerReference w:type="even" r:id="rId7"/>
      <w:headerReference w:type="default" r:id="rId8"/>
      <w:pgSz w:w="11907" w:h="16834"/>
      <w:pgMar w:top="2694" w:right="851" w:bottom="426" w:left="1701" w:header="425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EAC" w:rsidRDefault="007C5EAC">
      <w:r>
        <w:separator/>
      </w:r>
    </w:p>
  </w:endnote>
  <w:endnote w:type="continuationSeparator" w:id="0">
    <w:p w:rsidR="007C5EAC" w:rsidRDefault="007C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EAC" w:rsidRDefault="007C5EAC">
      <w:r>
        <w:separator/>
      </w:r>
    </w:p>
  </w:footnote>
  <w:footnote w:type="continuationSeparator" w:id="0">
    <w:p w:rsidR="007C5EAC" w:rsidRDefault="007C5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7D5" w:rsidRDefault="006F1CC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E77D5" w:rsidRDefault="00FE77D5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7D5" w:rsidRDefault="006F1CC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01E13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de 1</w:t>
    </w:r>
  </w:p>
  <w:p w:rsidR="00FE77D5" w:rsidRDefault="00FE77D5">
    <w:pPr>
      <w:pStyle w:val="Cabealho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A20"/>
    <w:rsid w:val="0000048A"/>
    <w:rsid w:val="00000548"/>
    <w:rsid w:val="00000A37"/>
    <w:rsid w:val="00001535"/>
    <w:rsid w:val="00001889"/>
    <w:rsid w:val="000045D5"/>
    <w:rsid w:val="00004B08"/>
    <w:rsid w:val="000055F8"/>
    <w:rsid w:val="00006778"/>
    <w:rsid w:val="00006BC8"/>
    <w:rsid w:val="00007FF5"/>
    <w:rsid w:val="00011932"/>
    <w:rsid w:val="000129F3"/>
    <w:rsid w:val="00014551"/>
    <w:rsid w:val="00015D10"/>
    <w:rsid w:val="000168F0"/>
    <w:rsid w:val="00016E49"/>
    <w:rsid w:val="0002388B"/>
    <w:rsid w:val="00025F55"/>
    <w:rsid w:val="00026756"/>
    <w:rsid w:val="000268EE"/>
    <w:rsid w:val="00027D4B"/>
    <w:rsid w:val="00031243"/>
    <w:rsid w:val="000323AA"/>
    <w:rsid w:val="00035865"/>
    <w:rsid w:val="000368D8"/>
    <w:rsid w:val="00037684"/>
    <w:rsid w:val="00040274"/>
    <w:rsid w:val="0004349B"/>
    <w:rsid w:val="000437CC"/>
    <w:rsid w:val="000452FA"/>
    <w:rsid w:val="00045D71"/>
    <w:rsid w:val="00045FCC"/>
    <w:rsid w:val="00046815"/>
    <w:rsid w:val="00047727"/>
    <w:rsid w:val="00050746"/>
    <w:rsid w:val="000509D8"/>
    <w:rsid w:val="00051775"/>
    <w:rsid w:val="00051E57"/>
    <w:rsid w:val="000527AF"/>
    <w:rsid w:val="00053438"/>
    <w:rsid w:val="00053F11"/>
    <w:rsid w:val="000579D8"/>
    <w:rsid w:val="00060065"/>
    <w:rsid w:val="00060A4A"/>
    <w:rsid w:val="00062498"/>
    <w:rsid w:val="00063176"/>
    <w:rsid w:val="00063A3D"/>
    <w:rsid w:val="00064BFF"/>
    <w:rsid w:val="00066AF5"/>
    <w:rsid w:val="0006773C"/>
    <w:rsid w:val="0007255C"/>
    <w:rsid w:val="00072CFB"/>
    <w:rsid w:val="0007696A"/>
    <w:rsid w:val="0007732A"/>
    <w:rsid w:val="000809FD"/>
    <w:rsid w:val="00080BAC"/>
    <w:rsid w:val="00081308"/>
    <w:rsid w:val="00084068"/>
    <w:rsid w:val="00084937"/>
    <w:rsid w:val="000852FC"/>
    <w:rsid w:val="000872AF"/>
    <w:rsid w:val="000876D6"/>
    <w:rsid w:val="000905DF"/>
    <w:rsid w:val="00091B97"/>
    <w:rsid w:val="000922FD"/>
    <w:rsid w:val="0009436B"/>
    <w:rsid w:val="00094917"/>
    <w:rsid w:val="0009600F"/>
    <w:rsid w:val="000A1AA4"/>
    <w:rsid w:val="000A4045"/>
    <w:rsid w:val="000B2B3D"/>
    <w:rsid w:val="000B461D"/>
    <w:rsid w:val="000B46BC"/>
    <w:rsid w:val="000B56BB"/>
    <w:rsid w:val="000B698A"/>
    <w:rsid w:val="000C09DF"/>
    <w:rsid w:val="000C22FE"/>
    <w:rsid w:val="000C2959"/>
    <w:rsid w:val="000C2F5A"/>
    <w:rsid w:val="000C40C8"/>
    <w:rsid w:val="000C62D1"/>
    <w:rsid w:val="000C678F"/>
    <w:rsid w:val="000C6DE0"/>
    <w:rsid w:val="000D03AC"/>
    <w:rsid w:val="000D0610"/>
    <w:rsid w:val="000D229E"/>
    <w:rsid w:val="000D2A0E"/>
    <w:rsid w:val="000D2A5F"/>
    <w:rsid w:val="000D3529"/>
    <w:rsid w:val="000D3E11"/>
    <w:rsid w:val="000D4FBB"/>
    <w:rsid w:val="000D5C73"/>
    <w:rsid w:val="000E1EF3"/>
    <w:rsid w:val="000E2C54"/>
    <w:rsid w:val="000E44F5"/>
    <w:rsid w:val="000F205F"/>
    <w:rsid w:val="000F3CF8"/>
    <w:rsid w:val="000F3D04"/>
    <w:rsid w:val="000F40B3"/>
    <w:rsid w:val="000F57F6"/>
    <w:rsid w:val="000F5AC0"/>
    <w:rsid w:val="0010083A"/>
    <w:rsid w:val="00100892"/>
    <w:rsid w:val="00100CD4"/>
    <w:rsid w:val="0010116F"/>
    <w:rsid w:val="00101CC3"/>
    <w:rsid w:val="001027C9"/>
    <w:rsid w:val="00105464"/>
    <w:rsid w:val="001066F5"/>
    <w:rsid w:val="0011078C"/>
    <w:rsid w:val="00111E01"/>
    <w:rsid w:val="00112590"/>
    <w:rsid w:val="00112E2C"/>
    <w:rsid w:val="001130E3"/>
    <w:rsid w:val="00115375"/>
    <w:rsid w:val="00115F72"/>
    <w:rsid w:val="0012189C"/>
    <w:rsid w:val="00122C07"/>
    <w:rsid w:val="00123647"/>
    <w:rsid w:val="00124DE2"/>
    <w:rsid w:val="0012586C"/>
    <w:rsid w:val="00125BC0"/>
    <w:rsid w:val="00125D9D"/>
    <w:rsid w:val="001262D6"/>
    <w:rsid w:val="001274DE"/>
    <w:rsid w:val="00127F09"/>
    <w:rsid w:val="00131679"/>
    <w:rsid w:val="00131A4F"/>
    <w:rsid w:val="00131CA7"/>
    <w:rsid w:val="00132502"/>
    <w:rsid w:val="00132B37"/>
    <w:rsid w:val="001350D5"/>
    <w:rsid w:val="00135B82"/>
    <w:rsid w:val="00136226"/>
    <w:rsid w:val="001379FD"/>
    <w:rsid w:val="001409BF"/>
    <w:rsid w:val="00140E14"/>
    <w:rsid w:val="00140FAA"/>
    <w:rsid w:val="001429A3"/>
    <w:rsid w:val="00142C29"/>
    <w:rsid w:val="001435F5"/>
    <w:rsid w:val="00151D08"/>
    <w:rsid w:val="0015404F"/>
    <w:rsid w:val="001544FD"/>
    <w:rsid w:val="00154E15"/>
    <w:rsid w:val="0015532A"/>
    <w:rsid w:val="001564F2"/>
    <w:rsid w:val="00156BBD"/>
    <w:rsid w:val="00157C45"/>
    <w:rsid w:val="00157E2F"/>
    <w:rsid w:val="001624F2"/>
    <w:rsid w:val="0016284A"/>
    <w:rsid w:val="001628AB"/>
    <w:rsid w:val="001648C9"/>
    <w:rsid w:val="00167D0A"/>
    <w:rsid w:val="00172D05"/>
    <w:rsid w:val="00173272"/>
    <w:rsid w:val="00173FB4"/>
    <w:rsid w:val="00173FB7"/>
    <w:rsid w:val="00174657"/>
    <w:rsid w:val="00175011"/>
    <w:rsid w:val="00176276"/>
    <w:rsid w:val="00176478"/>
    <w:rsid w:val="00176C23"/>
    <w:rsid w:val="00177232"/>
    <w:rsid w:val="00180C37"/>
    <w:rsid w:val="00181B7E"/>
    <w:rsid w:val="001852CA"/>
    <w:rsid w:val="00186231"/>
    <w:rsid w:val="00187401"/>
    <w:rsid w:val="001913AE"/>
    <w:rsid w:val="00192B21"/>
    <w:rsid w:val="00195DA8"/>
    <w:rsid w:val="001A15A8"/>
    <w:rsid w:val="001A2D38"/>
    <w:rsid w:val="001A2FD1"/>
    <w:rsid w:val="001A55CA"/>
    <w:rsid w:val="001A57A7"/>
    <w:rsid w:val="001A7742"/>
    <w:rsid w:val="001B1A52"/>
    <w:rsid w:val="001B2690"/>
    <w:rsid w:val="001B3DB4"/>
    <w:rsid w:val="001B3F62"/>
    <w:rsid w:val="001B4820"/>
    <w:rsid w:val="001B5C58"/>
    <w:rsid w:val="001B76DE"/>
    <w:rsid w:val="001B7F2E"/>
    <w:rsid w:val="001C05D3"/>
    <w:rsid w:val="001C2A40"/>
    <w:rsid w:val="001C2EC8"/>
    <w:rsid w:val="001C32E2"/>
    <w:rsid w:val="001C6838"/>
    <w:rsid w:val="001D3B0C"/>
    <w:rsid w:val="001D41B2"/>
    <w:rsid w:val="001D69F1"/>
    <w:rsid w:val="001D7984"/>
    <w:rsid w:val="001E0319"/>
    <w:rsid w:val="001E164C"/>
    <w:rsid w:val="001E26A0"/>
    <w:rsid w:val="001E358A"/>
    <w:rsid w:val="001E3C44"/>
    <w:rsid w:val="001E5CFF"/>
    <w:rsid w:val="001F0A0B"/>
    <w:rsid w:val="001F1F2B"/>
    <w:rsid w:val="001F3023"/>
    <w:rsid w:val="001F4B82"/>
    <w:rsid w:val="001F51F5"/>
    <w:rsid w:val="001F5305"/>
    <w:rsid w:val="001F5CC8"/>
    <w:rsid w:val="001F6754"/>
    <w:rsid w:val="002006BA"/>
    <w:rsid w:val="002014B6"/>
    <w:rsid w:val="002035AA"/>
    <w:rsid w:val="00204BC6"/>
    <w:rsid w:val="0020689B"/>
    <w:rsid w:val="00206B89"/>
    <w:rsid w:val="0020759D"/>
    <w:rsid w:val="00210436"/>
    <w:rsid w:val="0021096E"/>
    <w:rsid w:val="002130BD"/>
    <w:rsid w:val="002157DF"/>
    <w:rsid w:val="00216DD8"/>
    <w:rsid w:val="002177FB"/>
    <w:rsid w:val="0022197D"/>
    <w:rsid w:val="00221D25"/>
    <w:rsid w:val="002225B6"/>
    <w:rsid w:val="00222E76"/>
    <w:rsid w:val="00223F19"/>
    <w:rsid w:val="00224A27"/>
    <w:rsid w:val="0022610C"/>
    <w:rsid w:val="002266C9"/>
    <w:rsid w:val="00226798"/>
    <w:rsid w:val="00226D17"/>
    <w:rsid w:val="00233722"/>
    <w:rsid w:val="002345F2"/>
    <w:rsid w:val="0023463A"/>
    <w:rsid w:val="00234DC9"/>
    <w:rsid w:val="00236905"/>
    <w:rsid w:val="00236F8F"/>
    <w:rsid w:val="0023767C"/>
    <w:rsid w:val="00237845"/>
    <w:rsid w:val="00241640"/>
    <w:rsid w:val="0024581D"/>
    <w:rsid w:val="00245A70"/>
    <w:rsid w:val="00250C51"/>
    <w:rsid w:val="00251E69"/>
    <w:rsid w:val="0025251B"/>
    <w:rsid w:val="002545DA"/>
    <w:rsid w:val="00255363"/>
    <w:rsid w:val="00257CF1"/>
    <w:rsid w:val="002611E1"/>
    <w:rsid w:val="0026151C"/>
    <w:rsid w:val="00262EE1"/>
    <w:rsid w:val="00263580"/>
    <w:rsid w:val="002641F2"/>
    <w:rsid w:val="00266872"/>
    <w:rsid w:val="00266B00"/>
    <w:rsid w:val="002700A2"/>
    <w:rsid w:val="002700EE"/>
    <w:rsid w:val="00270362"/>
    <w:rsid w:val="002710B3"/>
    <w:rsid w:val="002711C0"/>
    <w:rsid w:val="00271389"/>
    <w:rsid w:val="0027303E"/>
    <w:rsid w:val="00282589"/>
    <w:rsid w:val="0028448D"/>
    <w:rsid w:val="00285E62"/>
    <w:rsid w:val="00286C39"/>
    <w:rsid w:val="0029078F"/>
    <w:rsid w:val="00290AF8"/>
    <w:rsid w:val="002917F6"/>
    <w:rsid w:val="00295BBF"/>
    <w:rsid w:val="0029749A"/>
    <w:rsid w:val="00297CDB"/>
    <w:rsid w:val="002A0DF0"/>
    <w:rsid w:val="002A2780"/>
    <w:rsid w:val="002A599E"/>
    <w:rsid w:val="002A5D37"/>
    <w:rsid w:val="002A5EBC"/>
    <w:rsid w:val="002A66C7"/>
    <w:rsid w:val="002A7010"/>
    <w:rsid w:val="002A7278"/>
    <w:rsid w:val="002B2635"/>
    <w:rsid w:val="002B2EB7"/>
    <w:rsid w:val="002B3626"/>
    <w:rsid w:val="002B5934"/>
    <w:rsid w:val="002B6D1E"/>
    <w:rsid w:val="002C12FA"/>
    <w:rsid w:val="002C1C54"/>
    <w:rsid w:val="002C2D17"/>
    <w:rsid w:val="002C4C98"/>
    <w:rsid w:val="002C57C3"/>
    <w:rsid w:val="002C6085"/>
    <w:rsid w:val="002C6F0B"/>
    <w:rsid w:val="002D0123"/>
    <w:rsid w:val="002D03BB"/>
    <w:rsid w:val="002D2997"/>
    <w:rsid w:val="002D348D"/>
    <w:rsid w:val="002D600E"/>
    <w:rsid w:val="002D760A"/>
    <w:rsid w:val="002D7A93"/>
    <w:rsid w:val="002E0E5A"/>
    <w:rsid w:val="002E1E65"/>
    <w:rsid w:val="002E5C24"/>
    <w:rsid w:val="002E608E"/>
    <w:rsid w:val="002F09CB"/>
    <w:rsid w:val="002F0D3B"/>
    <w:rsid w:val="002F1122"/>
    <w:rsid w:val="002F383C"/>
    <w:rsid w:val="00300BCD"/>
    <w:rsid w:val="00300CC0"/>
    <w:rsid w:val="00301928"/>
    <w:rsid w:val="00301940"/>
    <w:rsid w:val="00303531"/>
    <w:rsid w:val="00303E8A"/>
    <w:rsid w:val="003046AC"/>
    <w:rsid w:val="003047BA"/>
    <w:rsid w:val="00304F67"/>
    <w:rsid w:val="0030530F"/>
    <w:rsid w:val="00306E49"/>
    <w:rsid w:val="003074FB"/>
    <w:rsid w:val="00315A4D"/>
    <w:rsid w:val="00316984"/>
    <w:rsid w:val="0032018A"/>
    <w:rsid w:val="003240AA"/>
    <w:rsid w:val="0032463B"/>
    <w:rsid w:val="00327553"/>
    <w:rsid w:val="00333EDD"/>
    <w:rsid w:val="003343F8"/>
    <w:rsid w:val="00337422"/>
    <w:rsid w:val="003403CA"/>
    <w:rsid w:val="0034070B"/>
    <w:rsid w:val="00343A4C"/>
    <w:rsid w:val="003441F5"/>
    <w:rsid w:val="003444EF"/>
    <w:rsid w:val="00344B4B"/>
    <w:rsid w:val="003465F3"/>
    <w:rsid w:val="003472B1"/>
    <w:rsid w:val="00347BA2"/>
    <w:rsid w:val="00350182"/>
    <w:rsid w:val="00350778"/>
    <w:rsid w:val="003514FC"/>
    <w:rsid w:val="003542CB"/>
    <w:rsid w:val="00356417"/>
    <w:rsid w:val="00356D08"/>
    <w:rsid w:val="00357368"/>
    <w:rsid w:val="003578F6"/>
    <w:rsid w:val="003614FD"/>
    <w:rsid w:val="00361C5B"/>
    <w:rsid w:val="00364AC8"/>
    <w:rsid w:val="003657E3"/>
    <w:rsid w:val="00365DF9"/>
    <w:rsid w:val="00366014"/>
    <w:rsid w:val="00367C4D"/>
    <w:rsid w:val="00370AA6"/>
    <w:rsid w:val="0037304F"/>
    <w:rsid w:val="00374903"/>
    <w:rsid w:val="00375734"/>
    <w:rsid w:val="00375F13"/>
    <w:rsid w:val="0037790E"/>
    <w:rsid w:val="0038079F"/>
    <w:rsid w:val="00380883"/>
    <w:rsid w:val="00380B9F"/>
    <w:rsid w:val="00380BD9"/>
    <w:rsid w:val="00382210"/>
    <w:rsid w:val="0038225D"/>
    <w:rsid w:val="003868A7"/>
    <w:rsid w:val="003906E5"/>
    <w:rsid w:val="00392570"/>
    <w:rsid w:val="0039366B"/>
    <w:rsid w:val="00393F9A"/>
    <w:rsid w:val="00395360"/>
    <w:rsid w:val="00395D1E"/>
    <w:rsid w:val="00396BBB"/>
    <w:rsid w:val="00396EFA"/>
    <w:rsid w:val="00396FE3"/>
    <w:rsid w:val="003975CD"/>
    <w:rsid w:val="00397879"/>
    <w:rsid w:val="00397940"/>
    <w:rsid w:val="003A4A17"/>
    <w:rsid w:val="003A55C8"/>
    <w:rsid w:val="003A7559"/>
    <w:rsid w:val="003A7E24"/>
    <w:rsid w:val="003B0743"/>
    <w:rsid w:val="003B415F"/>
    <w:rsid w:val="003B4945"/>
    <w:rsid w:val="003B4F81"/>
    <w:rsid w:val="003B720E"/>
    <w:rsid w:val="003C0CB2"/>
    <w:rsid w:val="003C234A"/>
    <w:rsid w:val="003C2DD4"/>
    <w:rsid w:val="003C3F1D"/>
    <w:rsid w:val="003C4628"/>
    <w:rsid w:val="003C4784"/>
    <w:rsid w:val="003C520E"/>
    <w:rsid w:val="003D11E0"/>
    <w:rsid w:val="003D3E65"/>
    <w:rsid w:val="003D3F01"/>
    <w:rsid w:val="003D7A20"/>
    <w:rsid w:val="003E32FC"/>
    <w:rsid w:val="003E3837"/>
    <w:rsid w:val="003E4E77"/>
    <w:rsid w:val="003E7630"/>
    <w:rsid w:val="003E7AD7"/>
    <w:rsid w:val="003F0225"/>
    <w:rsid w:val="003F1135"/>
    <w:rsid w:val="003F252E"/>
    <w:rsid w:val="003F3203"/>
    <w:rsid w:val="003F40D1"/>
    <w:rsid w:val="003F46FA"/>
    <w:rsid w:val="003F4B5C"/>
    <w:rsid w:val="003F6EB8"/>
    <w:rsid w:val="003F7077"/>
    <w:rsid w:val="003F72C2"/>
    <w:rsid w:val="003F7390"/>
    <w:rsid w:val="003F7FB3"/>
    <w:rsid w:val="004044AE"/>
    <w:rsid w:val="00405C82"/>
    <w:rsid w:val="0040761E"/>
    <w:rsid w:val="00411FEC"/>
    <w:rsid w:val="004121B3"/>
    <w:rsid w:val="0041270B"/>
    <w:rsid w:val="004145E6"/>
    <w:rsid w:val="00414F9A"/>
    <w:rsid w:val="00415D25"/>
    <w:rsid w:val="00416567"/>
    <w:rsid w:val="00416B17"/>
    <w:rsid w:val="004171CC"/>
    <w:rsid w:val="00417293"/>
    <w:rsid w:val="00423457"/>
    <w:rsid w:val="004234F1"/>
    <w:rsid w:val="00425CE6"/>
    <w:rsid w:val="004264B3"/>
    <w:rsid w:val="004268B6"/>
    <w:rsid w:val="00426AB5"/>
    <w:rsid w:val="00426E98"/>
    <w:rsid w:val="00427A0A"/>
    <w:rsid w:val="00431E39"/>
    <w:rsid w:val="00434A85"/>
    <w:rsid w:val="00435F3C"/>
    <w:rsid w:val="00436E65"/>
    <w:rsid w:val="00440377"/>
    <w:rsid w:val="00440D1E"/>
    <w:rsid w:val="004418E6"/>
    <w:rsid w:val="00443D85"/>
    <w:rsid w:val="004501B7"/>
    <w:rsid w:val="004511AD"/>
    <w:rsid w:val="00452B95"/>
    <w:rsid w:val="00454331"/>
    <w:rsid w:val="004543D6"/>
    <w:rsid w:val="00463CCC"/>
    <w:rsid w:val="0046500F"/>
    <w:rsid w:val="004659E1"/>
    <w:rsid w:val="0046655D"/>
    <w:rsid w:val="00466A94"/>
    <w:rsid w:val="004671CE"/>
    <w:rsid w:val="00467D18"/>
    <w:rsid w:val="00467D66"/>
    <w:rsid w:val="00470C57"/>
    <w:rsid w:val="00471C9C"/>
    <w:rsid w:val="00472DC5"/>
    <w:rsid w:val="0047330B"/>
    <w:rsid w:val="0047385E"/>
    <w:rsid w:val="00474843"/>
    <w:rsid w:val="004751F0"/>
    <w:rsid w:val="004753AA"/>
    <w:rsid w:val="00483EAF"/>
    <w:rsid w:val="00484E84"/>
    <w:rsid w:val="00484EF8"/>
    <w:rsid w:val="00484F24"/>
    <w:rsid w:val="00490082"/>
    <w:rsid w:val="00490B80"/>
    <w:rsid w:val="004913F4"/>
    <w:rsid w:val="004921A9"/>
    <w:rsid w:val="00493AB7"/>
    <w:rsid w:val="00494735"/>
    <w:rsid w:val="00495278"/>
    <w:rsid w:val="00495461"/>
    <w:rsid w:val="00496DBE"/>
    <w:rsid w:val="004A17CE"/>
    <w:rsid w:val="004A28EE"/>
    <w:rsid w:val="004A2B1F"/>
    <w:rsid w:val="004A3CCC"/>
    <w:rsid w:val="004A4C15"/>
    <w:rsid w:val="004A6233"/>
    <w:rsid w:val="004A64B9"/>
    <w:rsid w:val="004A6947"/>
    <w:rsid w:val="004A6E59"/>
    <w:rsid w:val="004B04C5"/>
    <w:rsid w:val="004B0935"/>
    <w:rsid w:val="004B0F0C"/>
    <w:rsid w:val="004B163B"/>
    <w:rsid w:val="004B1F3B"/>
    <w:rsid w:val="004B1F75"/>
    <w:rsid w:val="004B3056"/>
    <w:rsid w:val="004B51CF"/>
    <w:rsid w:val="004B56E8"/>
    <w:rsid w:val="004B63CD"/>
    <w:rsid w:val="004B6A82"/>
    <w:rsid w:val="004B6C1E"/>
    <w:rsid w:val="004B75B8"/>
    <w:rsid w:val="004C0448"/>
    <w:rsid w:val="004C188B"/>
    <w:rsid w:val="004C19A7"/>
    <w:rsid w:val="004C1C52"/>
    <w:rsid w:val="004C3052"/>
    <w:rsid w:val="004C3130"/>
    <w:rsid w:val="004C3927"/>
    <w:rsid w:val="004C5EE0"/>
    <w:rsid w:val="004C7BCB"/>
    <w:rsid w:val="004D0199"/>
    <w:rsid w:val="004D2AC8"/>
    <w:rsid w:val="004D32D9"/>
    <w:rsid w:val="004D364A"/>
    <w:rsid w:val="004D5B08"/>
    <w:rsid w:val="004D5B33"/>
    <w:rsid w:val="004D5B4B"/>
    <w:rsid w:val="004D6635"/>
    <w:rsid w:val="004D6C17"/>
    <w:rsid w:val="004D74A8"/>
    <w:rsid w:val="004D785C"/>
    <w:rsid w:val="004E08BA"/>
    <w:rsid w:val="004E18CD"/>
    <w:rsid w:val="004E2DF2"/>
    <w:rsid w:val="004E4750"/>
    <w:rsid w:val="004E5F45"/>
    <w:rsid w:val="004E5F7E"/>
    <w:rsid w:val="004F065E"/>
    <w:rsid w:val="004F164D"/>
    <w:rsid w:val="004F1883"/>
    <w:rsid w:val="004F3AB5"/>
    <w:rsid w:val="004F4116"/>
    <w:rsid w:val="004F535D"/>
    <w:rsid w:val="005000AF"/>
    <w:rsid w:val="00501E13"/>
    <w:rsid w:val="00503E15"/>
    <w:rsid w:val="00504459"/>
    <w:rsid w:val="00504773"/>
    <w:rsid w:val="00505269"/>
    <w:rsid w:val="00505557"/>
    <w:rsid w:val="00506B0F"/>
    <w:rsid w:val="0050763D"/>
    <w:rsid w:val="005101F3"/>
    <w:rsid w:val="00511304"/>
    <w:rsid w:val="0051232A"/>
    <w:rsid w:val="00513F4F"/>
    <w:rsid w:val="005147B8"/>
    <w:rsid w:val="00514F65"/>
    <w:rsid w:val="0051642E"/>
    <w:rsid w:val="00516489"/>
    <w:rsid w:val="00516780"/>
    <w:rsid w:val="00520D70"/>
    <w:rsid w:val="00520FE0"/>
    <w:rsid w:val="00521670"/>
    <w:rsid w:val="005216D9"/>
    <w:rsid w:val="00522273"/>
    <w:rsid w:val="0052254E"/>
    <w:rsid w:val="00522B37"/>
    <w:rsid w:val="00523209"/>
    <w:rsid w:val="00523FE9"/>
    <w:rsid w:val="005243F0"/>
    <w:rsid w:val="005266F0"/>
    <w:rsid w:val="005309DD"/>
    <w:rsid w:val="00530FAB"/>
    <w:rsid w:val="00531154"/>
    <w:rsid w:val="00531169"/>
    <w:rsid w:val="005316F4"/>
    <w:rsid w:val="00531ED6"/>
    <w:rsid w:val="00532233"/>
    <w:rsid w:val="0053373A"/>
    <w:rsid w:val="00534718"/>
    <w:rsid w:val="005404F9"/>
    <w:rsid w:val="00542025"/>
    <w:rsid w:val="00543A54"/>
    <w:rsid w:val="0054535F"/>
    <w:rsid w:val="00545C4A"/>
    <w:rsid w:val="00545C78"/>
    <w:rsid w:val="00552DA4"/>
    <w:rsid w:val="00555065"/>
    <w:rsid w:val="0055564D"/>
    <w:rsid w:val="005558B9"/>
    <w:rsid w:val="00556949"/>
    <w:rsid w:val="0056004C"/>
    <w:rsid w:val="00560654"/>
    <w:rsid w:val="00565697"/>
    <w:rsid w:val="0056592C"/>
    <w:rsid w:val="00567CBD"/>
    <w:rsid w:val="00570113"/>
    <w:rsid w:val="00570949"/>
    <w:rsid w:val="00570B1E"/>
    <w:rsid w:val="00573903"/>
    <w:rsid w:val="00573CCD"/>
    <w:rsid w:val="00574C10"/>
    <w:rsid w:val="00576386"/>
    <w:rsid w:val="00580794"/>
    <w:rsid w:val="0058229C"/>
    <w:rsid w:val="005827D8"/>
    <w:rsid w:val="0058312A"/>
    <w:rsid w:val="00583DD5"/>
    <w:rsid w:val="00585306"/>
    <w:rsid w:val="0058658C"/>
    <w:rsid w:val="00590810"/>
    <w:rsid w:val="005917F0"/>
    <w:rsid w:val="00591FAF"/>
    <w:rsid w:val="005931E9"/>
    <w:rsid w:val="00593355"/>
    <w:rsid w:val="00595370"/>
    <w:rsid w:val="00596935"/>
    <w:rsid w:val="00597FE0"/>
    <w:rsid w:val="005A29C4"/>
    <w:rsid w:val="005A30E2"/>
    <w:rsid w:val="005A324B"/>
    <w:rsid w:val="005A58D4"/>
    <w:rsid w:val="005A5990"/>
    <w:rsid w:val="005A716F"/>
    <w:rsid w:val="005A7CB3"/>
    <w:rsid w:val="005B0914"/>
    <w:rsid w:val="005B1810"/>
    <w:rsid w:val="005B1A66"/>
    <w:rsid w:val="005B4E9F"/>
    <w:rsid w:val="005B6BAE"/>
    <w:rsid w:val="005B7C28"/>
    <w:rsid w:val="005C0167"/>
    <w:rsid w:val="005C097D"/>
    <w:rsid w:val="005C312A"/>
    <w:rsid w:val="005C3422"/>
    <w:rsid w:val="005C4727"/>
    <w:rsid w:val="005C4857"/>
    <w:rsid w:val="005C5443"/>
    <w:rsid w:val="005C67D4"/>
    <w:rsid w:val="005C7D2D"/>
    <w:rsid w:val="005D0215"/>
    <w:rsid w:val="005D0AF1"/>
    <w:rsid w:val="005D2379"/>
    <w:rsid w:val="005D2E99"/>
    <w:rsid w:val="005D41AB"/>
    <w:rsid w:val="005D5B2A"/>
    <w:rsid w:val="005D5B33"/>
    <w:rsid w:val="005E0ADC"/>
    <w:rsid w:val="005E1DEA"/>
    <w:rsid w:val="005E366D"/>
    <w:rsid w:val="005E4332"/>
    <w:rsid w:val="005F103C"/>
    <w:rsid w:val="005F2874"/>
    <w:rsid w:val="005F3856"/>
    <w:rsid w:val="005F4860"/>
    <w:rsid w:val="005F53C5"/>
    <w:rsid w:val="005F73B9"/>
    <w:rsid w:val="005F7700"/>
    <w:rsid w:val="0060010D"/>
    <w:rsid w:val="006016B2"/>
    <w:rsid w:val="0060250B"/>
    <w:rsid w:val="0060265D"/>
    <w:rsid w:val="006041CC"/>
    <w:rsid w:val="00604274"/>
    <w:rsid w:val="0061168D"/>
    <w:rsid w:val="00613A26"/>
    <w:rsid w:val="00614595"/>
    <w:rsid w:val="00614817"/>
    <w:rsid w:val="00616212"/>
    <w:rsid w:val="00617D2D"/>
    <w:rsid w:val="00621509"/>
    <w:rsid w:val="006229BE"/>
    <w:rsid w:val="00623811"/>
    <w:rsid w:val="0062397D"/>
    <w:rsid w:val="00624148"/>
    <w:rsid w:val="006257D9"/>
    <w:rsid w:val="006257DE"/>
    <w:rsid w:val="0062582D"/>
    <w:rsid w:val="00627E07"/>
    <w:rsid w:val="00632EB5"/>
    <w:rsid w:val="00633DA6"/>
    <w:rsid w:val="006342F1"/>
    <w:rsid w:val="0063547C"/>
    <w:rsid w:val="00636AE1"/>
    <w:rsid w:val="006409F7"/>
    <w:rsid w:val="00640B21"/>
    <w:rsid w:val="00641EDC"/>
    <w:rsid w:val="00642702"/>
    <w:rsid w:val="006427A6"/>
    <w:rsid w:val="0064314A"/>
    <w:rsid w:val="00643289"/>
    <w:rsid w:val="0064391C"/>
    <w:rsid w:val="0064457B"/>
    <w:rsid w:val="006448D2"/>
    <w:rsid w:val="006457C8"/>
    <w:rsid w:val="00645962"/>
    <w:rsid w:val="006466BB"/>
    <w:rsid w:val="00651E7B"/>
    <w:rsid w:val="006521AE"/>
    <w:rsid w:val="0065226C"/>
    <w:rsid w:val="00652415"/>
    <w:rsid w:val="006526BF"/>
    <w:rsid w:val="00652C09"/>
    <w:rsid w:val="00653025"/>
    <w:rsid w:val="00653D28"/>
    <w:rsid w:val="00656A95"/>
    <w:rsid w:val="0066139D"/>
    <w:rsid w:val="00661617"/>
    <w:rsid w:val="0066254C"/>
    <w:rsid w:val="0066403E"/>
    <w:rsid w:val="00664DA1"/>
    <w:rsid w:val="00666232"/>
    <w:rsid w:val="0067030B"/>
    <w:rsid w:val="00671971"/>
    <w:rsid w:val="00671C5B"/>
    <w:rsid w:val="00672D83"/>
    <w:rsid w:val="006733E0"/>
    <w:rsid w:val="006766D9"/>
    <w:rsid w:val="00680D30"/>
    <w:rsid w:val="00682271"/>
    <w:rsid w:val="0068254A"/>
    <w:rsid w:val="0068293D"/>
    <w:rsid w:val="00682AB8"/>
    <w:rsid w:val="00683291"/>
    <w:rsid w:val="00684674"/>
    <w:rsid w:val="00684CE1"/>
    <w:rsid w:val="00687EC1"/>
    <w:rsid w:val="006915CF"/>
    <w:rsid w:val="00691AA3"/>
    <w:rsid w:val="00691ACD"/>
    <w:rsid w:val="00691C26"/>
    <w:rsid w:val="00692DE8"/>
    <w:rsid w:val="006945C7"/>
    <w:rsid w:val="006963A1"/>
    <w:rsid w:val="00696B16"/>
    <w:rsid w:val="0069707B"/>
    <w:rsid w:val="00697EA7"/>
    <w:rsid w:val="006A2CD6"/>
    <w:rsid w:val="006A2D6A"/>
    <w:rsid w:val="006A3A8F"/>
    <w:rsid w:val="006A41A6"/>
    <w:rsid w:val="006A4F70"/>
    <w:rsid w:val="006A56A1"/>
    <w:rsid w:val="006A719A"/>
    <w:rsid w:val="006A7718"/>
    <w:rsid w:val="006B05AC"/>
    <w:rsid w:val="006B3543"/>
    <w:rsid w:val="006B4131"/>
    <w:rsid w:val="006B466F"/>
    <w:rsid w:val="006B48B9"/>
    <w:rsid w:val="006B59D4"/>
    <w:rsid w:val="006B6F43"/>
    <w:rsid w:val="006B771E"/>
    <w:rsid w:val="006C046B"/>
    <w:rsid w:val="006C0995"/>
    <w:rsid w:val="006C0AEA"/>
    <w:rsid w:val="006C0F04"/>
    <w:rsid w:val="006C199F"/>
    <w:rsid w:val="006C262E"/>
    <w:rsid w:val="006C2D07"/>
    <w:rsid w:val="006C3614"/>
    <w:rsid w:val="006C5B5B"/>
    <w:rsid w:val="006D0BD4"/>
    <w:rsid w:val="006D14E7"/>
    <w:rsid w:val="006D2C66"/>
    <w:rsid w:val="006D3A9D"/>
    <w:rsid w:val="006D3DD1"/>
    <w:rsid w:val="006D4D91"/>
    <w:rsid w:val="006D51DA"/>
    <w:rsid w:val="006D5659"/>
    <w:rsid w:val="006D623B"/>
    <w:rsid w:val="006D635B"/>
    <w:rsid w:val="006D7E72"/>
    <w:rsid w:val="006D7FB0"/>
    <w:rsid w:val="006E167D"/>
    <w:rsid w:val="006E1856"/>
    <w:rsid w:val="006E2485"/>
    <w:rsid w:val="006E4981"/>
    <w:rsid w:val="006E6536"/>
    <w:rsid w:val="006F164A"/>
    <w:rsid w:val="006F1CC6"/>
    <w:rsid w:val="006F2306"/>
    <w:rsid w:val="006F2618"/>
    <w:rsid w:val="006F5624"/>
    <w:rsid w:val="007017FB"/>
    <w:rsid w:val="007019EB"/>
    <w:rsid w:val="00701A53"/>
    <w:rsid w:val="00702528"/>
    <w:rsid w:val="00703720"/>
    <w:rsid w:val="00703F85"/>
    <w:rsid w:val="00707FEE"/>
    <w:rsid w:val="00712492"/>
    <w:rsid w:val="00712652"/>
    <w:rsid w:val="0071575B"/>
    <w:rsid w:val="00715888"/>
    <w:rsid w:val="00717D22"/>
    <w:rsid w:val="00720A88"/>
    <w:rsid w:val="00724E38"/>
    <w:rsid w:val="0073150D"/>
    <w:rsid w:val="00732951"/>
    <w:rsid w:val="00733F1D"/>
    <w:rsid w:val="007354B0"/>
    <w:rsid w:val="0073673A"/>
    <w:rsid w:val="00736FCD"/>
    <w:rsid w:val="00737CA8"/>
    <w:rsid w:val="00742452"/>
    <w:rsid w:val="007428A2"/>
    <w:rsid w:val="007431D9"/>
    <w:rsid w:val="00743FF2"/>
    <w:rsid w:val="0074529D"/>
    <w:rsid w:val="007458E4"/>
    <w:rsid w:val="00746DBA"/>
    <w:rsid w:val="007555FE"/>
    <w:rsid w:val="007563F9"/>
    <w:rsid w:val="00757258"/>
    <w:rsid w:val="007618BD"/>
    <w:rsid w:val="00761B72"/>
    <w:rsid w:val="00763F4A"/>
    <w:rsid w:val="007647F0"/>
    <w:rsid w:val="00764C1F"/>
    <w:rsid w:val="00770418"/>
    <w:rsid w:val="0077097D"/>
    <w:rsid w:val="00772AF0"/>
    <w:rsid w:val="00772F93"/>
    <w:rsid w:val="00781ADA"/>
    <w:rsid w:val="007820C5"/>
    <w:rsid w:val="00782C1A"/>
    <w:rsid w:val="00782D7C"/>
    <w:rsid w:val="00784E52"/>
    <w:rsid w:val="00786461"/>
    <w:rsid w:val="00787854"/>
    <w:rsid w:val="007908CD"/>
    <w:rsid w:val="00791A97"/>
    <w:rsid w:val="00791F31"/>
    <w:rsid w:val="00793164"/>
    <w:rsid w:val="007932DA"/>
    <w:rsid w:val="00793D91"/>
    <w:rsid w:val="0079414D"/>
    <w:rsid w:val="00797AD0"/>
    <w:rsid w:val="007A3C95"/>
    <w:rsid w:val="007A4092"/>
    <w:rsid w:val="007A439D"/>
    <w:rsid w:val="007A4CD5"/>
    <w:rsid w:val="007A4F26"/>
    <w:rsid w:val="007A5BF0"/>
    <w:rsid w:val="007A771E"/>
    <w:rsid w:val="007B0983"/>
    <w:rsid w:val="007B0CD5"/>
    <w:rsid w:val="007B0F52"/>
    <w:rsid w:val="007B13DC"/>
    <w:rsid w:val="007B1987"/>
    <w:rsid w:val="007B2009"/>
    <w:rsid w:val="007B2255"/>
    <w:rsid w:val="007B35B4"/>
    <w:rsid w:val="007B45D7"/>
    <w:rsid w:val="007B6498"/>
    <w:rsid w:val="007B71A6"/>
    <w:rsid w:val="007B742C"/>
    <w:rsid w:val="007C15AA"/>
    <w:rsid w:val="007C3805"/>
    <w:rsid w:val="007C5EAC"/>
    <w:rsid w:val="007C6069"/>
    <w:rsid w:val="007C6F65"/>
    <w:rsid w:val="007C712C"/>
    <w:rsid w:val="007C759A"/>
    <w:rsid w:val="007D0CBD"/>
    <w:rsid w:val="007D1452"/>
    <w:rsid w:val="007D2CE0"/>
    <w:rsid w:val="007D3DF7"/>
    <w:rsid w:val="007D3FC2"/>
    <w:rsid w:val="007D5F90"/>
    <w:rsid w:val="007D7059"/>
    <w:rsid w:val="007D7770"/>
    <w:rsid w:val="007E0638"/>
    <w:rsid w:val="007E3310"/>
    <w:rsid w:val="007E4037"/>
    <w:rsid w:val="007E49DA"/>
    <w:rsid w:val="007F01BE"/>
    <w:rsid w:val="007F2071"/>
    <w:rsid w:val="007F25FD"/>
    <w:rsid w:val="007F3A96"/>
    <w:rsid w:val="007F4727"/>
    <w:rsid w:val="007F5794"/>
    <w:rsid w:val="007F5845"/>
    <w:rsid w:val="007F6BE3"/>
    <w:rsid w:val="00804A26"/>
    <w:rsid w:val="00805C67"/>
    <w:rsid w:val="00806589"/>
    <w:rsid w:val="00806F57"/>
    <w:rsid w:val="00807434"/>
    <w:rsid w:val="00807FE9"/>
    <w:rsid w:val="00810186"/>
    <w:rsid w:val="0081130C"/>
    <w:rsid w:val="0081418F"/>
    <w:rsid w:val="00814440"/>
    <w:rsid w:val="00815857"/>
    <w:rsid w:val="0081588E"/>
    <w:rsid w:val="00816141"/>
    <w:rsid w:val="00817C13"/>
    <w:rsid w:val="00817D3C"/>
    <w:rsid w:val="008207A2"/>
    <w:rsid w:val="008231D8"/>
    <w:rsid w:val="00823794"/>
    <w:rsid w:val="008237F5"/>
    <w:rsid w:val="00824CB5"/>
    <w:rsid w:val="008260E3"/>
    <w:rsid w:val="00826174"/>
    <w:rsid w:val="00827A2A"/>
    <w:rsid w:val="00827FA3"/>
    <w:rsid w:val="0083083E"/>
    <w:rsid w:val="00832A07"/>
    <w:rsid w:val="0083465A"/>
    <w:rsid w:val="0083597D"/>
    <w:rsid w:val="0083625B"/>
    <w:rsid w:val="0083759D"/>
    <w:rsid w:val="00840C8F"/>
    <w:rsid w:val="008413F9"/>
    <w:rsid w:val="00842F82"/>
    <w:rsid w:val="008443C1"/>
    <w:rsid w:val="00844D0A"/>
    <w:rsid w:val="00845837"/>
    <w:rsid w:val="008462A7"/>
    <w:rsid w:val="00847C2E"/>
    <w:rsid w:val="00850848"/>
    <w:rsid w:val="008530BC"/>
    <w:rsid w:val="00854614"/>
    <w:rsid w:val="00854F5B"/>
    <w:rsid w:val="00856CBB"/>
    <w:rsid w:val="008572F4"/>
    <w:rsid w:val="00860C2E"/>
    <w:rsid w:val="00861BF8"/>
    <w:rsid w:val="008654AF"/>
    <w:rsid w:val="008656A9"/>
    <w:rsid w:val="00866CDD"/>
    <w:rsid w:val="0086759F"/>
    <w:rsid w:val="00871860"/>
    <w:rsid w:val="008739A9"/>
    <w:rsid w:val="008750DF"/>
    <w:rsid w:val="008751BE"/>
    <w:rsid w:val="00877D09"/>
    <w:rsid w:val="008834F9"/>
    <w:rsid w:val="00883D75"/>
    <w:rsid w:val="008840A9"/>
    <w:rsid w:val="0088556B"/>
    <w:rsid w:val="00885A06"/>
    <w:rsid w:val="00885CA0"/>
    <w:rsid w:val="00887884"/>
    <w:rsid w:val="0089010F"/>
    <w:rsid w:val="00892B61"/>
    <w:rsid w:val="00893EE6"/>
    <w:rsid w:val="00893F18"/>
    <w:rsid w:val="008944E1"/>
    <w:rsid w:val="0089462C"/>
    <w:rsid w:val="008951A5"/>
    <w:rsid w:val="008967F4"/>
    <w:rsid w:val="008968B0"/>
    <w:rsid w:val="008A16E4"/>
    <w:rsid w:val="008A1DC3"/>
    <w:rsid w:val="008A2F71"/>
    <w:rsid w:val="008A4953"/>
    <w:rsid w:val="008A6018"/>
    <w:rsid w:val="008A631D"/>
    <w:rsid w:val="008A7730"/>
    <w:rsid w:val="008B0DB1"/>
    <w:rsid w:val="008B1989"/>
    <w:rsid w:val="008B25F7"/>
    <w:rsid w:val="008B2D56"/>
    <w:rsid w:val="008B48A5"/>
    <w:rsid w:val="008B717B"/>
    <w:rsid w:val="008C1BEE"/>
    <w:rsid w:val="008C4F16"/>
    <w:rsid w:val="008D2988"/>
    <w:rsid w:val="008D39CB"/>
    <w:rsid w:val="008D418A"/>
    <w:rsid w:val="008D42F2"/>
    <w:rsid w:val="008D4C54"/>
    <w:rsid w:val="008D5153"/>
    <w:rsid w:val="008D7328"/>
    <w:rsid w:val="008E1A9F"/>
    <w:rsid w:val="008E20AE"/>
    <w:rsid w:val="008E3E1D"/>
    <w:rsid w:val="008E7290"/>
    <w:rsid w:val="008F1269"/>
    <w:rsid w:val="008F168F"/>
    <w:rsid w:val="008F2568"/>
    <w:rsid w:val="008F2A1C"/>
    <w:rsid w:val="008F350A"/>
    <w:rsid w:val="008F36A8"/>
    <w:rsid w:val="008F3E4A"/>
    <w:rsid w:val="008F459F"/>
    <w:rsid w:val="008F49B8"/>
    <w:rsid w:val="008F4AC5"/>
    <w:rsid w:val="008F7CCD"/>
    <w:rsid w:val="00900110"/>
    <w:rsid w:val="009009B4"/>
    <w:rsid w:val="009009BE"/>
    <w:rsid w:val="0090362B"/>
    <w:rsid w:val="00903897"/>
    <w:rsid w:val="00907176"/>
    <w:rsid w:val="00910BFE"/>
    <w:rsid w:val="009118A2"/>
    <w:rsid w:val="009119FE"/>
    <w:rsid w:val="00912CF2"/>
    <w:rsid w:val="00913506"/>
    <w:rsid w:val="00914AFB"/>
    <w:rsid w:val="00915B68"/>
    <w:rsid w:val="00915CAE"/>
    <w:rsid w:val="009164B7"/>
    <w:rsid w:val="009176D6"/>
    <w:rsid w:val="009219F7"/>
    <w:rsid w:val="00923080"/>
    <w:rsid w:val="009259D2"/>
    <w:rsid w:val="00925A63"/>
    <w:rsid w:val="009270A4"/>
    <w:rsid w:val="00927E06"/>
    <w:rsid w:val="009322A8"/>
    <w:rsid w:val="00932389"/>
    <w:rsid w:val="00932948"/>
    <w:rsid w:val="0093443B"/>
    <w:rsid w:val="00937695"/>
    <w:rsid w:val="00937983"/>
    <w:rsid w:val="00940069"/>
    <w:rsid w:val="00940287"/>
    <w:rsid w:val="00942172"/>
    <w:rsid w:val="009423A2"/>
    <w:rsid w:val="00942A7B"/>
    <w:rsid w:val="00943C96"/>
    <w:rsid w:val="00944FCB"/>
    <w:rsid w:val="00945B2B"/>
    <w:rsid w:val="00946C64"/>
    <w:rsid w:val="00947C6E"/>
    <w:rsid w:val="00950D0E"/>
    <w:rsid w:val="00952454"/>
    <w:rsid w:val="009526B6"/>
    <w:rsid w:val="009549DE"/>
    <w:rsid w:val="00956FA4"/>
    <w:rsid w:val="00957001"/>
    <w:rsid w:val="009573C9"/>
    <w:rsid w:val="00961006"/>
    <w:rsid w:val="00962FBC"/>
    <w:rsid w:val="00963124"/>
    <w:rsid w:val="009635C3"/>
    <w:rsid w:val="0096480B"/>
    <w:rsid w:val="009648BB"/>
    <w:rsid w:val="00964967"/>
    <w:rsid w:val="00967AEC"/>
    <w:rsid w:val="00967E48"/>
    <w:rsid w:val="00971447"/>
    <w:rsid w:val="00971817"/>
    <w:rsid w:val="0097436A"/>
    <w:rsid w:val="009747DB"/>
    <w:rsid w:val="00975CF6"/>
    <w:rsid w:val="0098077E"/>
    <w:rsid w:val="00981DE4"/>
    <w:rsid w:val="009848A2"/>
    <w:rsid w:val="00985CF7"/>
    <w:rsid w:val="00986E01"/>
    <w:rsid w:val="009931E7"/>
    <w:rsid w:val="00993C6B"/>
    <w:rsid w:val="009943EB"/>
    <w:rsid w:val="0099465A"/>
    <w:rsid w:val="00997F61"/>
    <w:rsid w:val="009A5B34"/>
    <w:rsid w:val="009A5E15"/>
    <w:rsid w:val="009B1A96"/>
    <w:rsid w:val="009B3F3D"/>
    <w:rsid w:val="009B5EA9"/>
    <w:rsid w:val="009B64F2"/>
    <w:rsid w:val="009B6881"/>
    <w:rsid w:val="009B70C6"/>
    <w:rsid w:val="009B775F"/>
    <w:rsid w:val="009B79AD"/>
    <w:rsid w:val="009C3FC9"/>
    <w:rsid w:val="009C4016"/>
    <w:rsid w:val="009C666D"/>
    <w:rsid w:val="009C7517"/>
    <w:rsid w:val="009C7C89"/>
    <w:rsid w:val="009D02FB"/>
    <w:rsid w:val="009D25C8"/>
    <w:rsid w:val="009D2D05"/>
    <w:rsid w:val="009D384D"/>
    <w:rsid w:val="009D3B71"/>
    <w:rsid w:val="009D67AF"/>
    <w:rsid w:val="009D6B27"/>
    <w:rsid w:val="009E19BC"/>
    <w:rsid w:val="009E2B1F"/>
    <w:rsid w:val="009E30AC"/>
    <w:rsid w:val="009E34D4"/>
    <w:rsid w:val="009E3ABA"/>
    <w:rsid w:val="009E401F"/>
    <w:rsid w:val="009E5FCA"/>
    <w:rsid w:val="009F2A64"/>
    <w:rsid w:val="009F416E"/>
    <w:rsid w:val="009F47E5"/>
    <w:rsid w:val="009F490B"/>
    <w:rsid w:val="009F707C"/>
    <w:rsid w:val="00A0026B"/>
    <w:rsid w:val="00A0175E"/>
    <w:rsid w:val="00A01CE9"/>
    <w:rsid w:val="00A021E8"/>
    <w:rsid w:val="00A0230E"/>
    <w:rsid w:val="00A02625"/>
    <w:rsid w:val="00A02D82"/>
    <w:rsid w:val="00A035F2"/>
    <w:rsid w:val="00A110A3"/>
    <w:rsid w:val="00A12C75"/>
    <w:rsid w:val="00A15A3E"/>
    <w:rsid w:val="00A16A85"/>
    <w:rsid w:val="00A17019"/>
    <w:rsid w:val="00A176FC"/>
    <w:rsid w:val="00A23279"/>
    <w:rsid w:val="00A242F0"/>
    <w:rsid w:val="00A26365"/>
    <w:rsid w:val="00A26486"/>
    <w:rsid w:val="00A27855"/>
    <w:rsid w:val="00A278B0"/>
    <w:rsid w:val="00A30800"/>
    <w:rsid w:val="00A33772"/>
    <w:rsid w:val="00A3407A"/>
    <w:rsid w:val="00A3503F"/>
    <w:rsid w:val="00A36538"/>
    <w:rsid w:val="00A36F28"/>
    <w:rsid w:val="00A376B6"/>
    <w:rsid w:val="00A37C9F"/>
    <w:rsid w:val="00A40DC2"/>
    <w:rsid w:val="00A41861"/>
    <w:rsid w:val="00A43CF5"/>
    <w:rsid w:val="00A45DED"/>
    <w:rsid w:val="00A479F8"/>
    <w:rsid w:val="00A506BD"/>
    <w:rsid w:val="00A50AD3"/>
    <w:rsid w:val="00A51606"/>
    <w:rsid w:val="00A51EC2"/>
    <w:rsid w:val="00A52211"/>
    <w:rsid w:val="00A523CC"/>
    <w:rsid w:val="00A52CA8"/>
    <w:rsid w:val="00A54D88"/>
    <w:rsid w:val="00A57CD5"/>
    <w:rsid w:val="00A606AF"/>
    <w:rsid w:val="00A6106C"/>
    <w:rsid w:val="00A621EF"/>
    <w:rsid w:val="00A6246E"/>
    <w:rsid w:val="00A6510C"/>
    <w:rsid w:val="00A6664F"/>
    <w:rsid w:val="00A66BAD"/>
    <w:rsid w:val="00A67164"/>
    <w:rsid w:val="00A70BF6"/>
    <w:rsid w:val="00A7111D"/>
    <w:rsid w:val="00A752D8"/>
    <w:rsid w:val="00A7712A"/>
    <w:rsid w:val="00A779C7"/>
    <w:rsid w:val="00A81FEC"/>
    <w:rsid w:val="00A83272"/>
    <w:rsid w:val="00A8370B"/>
    <w:rsid w:val="00A84C0B"/>
    <w:rsid w:val="00A854A5"/>
    <w:rsid w:val="00A85956"/>
    <w:rsid w:val="00A85A0F"/>
    <w:rsid w:val="00A86C32"/>
    <w:rsid w:val="00A876CD"/>
    <w:rsid w:val="00A903A0"/>
    <w:rsid w:val="00A907C1"/>
    <w:rsid w:val="00A90FAD"/>
    <w:rsid w:val="00A946B3"/>
    <w:rsid w:val="00A94735"/>
    <w:rsid w:val="00A9682C"/>
    <w:rsid w:val="00A96B02"/>
    <w:rsid w:val="00A96ED7"/>
    <w:rsid w:val="00A972EC"/>
    <w:rsid w:val="00AA07C7"/>
    <w:rsid w:val="00AA33E2"/>
    <w:rsid w:val="00AA3F60"/>
    <w:rsid w:val="00AA433E"/>
    <w:rsid w:val="00AA4947"/>
    <w:rsid w:val="00AA69E7"/>
    <w:rsid w:val="00AA6C50"/>
    <w:rsid w:val="00AB2948"/>
    <w:rsid w:val="00AB2BF8"/>
    <w:rsid w:val="00AB3E44"/>
    <w:rsid w:val="00AB429F"/>
    <w:rsid w:val="00AB4F70"/>
    <w:rsid w:val="00AB515C"/>
    <w:rsid w:val="00AB69A8"/>
    <w:rsid w:val="00AB6B1B"/>
    <w:rsid w:val="00AC0129"/>
    <w:rsid w:val="00AC0EAC"/>
    <w:rsid w:val="00AC1BF3"/>
    <w:rsid w:val="00AC264B"/>
    <w:rsid w:val="00AC34D6"/>
    <w:rsid w:val="00AC4E84"/>
    <w:rsid w:val="00AD0BA5"/>
    <w:rsid w:val="00AD19A4"/>
    <w:rsid w:val="00AD50AE"/>
    <w:rsid w:val="00AD67F4"/>
    <w:rsid w:val="00AD7059"/>
    <w:rsid w:val="00AE0862"/>
    <w:rsid w:val="00AE08D3"/>
    <w:rsid w:val="00AE12A7"/>
    <w:rsid w:val="00AE5100"/>
    <w:rsid w:val="00AE596D"/>
    <w:rsid w:val="00AE6B9E"/>
    <w:rsid w:val="00AE7B18"/>
    <w:rsid w:val="00AF1FFD"/>
    <w:rsid w:val="00AF2631"/>
    <w:rsid w:val="00AF2788"/>
    <w:rsid w:val="00AF726C"/>
    <w:rsid w:val="00AF766D"/>
    <w:rsid w:val="00AF79D8"/>
    <w:rsid w:val="00B01627"/>
    <w:rsid w:val="00B01743"/>
    <w:rsid w:val="00B04AAB"/>
    <w:rsid w:val="00B04D00"/>
    <w:rsid w:val="00B05424"/>
    <w:rsid w:val="00B057D7"/>
    <w:rsid w:val="00B06321"/>
    <w:rsid w:val="00B066C6"/>
    <w:rsid w:val="00B06791"/>
    <w:rsid w:val="00B067C1"/>
    <w:rsid w:val="00B1099F"/>
    <w:rsid w:val="00B11D9A"/>
    <w:rsid w:val="00B12980"/>
    <w:rsid w:val="00B12A02"/>
    <w:rsid w:val="00B12D16"/>
    <w:rsid w:val="00B13A50"/>
    <w:rsid w:val="00B140B5"/>
    <w:rsid w:val="00B147DC"/>
    <w:rsid w:val="00B1497C"/>
    <w:rsid w:val="00B14D1B"/>
    <w:rsid w:val="00B15263"/>
    <w:rsid w:val="00B15746"/>
    <w:rsid w:val="00B15CCA"/>
    <w:rsid w:val="00B16361"/>
    <w:rsid w:val="00B165DA"/>
    <w:rsid w:val="00B16A60"/>
    <w:rsid w:val="00B17453"/>
    <w:rsid w:val="00B260EE"/>
    <w:rsid w:val="00B26D6C"/>
    <w:rsid w:val="00B329FA"/>
    <w:rsid w:val="00B33791"/>
    <w:rsid w:val="00B347B4"/>
    <w:rsid w:val="00B349EF"/>
    <w:rsid w:val="00B35671"/>
    <w:rsid w:val="00B35C4F"/>
    <w:rsid w:val="00B36EC4"/>
    <w:rsid w:val="00B37CF6"/>
    <w:rsid w:val="00B40EE4"/>
    <w:rsid w:val="00B43600"/>
    <w:rsid w:val="00B457C7"/>
    <w:rsid w:val="00B501F6"/>
    <w:rsid w:val="00B503BD"/>
    <w:rsid w:val="00B51000"/>
    <w:rsid w:val="00B51B0A"/>
    <w:rsid w:val="00B53AE6"/>
    <w:rsid w:val="00B5435F"/>
    <w:rsid w:val="00B54B00"/>
    <w:rsid w:val="00B557DD"/>
    <w:rsid w:val="00B57D6B"/>
    <w:rsid w:val="00B6039F"/>
    <w:rsid w:val="00B608EB"/>
    <w:rsid w:val="00B60FB0"/>
    <w:rsid w:val="00B62638"/>
    <w:rsid w:val="00B62CFF"/>
    <w:rsid w:val="00B6329E"/>
    <w:rsid w:val="00B63B6B"/>
    <w:rsid w:val="00B63F83"/>
    <w:rsid w:val="00B64488"/>
    <w:rsid w:val="00B64E5C"/>
    <w:rsid w:val="00B660E2"/>
    <w:rsid w:val="00B67E6E"/>
    <w:rsid w:val="00B70115"/>
    <w:rsid w:val="00B71304"/>
    <w:rsid w:val="00B71924"/>
    <w:rsid w:val="00B77F71"/>
    <w:rsid w:val="00B80EC2"/>
    <w:rsid w:val="00B81F04"/>
    <w:rsid w:val="00B8245E"/>
    <w:rsid w:val="00B834C8"/>
    <w:rsid w:val="00B86944"/>
    <w:rsid w:val="00B87494"/>
    <w:rsid w:val="00B90E02"/>
    <w:rsid w:val="00B92125"/>
    <w:rsid w:val="00B940A4"/>
    <w:rsid w:val="00B967DE"/>
    <w:rsid w:val="00BA0A4F"/>
    <w:rsid w:val="00BA14D1"/>
    <w:rsid w:val="00BA20E3"/>
    <w:rsid w:val="00BA22F8"/>
    <w:rsid w:val="00BA2571"/>
    <w:rsid w:val="00BA3083"/>
    <w:rsid w:val="00BA5161"/>
    <w:rsid w:val="00BA67B6"/>
    <w:rsid w:val="00BA7BF0"/>
    <w:rsid w:val="00BB0457"/>
    <w:rsid w:val="00BB1048"/>
    <w:rsid w:val="00BB187C"/>
    <w:rsid w:val="00BB27A1"/>
    <w:rsid w:val="00BB30A3"/>
    <w:rsid w:val="00BB30B2"/>
    <w:rsid w:val="00BB3D0D"/>
    <w:rsid w:val="00BB3E05"/>
    <w:rsid w:val="00BB4D54"/>
    <w:rsid w:val="00BB56F3"/>
    <w:rsid w:val="00BB60E6"/>
    <w:rsid w:val="00BB6BE8"/>
    <w:rsid w:val="00BB75C4"/>
    <w:rsid w:val="00BB7952"/>
    <w:rsid w:val="00BB7EF6"/>
    <w:rsid w:val="00BC0609"/>
    <w:rsid w:val="00BC0A28"/>
    <w:rsid w:val="00BC2272"/>
    <w:rsid w:val="00BC2B83"/>
    <w:rsid w:val="00BC3B55"/>
    <w:rsid w:val="00BC5F97"/>
    <w:rsid w:val="00BC602F"/>
    <w:rsid w:val="00BC65B2"/>
    <w:rsid w:val="00BC6B34"/>
    <w:rsid w:val="00BC6B69"/>
    <w:rsid w:val="00BD0684"/>
    <w:rsid w:val="00BD1E09"/>
    <w:rsid w:val="00BD2057"/>
    <w:rsid w:val="00BD29C3"/>
    <w:rsid w:val="00BD3DAC"/>
    <w:rsid w:val="00BD5757"/>
    <w:rsid w:val="00BD6035"/>
    <w:rsid w:val="00BD71B4"/>
    <w:rsid w:val="00BD73E0"/>
    <w:rsid w:val="00BD7D64"/>
    <w:rsid w:val="00BD7DF5"/>
    <w:rsid w:val="00BE1A04"/>
    <w:rsid w:val="00BE2D7E"/>
    <w:rsid w:val="00BE2ED0"/>
    <w:rsid w:val="00BE2FD9"/>
    <w:rsid w:val="00BE44E0"/>
    <w:rsid w:val="00BE65EB"/>
    <w:rsid w:val="00BF2121"/>
    <w:rsid w:val="00BF217A"/>
    <w:rsid w:val="00BF229F"/>
    <w:rsid w:val="00BF54E6"/>
    <w:rsid w:val="00BF57C5"/>
    <w:rsid w:val="00BF75A6"/>
    <w:rsid w:val="00BF7748"/>
    <w:rsid w:val="00C02F7C"/>
    <w:rsid w:val="00C0306D"/>
    <w:rsid w:val="00C04B45"/>
    <w:rsid w:val="00C04C24"/>
    <w:rsid w:val="00C070CB"/>
    <w:rsid w:val="00C11F68"/>
    <w:rsid w:val="00C1279D"/>
    <w:rsid w:val="00C12BD5"/>
    <w:rsid w:val="00C12EC4"/>
    <w:rsid w:val="00C14A40"/>
    <w:rsid w:val="00C14F7D"/>
    <w:rsid w:val="00C163C8"/>
    <w:rsid w:val="00C17DB6"/>
    <w:rsid w:val="00C20090"/>
    <w:rsid w:val="00C233CB"/>
    <w:rsid w:val="00C23D0C"/>
    <w:rsid w:val="00C24417"/>
    <w:rsid w:val="00C2697B"/>
    <w:rsid w:val="00C26D31"/>
    <w:rsid w:val="00C31ACF"/>
    <w:rsid w:val="00C3253E"/>
    <w:rsid w:val="00C3458A"/>
    <w:rsid w:val="00C359A1"/>
    <w:rsid w:val="00C35CED"/>
    <w:rsid w:val="00C36C2E"/>
    <w:rsid w:val="00C405E0"/>
    <w:rsid w:val="00C41B75"/>
    <w:rsid w:val="00C4331E"/>
    <w:rsid w:val="00C44E5B"/>
    <w:rsid w:val="00C47D33"/>
    <w:rsid w:val="00C47DEB"/>
    <w:rsid w:val="00C503C8"/>
    <w:rsid w:val="00C51E26"/>
    <w:rsid w:val="00C52DEC"/>
    <w:rsid w:val="00C548C2"/>
    <w:rsid w:val="00C55044"/>
    <w:rsid w:val="00C60056"/>
    <w:rsid w:val="00C60D41"/>
    <w:rsid w:val="00C620B3"/>
    <w:rsid w:val="00C62C5E"/>
    <w:rsid w:val="00C62E6B"/>
    <w:rsid w:val="00C63345"/>
    <w:rsid w:val="00C63E4A"/>
    <w:rsid w:val="00C66385"/>
    <w:rsid w:val="00C749F0"/>
    <w:rsid w:val="00C7576C"/>
    <w:rsid w:val="00C8127E"/>
    <w:rsid w:val="00C817E9"/>
    <w:rsid w:val="00C81DD3"/>
    <w:rsid w:val="00C821DC"/>
    <w:rsid w:val="00C822A5"/>
    <w:rsid w:val="00C828A4"/>
    <w:rsid w:val="00C83078"/>
    <w:rsid w:val="00C83F11"/>
    <w:rsid w:val="00C854B6"/>
    <w:rsid w:val="00C872AC"/>
    <w:rsid w:val="00C87A0E"/>
    <w:rsid w:val="00C9077A"/>
    <w:rsid w:val="00C90D07"/>
    <w:rsid w:val="00C941E8"/>
    <w:rsid w:val="00C95F30"/>
    <w:rsid w:val="00CA16E4"/>
    <w:rsid w:val="00CA1882"/>
    <w:rsid w:val="00CA18A3"/>
    <w:rsid w:val="00CA1997"/>
    <w:rsid w:val="00CA1A80"/>
    <w:rsid w:val="00CA566F"/>
    <w:rsid w:val="00CA78B2"/>
    <w:rsid w:val="00CA7B84"/>
    <w:rsid w:val="00CA7D97"/>
    <w:rsid w:val="00CB0525"/>
    <w:rsid w:val="00CB17E2"/>
    <w:rsid w:val="00CB30E2"/>
    <w:rsid w:val="00CB36FB"/>
    <w:rsid w:val="00CB3BBF"/>
    <w:rsid w:val="00CB6713"/>
    <w:rsid w:val="00CB6894"/>
    <w:rsid w:val="00CB6E24"/>
    <w:rsid w:val="00CB79DB"/>
    <w:rsid w:val="00CC16E7"/>
    <w:rsid w:val="00CC18E6"/>
    <w:rsid w:val="00CC2A74"/>
    <w:rsid w:val="00CC5DFB"/>
    <w:rsid w:val="00CC745C"/>
    <w:rsid w:val="00CC74A8"/>
    <w:rsid w:val="00CC79CD"/>
    <w:rsid w:val="00CD0B0A"/>
    <w:rsid w:val="00CD39F4"/>
    <w:rsid w:val="00CD4844"/>
    <w:rsid w:val="00CD59AF"/>
    <w:rsid w:val="00CD7AA8"/>
    <w:rsid w:val="00CE0F63"/>
    <w:rsid w:val="00CE2D7B"/>
    <w:rsid w:val="00CE58E3"/>
    <w:rsid w:val="00CE5C23"/>
    <w:rsid w:val="00CE7176"/>
    <w:rsid w:val="00CE7934"/>
    <w:rsid w:val="00CE7E32"/>
    <w:rsid w:val="00CF29E4"/>
    <w:rsid w:val="00CF3DD4"/>
    <w:rsid w:val="00CF440A"/>
    <w:rsid w:val="00CF5B05"/>
    <w:rsid w:val="00CF6BE6"/>
    <w:rsid w:val="00CF74B3"/>
    <w:rsid w:val="00CF7613"/>
    <w:rsid w:val="00D005B4"/>
    <w:rsid w:val="00D007EC"/>
    <w:rsid w:val="00D01FA1"/>
    <w:rsid w:val="00D03194"/>
    <w:rsid w:val="00D03363"/>
    <w:rsid w:val="00D03F5F"/>
    <w:rsid w:val="00D046C1"/>
    <w:rsid w:val="00D05C18"/>
    <w:rsid w:val="00D06AC1"/>
    <w:rsid w:val="00D1046A"/>
    <w:rsid w:val="00D11CE8"/>
    <w:rsid w:val="00D1231D"/>
    <w:rsid w:val="00D12BE3"/>
    <w:rsid w:val="00D13FD2"/>
    <w:rsid w:val="00D16089"/>
    <w:rsid w:val="00D17B09"/>
    <w:rsid w:val="00D20404"/>
    <w:rsid w:val="00D219BF"/>
    <w:rsid w:val="00D221EC"/>
    <w:rsid w:val="00D228AC"/>
    <w:rsid w:val="00D22EB6"/>
    <w:rsid w:val="00D232EA"/>
    <w:rsid w:val="00D238B6"/>
    <w:rsid w:val="00D24648"/>
    <w:rsid w:val="00D24701"/>
    <w:rsid w:val="00D256AE"/>
    <w:rsid w:val="00D25AC6"/>
    <w:rsid w:val="00D269C7"/>
    <w:rsid w:val="00D305C0"/>
    <w:rsid w:val="00D309D8"/>
    <w:rsid w:val="00D30CAC"/>
    <w:rsid w:val="00D314AE"/>
    <w:rsid w:val="00D331E2"/>
    <w:rsid w:val="00D356B9"/>
    <w:rsid w:val="00D420EA"/>
    <w:rsid w:val="00D42B53"/>
    <w:rsid w:val="00D42E42"/>
    <w:rsid w:val="00D430A8"/>
    <w:rsid w:val="00D43F26"/>
    <w:rsid w:val="00D44B3B"/>
    <w:rsid w:val="00D4682C"/>
    <w:rsid w:val="00D47F9D"/>
    <w:rsid w:val="00D50BF7"/>
    <w:rsid w:val="00D50CCF"/>
    <w:rsid w:val="00D522B8"/>
    <w:rsid w:val="00D536B6"/>
    <w:rsid w:val="00D53F3C"/>
    <w:rsid w:val="00D55A3B"/>
    <w:rsid w:val="00D5653B"/>
    <w:rsid w:val="00D6042B"/>
    <w:rsid w:val="00D60E94"/>
    <w:rsid w:val="00D61AA8"/>
    <w:rsid w:val="00D631C7"/>
    <w:rsid w:val="00D7013F"/>
    <w:rsid w:val="00D70B20"/>
    <w:rsid w:val="00D716C4"/>
    <w:rsid w:val="00D7217B"/>
    <w:rsid w:val="00D72A9C"/>
    <w:rsid w:val="00D7390D"/>
    <w:rsid w:val="00D73F71"/>
    <w:rsid w:val="00D77493"/>
    <w:rsid w:val="00D8133F"/>
    <w:rsid w:val="00D81A8E"/>
    <w:rsid w:val="00D821D0"/>
    <w:rsid w:val="00D82324"/>
    <w:rsid w:val="00D82A2B"/>
    <w:rsid w:val="00D82B68"/>
    <w:rsid w:val="00D851E8"/>
    <w:rsid w:val="00D8602B"/>
    <w:rsid w:val="00D861E8"/>
    <w:rsid w:val="00D86EAF"/>
    <w:rsid w:val="00D86F8D"/>
    <w:rsid w:val="00D8715C"/>
    <w:rsid w:val="00D90D7E"/>
    <w:rsid w:val="00D9221D"/>
    <w:rsid w:val="00D93F45"/>
    <w:rsid w:val="00D94F6A"/>
    <w:rsid w:val="00D95558"/>
    <w:rsid w:val="00D96995"/>
    <w:rsid w:val="00D96CAA"/>
    <w:rsid w:val="00D977CF"/>
    <w:rsid w:val="00D97C38"/>
    <w:rsid w:val="00DA02EC"/>
    <w:rsid w:val="00DA0F42"/>
    <w:rsid w:val="00DA25E4"/>
    <w:rsid w:val="00DA27DA"/>
    <w:rsid w:val="00DA2B31"/>
    <w:rsid w:val="00DA30F3"/>
    <w:rsid w:val="00DA5939"/>
    <w:rsid w:val="00DA5B6D"/>
    <w:rsid w:val="00DA7DC1"/>
    <w:rsid w:val="00DB2831"/>
    <w:rsid w:val="00DB4267"/>
    <w:rsid w:val="00DB6E16"/>
    <w:rsid w:val="00DC1CD3"/>
    <w:rsid w:val="00DC2052"/>
    <w:rsid w:val="00DC376C"/>
    <w:rsid w:val="00DC4072"/>
    <w:rsid w:val="00DC7882"/>
    <w:rsid w:val="00DD541F"/>
    <w:rsid w:val="00DD7F52"/>
    <w:rsid w:val="00DE0A8F"/>
    <w:rsid w:val="00DE0CAC"/>
    <w:rsid w:val="00DE194C"/>
    <w:rsid w:val="00DE2C96"/>
    <w:rsid w:val="00DE38DC"/>
    <w:rsid w:val="00DE4114"/>
    <w:rsid w:val="00DE5412"/>
    <w:rsid w:val="00DE552D"/>
    <w:rsid w:val="00DE5B43"/>
    <w:rsid w:val="00DE63D8"/>
    <w:rsid w:val="00DE7736"/>
    <w:rsid w:val="00DF0341"/>
    <w:rsid w:val="00DF036F"/>
    <w:rsid w:val="00DF0372"/>
    <w:rsid w:val="00DF20AD"/>
    <w:rsid w:val="00DF217E"/>
    <w:rsid w:val="00DF345E"/>
    <w:rsid w:val="00DF7C2F"/>
    <w:rsid w:val="00E00775"/>
    <w:rsid w:val="00E00A60"/>
    <w:rsid w:val="00E012C1"/>
    <w:rsid w:val="00E02DC8"/>
    <w:rsid w:val="00E031BC"/>
    <w:rsid w:val="00E06056"/>
    <w:rsid w:val="00E073A7"/>
    <w:rsid w:val="00E11801"/>
    <w:rsid w:val="00E11E30"/>
    <w:rsid w:val="00E11F1F"/>
    <w:rsid w:val="00E11FAC"/>
    <w:rsid w:val="00E17903"/>
    <w:rsid w:val="00E17D91"/>
    <w:rsid w:val="00E206A7"/>
    <w:rsid w:val="00E213E8"/>
    <w:rsid w:val="00E220C9"/>
    <w:rsid w:val="00E2264A"/>
    <w:rsid w:val="00E23890"/>
    <w:rsid w:val="00E23984"/>
    <w:rsid w:val="00E25315"/>
    <w:rsid w:val="00E30272"/>
    <w:rsid w:val="00E313AC"/>
    <w:rsid w:val="00E32DE0"/>
    <w:rsid w:val="00E33593"/>
    <w:rsid w:val="00E3650A"/>
    <w:rsid w:val="00E37487"/>
    <w:rsid w:val="00E3790D"/>
    <w:rsid w:val="00E41258"/>
    <w:rsid w:val="00E41A43"/>
    <w:rsid w:val="00E4398D"/>
    <w:rsid w:val="00E44AC8"/>
    <w:rsid w:val="00E4647E"/>
    <w:rsid w:val="00E5010F"/>
    <w:rsid w:val="00E5045A"/>
    <w:rsid w:val="00E54299"/>
    <w:rsid w:val="00E558E1"/>
    <w:rsid w:val="00E60939"/>
    <w:rsid w:val="00E6138A"/>
    <w:rsid w:val="00E62A9F"/>
    <w:rsid w:val="00E62BFE"/>
    <w:rsid w:val="00E63978"/>
    <w:rsid w:val="00E673E9"/>
    <w:rsid w:val="00E7450C"/>
    <w:rsid w:val="00E74EDC"/>
    <w:rsid w:val="00E74F51"/>
    <w:rsid w:val="00E768C8"/>
    <w:rsid w:val="00E77479"/>
    <w:rsid w:val="00E77A7F"/>
    <w:rsid w:val="00E81DFA"/>
    <w:rsid w:val="00E828E8"/>
    <w:rsid w:val="00E829C0"/>
    <w:rsid w:val="00E83E8A"/>
    <w:rsid w:val="00E8633C"/>
    <w:rsid w:val="00E86C5E"/>
    <w:rsid w:val="00E877A5"/>
    <w:rsid w:val="00E91925"/>
    <w:rsid w:val="00E91DF1"/>
    <w:rsid w:val="00E92ED0"/>
    <w:rsid w:val="00E9371A"/>
    <w:rsid w:val="00E94614"/>
    <w:rsid w:val="00E94C8A"/>
    <w:rsid w:val="00E953FE"/>
    <w:rsid w:val="00E971D4"/>
    <w:rsid w:val="00EA04BC"/>
    <w:rsid w:val="00EA0A9B"/>
    <w:rsid w:val="00EA4080"/>
    <w:rsid w:val="00EA4113"/>
    <w:rsid w:val="00EA65E5"/>
    <w:rsid w:val="00EB1D89"/>
    <w:rsid w:val="00EB2613"/>
    <w:rsid w:val="00EB2755"/>
    <w:rsid w:val="00EB2A8F"/>
    <w:rsid w:val="00EB4733"/>
    <w:rsid w:val="00EB6FA5"/>
    <w:rsid w:val="00EB7770"/>
    <w:rsid w:val="00EB78E2"/>
    <w:rsid w:val="00EC0C19"/>
    <w:rsid w:val="00EC109F"/>
    <w:rsid w:val="00EC1542"/>
    <w:rsid w:val="00EC15BB"/>
    <w:rsid w:val="00EC1CAA"/>
    <w:rsid w:val="00EC1D9A"/>
    <w:rsid w:val="00EC22FC"/>
    <w:rsid w:val="00EC2B94"/>
    <w:rsid w:val="00EC2CB4"/>
    <w:rsid w:val="00EC39A9"/>
    <w:rsid w:val="00EC3C70"/>
    <w:rsid w:val="00EC47D2"/>
    <w:rsid w:val="00EC486D"/>
    <w:rsid w:val="00ED0EFB"/>
    <w:rsid w:val="00ED1786"/>
    <w:rsid w:val="00ED25C7"/>
    <w:rsid w:val="00ED26E0"/>
    <w:rsid w:val="00ED3D92"/>
    <w:rsid w:val="00ED42E3"/>
    <w:rsid w:val="00ED5060"/>
    <w:rsid w:val="00ED7F6A"/>
    <w:rsid w:val="00EE1106"/>
    <w:rsid w:val="00EE1B60"/>
    <w:rsid w:val="00EE5F07"/>
    <w:rsid w:val="00EF0B8C"/>
    <w:rsid w:val="00EF1936"/>
    <w:rsid w:val="00EF3AA8"/>
    <w:rsid w:val="00EF41FF"/>
    <w:rsid w:val="00EF446B"/>
    <w:rsid w:val="00EF5C5A"/>
    <w:rsid w:val="00EF6ABB"/>
    <w:rsid w:val="00EF7695"/>
    <w:rsid w:val="00EF7C86"/>
    <w:rsid w:val="00F00EA7"/>
    <w:rsid w:val="00F04D14"/>
    <w:rsid w:val="00F05321"/>
    <w:rsid w:val="00F05A64"/>
    <w:rsid w:val="00F05F09"/>
    <w:rsid w:val="00F06F7B"/>
    <w:rsid w:val="00F105D0"/>
    <w:rsid w:val="00F1085F"/>
    <w:rsid w:val="00F1272B"/>
    <w:rsid w:val="00F13C90"/>
    <w:rsid w:val="00F20272"/>
    <w:rsid w:val="00F2276D"/>
    <w:rsid w:val="00F25371"/>
    <w:rsid w:val="00F26AF3"/>
    <w:rsid w:val="00F2726B"/>
    <w:rsid w:val="00F276A2"/>
    <w:rsid w:val="00F27F81"/>
    <w:rsid w:val="00F302D6"/>
    <w:rsid w:val="00F31151"/>
    <w:rsid w:val="00F327DF"/>
    <w:rsid w:val="00F32BB4"/>
    <w:rsid w:val="00F34001"/>
    <w:rsid w:val="00F351F4"/>
    <w:rsid w:val="00F360AA"/>
    <w:rsid w:val="00F36352"/>
    <w:rsid w:val="00F37678"/>
    <w:rsid w:val="00F37928"/>
    <w:rsid w:val="00F45AAA"/>
    <w:rsid w:val="00F46E13"/>
    <w:rsid w:val="00F46EC9"/>
    <w:rsid w:val="00F506DC"/>
    <w:rsid w:val="00F5407F"/>
    <w:rsid w:val="00F548BD"/>
    <w:rsid w:val="00F55F0A"/>
    <w:rsid w:val="00F60C76"/>
    <w:rsid w:val="00F62CCE"/>
    <w:rsid w:val="00F63575"/>
    <w:rsid w:val="00F657AE"/>
    <w:rsid w:val="00F6646F"/>
    <w:rsid w:val="00F67EBC"/>
    <w:rsid w:val="00F70A61"/>
    <w:rsid w:val="00F70E0A"/>
    <w:rsid w:val="00F710CA"/>
    <w:rsid w:val="00F72E38"/>
    <w:rsid w:val="00F74E54"/>
    <w:rsid w:val="00F7570F"/>
    <w:rsid w:val="00F76E32"/>
    <w:rsid w:val="00F771E5"/>
    <w:rsid w:val="00F80443"/>
    <w:rsid w:val="00F81656"/>
    <w:rsid w:val="00F83257"/>
    <w:rsid w:val="00F83D79"/>
    <w:rsid w:val="00F84B35"/>
    <w:rsid w:val="00F857BD"/>
    <w:rsid w:val="00F90061"/>
    <w:rsid w:val="00F9435F"/>
    <w:rsid w:val="00F94AF2"/>
    <w:rsid w:val="00F94CE2"/>
    <w:rsid w:val="00F94EC5"/>
    <w:rsid w:val="00F95239"/>
    <w:rsid w:val="00F957FC"/>
    <w:rsid w:val="00F967C4"/>
    <w:rsid w:val="00F96C89"/>
    <w:rsid w:val="00FA0297"/>
    <w:rsid w:val="00FA1468"/>
    <w:rsid w:val="00FA1C19"/>
    <w:rsid w:val="00FA2D92"/>
    <w:rsid w:val="00FA2FF8"/>
    <w:rsid w:val="00FA3960"/>
    <w:rsid w:val="00FA3E84"/>
    <w:rsid w:val="00FA4774"/>
    <w:rsid w:val="00FA62E2"/>
    <w:rsid w:val="00FA6AC0"/>
    <w:rsid w:val="00FA6D51"/>
    <w:rsid w:val="00FA7CE9"/>
    <w:rsid w:val="00FA7FB2"/>
    <w:rsid w:val="00FB146F"/>
    <w:rsid w:val="00FB18FB"/>
    <w:rsid w:val="00FB6D1A"/>
    <w:rsid w:val="00FC1AC1"/>
    <w:rsid w:val="00FC223E"/>
    <w:rsid w:val="00FC3525"/>
    <w:rsid w:val="00FC39F8"/>
    <w:rsid w:val="00FC666A"/>
    <w:rsid w:val="00FC6FA9"/>
    <w:rsid w:val="00FD24FB"/>
    <w:rsid w:val="00FD352C"/>
    <w:rsid w:val="00FD36AE"/>
    <w:rsid w:val="00FD452C"/>
    <w:rsid w:val="00FD477F"/>
    <w:rsid w:val="00FD569C"/>
    <w:rsid w:val="00FE079C"/>
    <w:rsid w:val="00FE2462"/>
    <w:rsid w:val="00FE3E5C"/>
    <w:rsid w:val="00FE614C"/>
    <w:rsid w:val="00FE7649"/>
    <w:rsid w:val="00FE77D5"/>
    <w:rsid w:val="00FF0A1D"/>
    <w:rsid w:val="00FF17BD"/>
    <w:rsid w:val="00FF17C7"/>
    <w:rsid w:val="00FF3241"/>
    <w:rsid w:val="00FF3364"/>
    <w:rsid w:val="00FF3D1A"/>
    <w:rsid w:val="00FF3E26"/>
    <w:rsid w:val="00FF437B"/>
    <w:rsid w:val="00FF6135"/>
    <w:rsid w:val="00FF752E"/>
    <w:rsid w:val="0532729C"/>
    <w:rsid w:val="23B16D0B"/>
    <w:rsid w:val="36B33779"/>
    <w:rsid w:val="560B28CB"/>
    <w:rsid w:val="5A3E2BD8"/>
    <w:rsid w:val="5E740FF3"/>
    <w:rsid w:val="747E64B2"/>
    <w:rsid w:val="7B57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6768E5-A3CC-4470-BA3B-2548BCC5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Ttulo3">
    <w:name w:val="heading 3"/>
    <w:basedOn w:val="Normal"/>
    <w:next w:val="Normal"/>
    <w:qFormat/>
    <w:pPr>
      <w:keepNext/>
      <w:ind w:firstLine="4536"/>
      <w:jc w:val="both"/>
      <w:outlineLvl w:val="2"/>
    </w:pPr>
    <w:rPr>
      <w:rFonts w:ascii="Playbill" w:hAnsi="Playbill"/>
      <w:b/>
      <w:sz w:val="28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sz w:val="28"/>
      <w:szCs w:val="26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sz w:val="20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qFormat/>
    <w:rPr>
      <w:color w:val="0000FF"/>
      <w:u w:val="single"/>
    </w:rPr>
  </w:style>
  <w:style w:type="character" w:styleId="Nmerodepgina">
    <w:name w:val="page number"/>
    <w:basedOn w:val="Fontepargpadro"/>
    <w:qFormat/>
  </w:style>
  <w:style w:type="paragraph" w:styleId="Corpodetexto">
    <w:name w:val="Body Text"/>
    <w:basedOn w:val="Normal"/>
    <w:qFormat/>
    <w:pPr>
      <w:spacing w:line="360" w:lineRule="auto"/>
      <w:ind w:firstLine="2977"/>
      <w:jc w:val="both"/>
    </w:pPr>
    <w:rPr>
      <w:rFonts w:ascii="Century Gothic" w:hAnsi="Century Gothic"/>
      <w:sz w:val="26"/>
      <w:szCs w:val="26"/>
    </w:rPr>
  </w:style>
  <w:style w:type="paragraph" w:styleId="Textoembloco">
    <w:name w:val="Block Text"/>
    <w:basedOn w:val="Normal"/>
    <w:qFormat/>
    <w:pPr>
      <w:ind w:left="709" w:right="708" w:firstLine="284"/>
      <w:jc w:val="both"/>
    </w:pPr>
    <w:rPr>
      <w:sz w:val="26"/>
    </w:rPr>
  </w:style>
  <w:style w:type="paragraph" w:styleId="Recuodecorpodetexto2">
    <w:name w:val="Body Text Indent 2"/>
    <w:basedOn w:val="Normal"/>
    <w:qFormat/>
    <w:pPr>
      <w:ind w:firstLine="2835"/>
      <w:jc w:val="both"/>
    </w:p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qFormat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pPr>
      <w:ind w:firstLine="2832"/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26"/>
      <w:jc w:val="both"/>
    </w:pPr>
  </w:style>
  <w:style w:type="paragraph" w:customStyle="1" w:styleId="Corpodetexto13pt">
    <w:name w:val="Corpo de texto + 13 pt"/>
    <w:basedOn w:val="Corpodetexto"/>
    <w:qFormat/>
    <w:pPr>
      <w:ind w:firstLine="3261"/>
    </w:pPr>
  </w:style>
  <w:style w:type="paragraph" w:customStyle="1" w:styleId="NormalArial">
    <w:name w:val="Normal + Arial"/>
    <w:basedOn w:val="Normal"/>
    <w:qFormat/>
    <w:pPr>
      <w:ind w:firstLine="1418"/>
      <w:jc w:val="both"/>
    </w:pPr>
    <w:rPr>
      <w:rFonts w:ascii="Arial" w:hAnsi="Arial" w:cs="Arial"/>
      <w:sz w:val="26"/>
      <w:szCs w:val="26"/>
    </w:rPr>
  </w:style>
  <w:style w:type="character" w:customStyle="1" w:styleId="grame">
    <w:name w:val="grame"/>
    <w:basedOn w:val="Fontepargpadro"/>
    <w:qFormat/>
  </w:style>
  <w:style w:type="character" w:customStyle="1" w:styleId="spelle">
    <w:name w:val="spelle"/>
    <w:basedOn w:val="Fontepargpadro"/>
    <w:qFormat/>
  </w:style>
  <w:style w:type="character" w:customStyle="1" w:styleId="apple-converted-space">
    <w:name w:val="apple-converted-space"/>
    <w:basedOn w:val="Fontepargpadro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OF&#205;CIOS\Of&#237;cios%20-%202009\Of&#237;cio%20572%20ao%20Prefeito%20-%20Projeto%20de%20Lei%20n.&#186;%20054%20e%2058-2009%20(15.09.09)%209.204-515...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AE63A-FDED-4B87-A9E7-8AA98780A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572 ao Prefeito - Projeto de Lei n.º 054 e 58-2009 (15.09.09) 9.204-515...</Template>
  <TotalTime>5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Of. nº 0283/99                                 		Santo Cristo, 04 de maio de 1999.</vt:lpstr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Of. nº 0283/99                                 		Santo Cristo, 04 de maio de 1999.</dc:title>
  <dc:creator>Camara de Vereadores</dc:creator>
  <cp:lastModifiedBy>Usuário</cp:lastModifiedBy>
  <cp:revision>3</cp:revision>
  <cp:lastPrinted>2025-03-14T19:03:00Z</cp:lastPrinted>
  <dcterms:created xsi:type="dcterms:W3CDTF">2025-03-14T19:05:00Z</dcterms:created>
  <dcterms:modified xsi:type="dcterms:W3CDTF">2025-03-14T19:09:00Z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1046-12.2.0.13431</vt:lpwstr>
  </property>
  <property fmtid="{D5CDD505-2E9C-101B-9397-08002B2CF9AE}" pid="3" name="ICV">
    <vt:lpwstr>71E813347DDE4D28AB7DAF23DC2B59FD_13</vt:lpwstr>
  </property>
</Properties>
</file>