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D5" w:rsidRDefault="006F1CC6">
      <w:pPr>
        <w:jc w:val="both"/>
        <w:rPr>
          <w:rFonts w:ascii="Arial" w:hAnsi="Arial" w:cs="Arial"/>
          <w:sz w:val="25"/>
          <w:szCs w:val="25"/>
        </w:rPr>
      </w:pPr>
      <w:r>
        <w:rPr>
          <w:sz w:val="26"/>
          <w:szCs w:val="26"/>
        </w:rPr>
        <w:t xml:space="preserve"> </w:t>
      </w:r>
      <w:bookmarkStart w:id="0" w:name="_GoBack"/>
      <w:bookmarkEnd w:id="0"/>
    </w:p>
    <w:p w:rsidR="00FE77D5" w:rsidRDefault="00FE77D5">
      <w:pPr>
        <w:jc w:val="center"/>
        <w:rPr>
          <w:rFonts w:asciiTheme="majorHAnsi" w:hAnsiTheme="majorHAnsi" w:cs="Arial"/>
          <w:i/>
          <w:sz w:val="40"/>
          <w:szCs w:val="40"/>
        </w:rPr>
      </w:pPr>
    </w:p>
    <w:p w:rsidR="00FE77D5" w:rsidRDefault="00FE77D5">
      <w:pPr>
        <w:jc w:val="center"/>
        <w:rPr>
          <w:rFonts w:asciiTheme="majorHAnsi" w:hAnsiTheme="majorHAnsi" w:cs="Arial"/>
          <w:i/>
          <w:sz w:val="40"/>
          <w:szCs w:val="40"/>
        </w:rPr>
      </w:pPr>
    </w:p>
    <w:p w:rsidR="00FE77D5" w:rsidRDefault="006F1CC6">
      <w:pPr>
        <w:jc w:val="center"/>
        <w:rPr>
          <w:rFonts w:asciiTheme="majorHAnsi" w:hAnsiTheme="majorHAnsi" w:cs="Arial"/>
          <w:i/>
          <w:sz w:val="40"/>
          <w:szCs w:val="40"/>
        </w:rPr>
      </w:pPr>
      <w:r>
        <w:rPr>
          <w:rFonts w:asciiTheme="majorHAnsi" w:hAnsiTheme="majorHAnsi" w:cs="Arial"/>
          <w:i/>
          <w:sz w:val="40"/>
          <w:szCs w:val="40"/>
        </w:rPr>
        <w:t>DECLARAÇÃO</w:t>
      </w:r>
    </w:p>
    <w:p w:rsidR="00FE77D5" w:rsidRDefault="00FE77D5">
      <w:pPr>
        <w:jc w:val="center"/>
        <w:rPr>
          <w:rFonts w:asciiTheme="majorHAnsi" w:hAnsiTheme="majorHAnsi" w:cs="Arial"/>
          <w:i/>
          <w:sz w:val="40"/>
          <w:szCs w:val="40"/>
        </w:rPr>
      </w:pPr>
    </w:p>
    <w:p w:rsidR="00FE77D5" w:rsidRDefault="00FE77D5">
      <w:pPr>
        <w:ind w:firstLine="2977"/>
        <w:jc w:val="both"/>
        <w:rPr>
          <w:rFonts w:ascii="Arial" w:hAnsi="Arial" w:cs="Arial"/>
          <w:sz w:val="25"/>
          <w:szCs w:val="25"/>
        </w:rPr>
      </w:pPr>
    </w:p>
    <w:p w:rsidR="00EC2CB4" w:rsidRDefault="006F1CC6" w:rsidP="00EC2CB4">
      <w:pPr>
        <w:spacing w:line="360" w:lineRule="auto"/>
        <w:ind w:firstLine="708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Lourdes Brand</w:t>
      </w:r>
      <w:r>
        <w:rPr>
          <w:rFonts w:asciiTheme="majorHAnsi" w:hAnsiTheme="majorHAnsi" w:cs="Arial"/>
          <w:sz w:val="25"/>
          <w:szCs w:val="25"/>
        </w:rPr>
        <w:t xml:space="preserve">, Presidente da Câmara de Vereadores de Santo Cristo, Estado do Rio Grande do Sul, no uso das atribuições que lhe são conferidas pela legislação em vigor, </w:t>
      </w:r>
      <w:r w:rsidR="00EC2CB4">
        <w:rPr>
          <w:rFonts w:asciiTheme="majorHAnsi" w:hAnsiTheme="majorHAnsi" w:cs="Arial"/>
          <w:sz w:val="25"/>
          <w:szCs w:val="25"/>
        </w:rPr>
        <w:t>DECLARA</w:t>
      </w:r>
      <w:r>
        <w:rPr>
          <w:rFonts w:asciiTheme="majorHAnsi" w:hAnsiTheme="majorHAnsi" w:cs="Arial"/>
          <w:sz w:val="25"/>
          <w:szCs w:val="25"/>
        </w:rPr>
        <w:t xml:space="preserve"> para os devidos fins e para quem interessar possa, </w:t>
      </w:r>
      <w:r w:rsidR="00EC2CB4">
        <w:rPr>
          <w:rFonts w:asciiTheme="majorHAnsi" w:hAnsiTheme="majorHAnsi" w:cs="Arial"/>
          <w:sz w:val="25"/>
          <w:szCs w:val="25"/>
        </w:rPr>
        <w:t>a inexistência da instauração de tomadas de contas especiais do período.</w:t>
      </w:r>
    </w:p>
    <w:p w:rsidR="00FE77D5" w:rsidRDefault="00EC2CB4" w:rsidP="00EC2CB4">
      <w:pPr>
        <w:spacing w:line="360" w:lineRule="auto"/>
        <w:ind w:firstLine="708"/>
        <w:jc w:val="both"/>
        <w:rPr>
          <w:rFonts w:asciiTheme="majorHAnsi" w:hAnsiTheme="majorHAnsi" w:cs="Arial"/>
          <w:sz w:val="25"/>
          <w:szCs w:val="25"/>
          <w:lang w:val="en-US"/>
        </w:rPr>
      </w:pP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Por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ser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de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expressão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da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verdade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, e, para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que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produza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os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melhores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efeitos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de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direito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,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firmo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a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presente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 xml:space="preserve"> </w:t>
      </w:r>
      <w:proofErr w:type="spellStart"/>
      <w:r>
        <w:rPr>
          <w:rFonts w:asciiTheme="majorHAnsi" w:hAnsiTheme="majorHAnsi" w:cs="Arial"/>
          <w:sz w:val="25"/>
          <w:szCs w:val="25"/>
          <w:lang w:val="en-US"/>
        </w:rPr>
        <w:t>declaração</w:t>
      </w:r>
      <w:proofErr w:type="spellEnd"/>
      <w:r>
        <w:rPr>
          <w:rFonts w:asciiTheme="majorHAnsi" w:hAnsiTheme="majorHAnsi" w:cs="Arial"/>
          <w:sz w:val="25"/>
          <w:szCs w:val="25"/>
          <w:lang w:val="en-US"/>
        </w:rPr>
        <w:t>.</w:t>
      </w:r>
    </w:p>
    <w:p w:rsidR="00FE77D5" w:rsidRDefault="00FE77D5" w:rsidP="00EC2CB4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FE77D5" w:rsidRDefault="006F1CC6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Secretaria Administrativa da Câmara Municipal </w:t>
      </w:r>
      <w:r>
        <w:rPr>
          <w:rFonts w:asciiTheme="majorHAnsi" w:hAnsiTheme="majorHAnsi" w:cs="Arial"/>
          <w:sz w:val="25"/>
          <w:szCs w:val="25"/>
        </w:rPr>
        <w:t>de Vereadores de Santo Cristo, em</w:t>
      </w:r>
    </w:p>
    <w:p w:rsidR="00FE77D5" w:rsidRDefault="00EC2CB4" w:rsidP="00EC2CB4">
      <w:pPr>
        <w:spacing w:line="360" w:lineRule="auto"/>
        <w:jc w:val="center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31 de Dezembro de 2024.</w:t>
      </w:r>
    </w:p>
    <w:p w:rsidR="00FE77D5" w:rsidRDefault="00FE77D5">
      <w:pPr>
        <w:spacing w:line="360" w:lineRule="auto"/>
        <w:jc w:val="center"/>
        <w:rPr>
          <w:rFonts w:ascii="Arial" w:hAnsi="Arial" w:cs="Arial"/>
          <w:b/>
          <w:sz w:val="25"/>
          <w:szCs w:val="25"/>
        </w:rPr>
      </w:pPr>
    </w:p>
    <w:p w:rsidR="00FE77D5" w:rsidRDefault="006F1CC6">
      <w:pPr>
        <w:tabs>
          <w:tab w:val="left" w:pos="2198"/>
        </w:tabs>
        <w:spacing w:line="360" w:lineRule="auto"/>
        <w:ind w:firstLine="2977"/>
        <w:jc w:val="both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b/>
          <w:sz w:val="25"/>
          <w:szCs w:val="25"/>
        </w:rPr>
        <w:tab/>
      </w:r>
      <w:r>
        <w:rPr>
          <w:rFonts w:ascii="Arial" w:hAnsi="Arial" w:cs="Arial"/>
          <w:b/>
          <w:sz w:val="25"/>
          <w:szCs w:val="25"/>
        </w:rPr>
        <w:tab/>
      </w:r>
      <w:r>
        <w:rPr>
          <w:rFonts w:ascii="Arial" w:hAnsi="Arial" w:cs="Arial"/>
          <w:b/>
          <w:sz w:val="25"/>
          <w:szCs w:val="25"/>
        </w:rPr>
        <w:t xml:space="preserve">                            </w:t>
      </w:r>
    </w:p>
    <w:p w:rsidR="00FE77D5" w:rsidRDefault="006F1CC6">
      <w:pPr>
        <w:tabs>
          <w:tab w:val="left" w:pos="2198"/>
        </w:tabs>
        <w:spacing w:line="360" w:lineRule="auto"/>
        <w:jc w:val="center"/>
        <w:rPr>
          <w:rFonts w:asciiTheme="majorHAnsi" w:hAnsiTheme="majorHAnsi" w:cs="Arial"/>
          <w:bCs/>
          <w:sz w:val="25"/>
          <w:szCs w:val="25"/>
        </w:rPr>
      </w:pPr>
      <w:r>
        <w:rPr>
          <w:rFonts w:asciiTheme="majorHAnsi" w:hAnsiTheme="majorHAnsi" w:cs="Arial"/>
          <w:bCs/>
          <w:sz w:val="25"/>
          <w:szCs w:val="25"/>
        </w:rPr>
        <w:t>Vereador</w:t>
      </w:r>
      <w:r>
        <w:rPr>
          <w:rFonts w:asciiTheme="majorHAnsi" w:hAnsiTheme="majorHAnsi" w:cs="Arial"/>
          <w:bCs/>
          <w:sz w:val="25"/>
          <w:szCs w:val="25"/>
        </w:rPr>
        <w:t>a Lourdes Brand,</w:t>
      </w:r>
    </w:p>
    <w:p w:rsidR="00FE77D5" w:rsidRDefault="006F1CC6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Presidente da Câmara Municipal de Vereadores de Santo Cristo</w:t>
      </w:r>
      <w:r>
        <w:rPr>
          <w:rFonts w:ascii="Arial" w:hAnsi="Arial" w:cs="Arial"/>
          <w:sz w:val="25"/>
          <w:szCs w:val="25"/>
        </w:rPr>
        <w:t>.</w:t>
      </w:r>
    </w:p>
    <w:p w:rsidR="00EC2CB4" w:rsidRDefault="00EC2CB4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Exercício 2024</w:t>
      </w:r>
    </w:p>
    <w:p w:rsidR="00EC2CB4" w:rsidRDefault="00EC2CB4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CPF: 483.377.060-15</w:t>
      </w:r>
    </w:p>
    <w:sectPr w:rsidR="00EC2CB4">
      <w:headerReference w:type="even" r:id="rId7"/>
      <w:headerReference w:type="default" r:id="rId8"/>
      <w:pgSz w:w="11907" w:h="16834"/>
      <w:pgMar w:top="2694" w:right="851" w:bottom="426" w:left="1701" w:header="425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CC6" w:rsidRDefault="006F1CC6">
      <w:r>
        <w:separator/>
      </w:r>
    </w:p>
  </w:endnote>
  <w:endnote w:type="continuationSeparator" w:id="0">
    <w:p w:rsidR="006F1CC6" w:rsidRDefault="006F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CC6" w:rsidRDefault="006F1CC6">
      <w:r>
        <w:separator/>
      </w:r>
    </w:p>
  </w:footnote>
  <w:footnote w:type="continuationSeparator" w:id="0">
    <w:p w:rsidR="006F1CC6" w:rsidRDefault="006F1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7D5" w:rsidRDefault="006F1CC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E77D5" w:rsidRDefault="00FE77D5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7D5" w:rsidRDefault="006F1CC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C2CB4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1</w:t>
    </w:r>
  </w:p>
  <w:p w:rsidR="00FE77D5" w:rsidRDefault="00FE77D5">
    <w:pPr>
      <w:pStyle w:val="Cabealho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A20"/>
    <w:rsid w:val="0000048A"/>
    <w:rsid w:val="00000548"/>
    <w:rsid w:val="00000A37"/>
    <w:rsid w:val="00001535"/>
    <w:rsid w:val="00001889"/>
    <w:rsid w:val="000045D5"/>
    <w:rsid w:val="00004B08"/>
    <w:rsid w:val="000055F8"/>
    <w:rsid w:val="00006778"/>
    <w:rsid w:val="00006BC8"/>
    <w:rsid w:val="00007FF5"/>
    <w:rsid w:val="00011932"/>
    <w:rsid w:val="000129F3"/>
    <w:rsid w:val="00014551"/>
    <w:rsid w:val="00015D10"/>
    <w:rsid w:val="000168F0"/>
    <w:rsid w:val="00016E49"/>
    <w:rsid w:val="0002388B"/>
    <w:rsid w:val="00025F55"/>
    <w:rsid w:val="00026756"/>
    <w:rsid w:val="000268EE"/>
    <w:rsid w:val="00027D4B"/>
    <w:rsid w:val="00031243"/>
    <w:rsid w:val="000323AA"/>
    <w:rsid w:val="00035865"/>
    <w:rsid w:val="000368D8"/>
    <w:rsid w:val="00037684"/>
    <w:rsid w:val="00040274"/>
    <w:rsid w:val="0004349B"/>
    <w:rsid w:val="000437CC"/>
    <w:rsid w:val="000452FA"/>
    <w:rsid w:val="00045D71"/>
    <w:rsid w:val="00045FCC"/>
    <w:rsid w:val="00046815"/>
    <w:rsid w:val="00047727"/>
    <w:rsid w:val="00050746"/>
    <w:rsid w:val="000509D8"/>
    <w:rsid w:val="00051775"/>
    <w:rsid w:val="00051E57"/>
    <w:rsid w:val="000527AF"/>
    <w:rsid w:val="00053438"/>
    <w:rsid w:val="00053F11"/>
    <w:rsid w:val="000579D8"/>
    <w:rsid w:val="00060065"/>
    <w:rsid w:val="00060A4A"/>
    <w:rsid w:val="00062498"/>
    <w:rsid w:val="00063176"/>
    <w:rsid w:val="00063A3D"/>
    <w:rsid w:val="00064BFF"/>
    <w:rsid w:val="00066AF5"/>
    <w:rsid w:val="0006773C"/>
    <w:rsid w:val="0007255C"/>
    <w:rsid w:val="00072CFB"/>
    <w:rsid w:val="0007696A"/>
    <w:rsid w:val="0007732A"/>
    <w:rsid w:val="000809FD"/>
    <w:rsid w:val="00080BAC"/>
    <w:rsid w:val="00081308"/>
    <w:rsid w:val="00084068"/>
    <w:rsid w:val="00084937"/>
    <w:rsid w:val="000852FC"/>
    <w:rsid w:val="000872AF"/>
    <w:rsid w:val="000876D6"/>
    <w:rsid w:val="000905DF"/>
    <w:rsid w:val="00091B97"/>
    <w:rsid w:val="000922FD"/>
    <w:rsid w:val="0009436B"/>
    <w:rsid w:val="00094917"/>
    <w:rsid w:val="0009600F"/>
    <w:rsid w:val="000A1AA4"/>
    <w:rsid w:val="000A4045"/>
    <w:rsid w:val="000B2B3D"/>
    <w:rsid w:val="000B461D"/>
    <w:rsid w:val="000B46BC"/>
    <w:rsid w:val="000B56BB"/>
    <w:rsid w:val="000B698A"/>
    <w:rsid w:val="000C09DF"/>
    <w:rsid w:val="000C22FE"/>
    <w:rsid w:val="000C2959"/>
    <w:rsid w:val="000C2F5A"/>
    <w:rsid w:val="000C40C8"/>
    <w:rsid w:val="000C62D1"/>
    <w:rsid w:val="000C678F"/>
    <w:rsid w:val="000C6DE0"/>
    <w:rsid w:val="000D03AC"/>
    <w:rsid w:val="000D0610"/>
    <w:rsid w:val="000D229E"/>
    <w:rsid w:val="000D2A0E"/>
    <w:rsid w:val="000D2A5F"/>
    <w:rsid w:val="000D3529"/>
    <w:rsid w:val="000D3E11"/>
    <w:rsid w:val="000D4FBB"/>
    <w:rsid w:val="000D5C73"/>
    <w:rsid w:val="000E1EF3"/>
    <w:rsid w:val="000E2C54"/>
    <w:rsid w:val="000E44F5"/>
    <w:rsid w:val="000F205F"/>
    <w:rsid w:val="000F3CF8"/>
    <w:rsid w:val="000F3D04"/>
    <w:rsid w:val="000F40B3"/>
    <w:rsid w:val="000F57F6"/>
    <w:rsid w:val="000F5AC0"/>
    <w:rsid w:val="0010083A"/>
    <w:rsid w:val="00100892"/>
    <w:rsid w:val="00100CD4"/>
    <w:rsid w:val="0010116F"/>
    <w:rsid w:val="00101CC3"/>
    <w:rsid w:val="001027C9"/>
    <w:rsid w:val="00105464"/>
    <w:rsid w:val="001066F5"/>
    <w:rsid w:val="0011078C"/>
    <w:rsid w:val="00111E01"/>
    <w:rsid w:val="00112590"/>
    <w:rsid w:val="00112E2C"/>
    <w:rsid w:val="001130E3"/>
    <w:rsid w:val="00115375"/>
    <w:rsid w:val="00115F72"/>
    <w:rsid w:val="0012189C"/>
    <w:rsid w:val="00122C07"/>
    <w:rsid w:val="00123647"/>
    <w:rsid w:val="00124DE2"/>
    <w:rsid w:val="0012586C"/>
    <w:rsid w:val="00125BC0"/>
    <w:rsid w:val="00125D9D"/>
    <w:rsid w:val="001262D6"/>
    <w:rsid w:val="001274DE"/>
    <w:rsid w:val="00127F09"/>
    <w:rsid w:val="00131679"/>
    <w:rsid w:val="00131A4F"/>
    <w:rsid w:val="00131CA7"/>
    <w:rsid w:val="00132502"/>
    <w:rsid w:val="00132B37"/>
    <w:rsid w:val="001350D5"/>
    <w:rsid w:val="00135B82"/>
    <w:rsid w:val="00136226"/>
    <w:rsid w:val="001379FD"/>
    <w:rsid w:val="001409BF"/>
    <w:rsid w:val="00140E14"/>
    <w:rsid w:val="00140FAA"/>
    <w:rsid w:val="001429A3"/>
    <w:rsid w:val="00142C29"/>
    <w:rsid w:val="001435F5"/>
    <w:rsid w:val="00151D08"/>
    <w:rsid w:val="0015404F"/>
    <w:rsid w:val="001544FD"/>
    <w:rsid w:val="00154E15"/>
    <w:rsid w:val="0015532A"/>
    <w:rsid w:val="001564F2"/>
    <w:rsid w:val="00156BBD"/>
    <w:rsid w:val="00157C45"/>
    <w:rsid w:val="00157E2F"/>
    <w:rsid w:val="001624F2"/>
    <w:rsid w:val="0016284A"/>
    <w:rsid w:val="001628AB"/>
    <w:rsid w:val="001648C9"/>
    <w:rsid w:val="00167D0A"/>
    <w:rsid w:val="00172D05"/>
    <w:rsid w:val="00173272"/>
    <w:rsid w:val="00173FB4"/>
    <w:rsid w:val="00173FB7"/>
    <w:rsid w:val="00174657"/>
    <w:rsid w:val="00175011"/>
    <w:rsid w:val="00176276"/>
    <w:rsid w:val="00176478"/>
    <w:rsid w:val="00176C23"/>
    <w:rsid w:val="00177232"/>
    <w:rsid w:val="00180C37"/>
    <w:rsid w:val="00181B7E"/>
    <w:rsid w:val="001852CA"/>
    <w:rsid w:val="00186231"/>
    <w:rsid w:val="00187401"/>
    <w:rsid w:val="001913AE"/>
    <w:rsid w:val="00192B21"/>
    <w:rsid w:val="00195DA8"/>
    <w:rsid w:val="001A15A8"/>
    <w:rsid w:val="001A2D38"/>
    <w:rsid w:val="001A2FD1"/>
    <w:rsid w:val="001A55CA"/>
    <w:rsid w:val="001A57A7"/>
    <w:rsid w:val="001A7742"/>
    <w:rsid w:val="001B1A52"/>
    <w:rsid w:val="001B2690"/>
    <w:rsid w:val="001B3DB4"/>
    <w:rsid w:val="001B3F62"/>
    <w:rsid w:val="001B4820"/>
    <w:rsid w:val="001B5C58"/>
    <w:rsid w:val="001B76DE"/>
    <w:rsid w:val="001B7F2E"/>
    <w:rsid w:val="001C05D3"/>
    <w:rsid w:val="001C2A40"/>
    <w:rsid w:val="001C2EC8"/>
    <w:rsid w:val="001C32E2"/>
    <w:rsid w:val="001C6838"/>
    <w:rsid w:val="001D3B0C"/>
    <w:rsid w:val="001D41B2"/>
    <w:rsid w:val="001D69F1"/>
    <w:rsid w:val="001D7984"/>
    <w:rsid w:val="001E0319"/>
    <w:rsid w:val="001E164C"/>
    <w:rsid w:val="001E26A0"/>
    <w:rsid w:val="001E358A"/>
    <w:rsid w:val="001E3C44"/>
    <w:rsid w:val="001E5CFF"/>
    <w:rsid w:val="001F0A0B"/>
    <w:rsid w:val="001F1F2B"/>
    <w:rsid w:val="001F3023"/>
    <w:rsid w:val="001F4B82"/>
    <w:rsid w:val="001F51F5"/>
    <w:rsid w:val="001F5305"/>
    <w:rsid w:val="001F5CC8"/>
    <w:rsid w:val="001F6754"/>
    <w:rsid w:val="002006BA"/>
    <w:rsid w:val="002014B6"/>
    <w:rsid w:val="002035AA"/>
    <w:rsid w:val="00204BC6"/>
    <w:rsid w:val="0020689B"/>
    <w:rsid w:val="00206B89"/>
    <w:rsid w:val="0020759D"/>
    <w:rsid w:val="00210436"/>
    <w:rsid w:val="0021096E"/>
    <w:rsid w:val="002130BD"/>
    <w:rsid w:val="002157DF"/>
    <w:rsid w:val="00216DD8"/>
    <w:rsid w:val="002177FB"/>
    <w:rsid w:val="0022197D"/>
    <w:rsid w:val="00221D25"/>
    <w:rsid w:val="002225B6"/>
    <w:rsid w:val="00222E76"/>
    <w:rsid w:val="00223F19"/>
    <w:rsid w:val="00224A27"/>
    <w:rsid w:val="0022610C"/>
    <w:rsid w:val="002266C9"/>
    <w:rsid w:val="00226798"/>
    <w:rsid w:val="00226D17"/>
    <w:rsid w:val="00233722"/>
    <w:rsid w:val="002345F2"/>
    <w:rsid w:val="0023463A"/>
    <w:rsid w:val="00234DC9"/>
    <w:rsid w:val="00236905"/>
    <w:rsid w:val="00236F8F"/>
    <w:rsid w:val="0023767C"/>
    <w:rsid w:val="00237845"/>
    <w:rsid w:val="00241640"/>
    <w:rsid w:val="0024581D"/>
    <w:rsid w:val="00245A70"/>
    <w:rsid w:val="00250C51"/>
    <w:rsid w:val="00251E69"/>
    <w:rsid w:val="0025251B"/>
    <w:rsid w:val="002545DA"/>
    <w:rsid w:val="00255363"/>
    <w:rsid w:val="00257CF1"/>
    <w:rsid w:val="002611E1"/>
    <w:rsid w:val="0026151C"/>
    <w:rsid w:val="00262EE1"/>
    <w:rsid w:val="00263580"/>
    <w:rsid w:val="002641F2"/>
    <w:rsid w:val="00266872"/>
    <w:rsid w:val="00266B00"/>
    <w:rsid w:val="002700A2"/>
    <w:rsid w:val="002700EE"/>
    <w:rsid w:val="00270362"/>
    <w:rsid w:val="002710B3"/>
    <w:rsid w:val="002711C0"/>
    <w:rsid w:val="00271389"/>
    <w:rsid w:val="0027303E"/>
    <w:rsid w:val="00282589"/>
    <w:rsid w:val="0028448D"/>
    <w:rsid w:val="00285E62"/>
    <w:rsid w:val="00286C39"/>
    <w:rsid w:val="0029078F"/>
    <w:rsid w:val="00290AF8"/>
    <w:rsid w:val="002917F6"/>
    <w:rsid w:val="00295BBF"/>
    <w:rsid w:val="0029749A"/>
    <w:rsid w:val="00297CDB"/>
    <w:rsid w:val="002A0DF0"/>
    <w:rsid w:val="002A2780"/>
    <w:rsid w:val="002A599E"/>
    <w:rsid w:val="002A5D37"/>
    <w:rsid w:val="002A5EBC"/>
    <w:rsid w:val="002A66C7"/>
    <w:rsid w:val="002A7010"/>
    <w:rsid w:val="002A7278"/>
    <w:rsid w:val="002B2635"/>
    <w:rsid w:val="002B2EB7"/>
    <w:rsid w:val="002B3626"/>
    <w:rsid w:val="002B5934"/>
    <w:rsid w:val="002B6D1E"/>
    <w:rsid w:val="002C12FA"/>
    <w:rsid w:val="002C1C54"/>
    <w:rsid w:val="002C2D17"/>
    <w:rsid w:val="002C4C98"/>
    <w:rsid w:val="002C57C3"/>
    <w:rsid w:val="002C6085"/>
    <w:rsid w:val="002C6F0B"/>
    <w:rsid w:val="002D0123"/>
    <w:rsid w:val="002D03BB"/>
    <w:rsid w:val="002D2997"/>
    <w:rsid w:val="002D348D"/>
    <w:rsid w:val="002D600E"/>
    <w:rsid w:val="002D760A"/>
    <w:rsid w:val="002D7A93"/>
    <w:rsid w:val="002E0E5A"/>
    <w:rsid w:val="002E1E65"/>
    <w:rsid w:val="002E5C24"/>
    <w:rsid w:val="002E608E"/>
    <w:rsid w:val="002F09CB"/>
    <w:rsid w:val="002F0D3B"/>
    <w:rsid w:val="002F1122"/>
    <w:rsid w:val="002F383C"/>
    <w:rsid w:val="00300BCD"/>
    <w:rsid w:val="00300CC0"/>
    <w:rsid w:val="00301928"/>
    <w:rsid w:val="00301940"/>
    <w:rsid w:val="00303531"/>
    <w:rsid w:val="00303E8A"/>
    <w:rsid w:val="003046AC"/>
    <w:rsid w:val="003047BA"/>
    <w:rsid w:val="00304F67"/>
    <w:rsid w:val="0030530F"/>
    <w:rsid w:val="00306E49"/>
    <w:rsid w:val="003074FB"/>
    <w:rsid w:val="00315A4D"/>
    <w:rsid w:val="00316984"/>
    <w:rsid w:val="0032018A"/>
    <w:rsid w:val="003240AA"/>
    <w:rsid w:val="0032463B"/>
    <w:rsid w:val="00327553"/>
    <w:rsid w:val="00333EDD"/>
    <w:rsid w:val="003343F8"/>
    <w:rsid w:val="00337422"/>
    <w:rsid w:val="003403CA"/>
    <w:rsid w:val="0034070B"/>
    <w:rsid w:val="00343A4C"/>
    <w:rsid w:val="003441F5"/>
    <w:rsid w:val="003444EF"/>
    <w:rsid w:val="00344B4B"/>
    <w:rsid w:val="003465F3"/>
    <w:rsid w:val="003472B1"/>
    <w:rsid w:val="00347BA2"/>
    <w:rsid w:val="00350182"/>
    <w:rsid w:val="00350778"/>
    <w:rsid w:val="003514FC"/>
    <w:rsid w:val="003542CB"/>
    <w:rsid w:val="00356417"/>
    <w:rsid w:val="00356D08"/>
    <w:rsid w:val="00357368"/>
    <w:rsid w:val="003578F6"/>
    <w:rsid w:val="003614FD"/>
    <w:rsid w:val="00361C5B"/>
    <w:rsid w:val="00364AC8"/>
    <w:rsid w:val="003657E3"/>
    <w:rsid w:val="00365DF9"/>
    <w:rsid w:val="00366014"/>
    <w:rsid w:val="00367C4D"/>
    <w:rsid w:val="00370AA6"/>
    <w:rsid w:val="0037304F"/>
    <w:rsid w:val="00374903"/>
    <w:rsid w:val="00375734"/>
    <w:rsid w:val="00375F13"/>
    <w:rsid w:val="0037790E"/>
    <w:rsid w:val="0038079F"/>
    <w:rsid w:val="00380883"/>
    <w:rsid w:val="00380B9F"/>
    <w:rsid w:val="00380BD9"/>
    <w:rsid w:val="00382210"/>
    <w:rsid w:val="0038225D"/>
    <w:rsid w:val="003868A7"/>
    <w:rsid w:val="003906E5"/>
    <w:rsid w:val="00392570"/>
    <w:rsid w:val="0039366B"/>
    <w:rsid w:val="00393F9A"/>
    <w:rsid w:val="00395360"/>
    <w:rsid w:val="00395D1E"/>
    <w:rsid w:val="00396BBB"/>
    <w:rsid w:val="00396EFA"/>
    <w:rsid w:val="00396FE3"/>
    <w:rsid w:val="003975CD"/>
    <w:rsid w:val="00397879"/>
    <w:rsid w:val="00397940"/>
    <w:rsid w:val="003A4A17"/>
    <w:rsid w:val="003A55C8"/>
    <w:rsid w:val="003A7559"/>
    <w:rsid w:val="003A7E24"/>
    <w:rsid w:val="003B0743"/>
    <w:rsid w:val="003B415F"/>
    <w:rsid w:val="003B4945"/>
    <w:rsid w:val="003B4F81"/>
    <w:rsid w:val="003B720E"/>
    <w:rsid w:val="003C0CB2"/>
    <w:rsid w:val="003C234A"/>
    <w:rsid w:val="003C2DD4"/>
    <w:rsid w:val="003C3F1D"/>
    <w:rsid w:val="003C4628"/>
    <w:rsid w:val="003C4784"/>
    <w:rsid w:val="003C520E"/>
    <w:rsid w:val="003D11E0"/>
    <w:rsid w:val="003D3E65"/>
    <w:rsid w:val="003D3F01"/>
    <w:rsid w:val="003D7A20"/>
    <w:rsid w:val="003E32FC"/>
    <w:rsid w:val="003E3837"/>
    <w:rsid w:val="003E4E77"/>
    <w:rsid w:val="003E7630"/>
    <w:rsid w:val="003E7AD7"/>
    <w:rsid w:val="003F0225"/>
    <w:rsid w:val="003F1135"/>
    <w:rsid w:val="003F252E"/>
    <w:rsid w:val="003F3203"/>
    <w:rsid w:val="003F40D1"/>
    <w:rsid w:val="003F46FA"/>
    <w:rsid w:val="003F4B5C"/>
    <w:rsid w:val="003F6EB8"/>
    <w:rsid w:val="003F7077"/>
    <w:rsid w:val="003F72C2"/>
    <w:rsid w:val="003F7390"/>
    <w:rsid w:val="003F7FB3"/>
    <w:rsid w:val="004044AE"/>
    <w:rsid w:val="00405C82"/>
    <w:rsid w:val="0040761E"/>
    <w:rsid w:val="00411FEC"/>
    <w:rsid w:val="004121B3"/>
    <w:rsid w:val="0041270B"/>
    <w:rsid w:val="004145E6"/>
    <w:rsid w:val="00414F9A"/>
    <w:rsid w:val="00415D25"/>
    <w:rsid w:val="00416567"/>
    <w:rsid w:val="00416B17"/>
    <w:rsid w:val="004171CC"/>
    <w:rsid w:val="00417293"/>
    <w:rsid w:val="00423457"/>
    <w:rsid w:val="004234F1"/>
    <w:rsid w:val="00425CE6"/>
    <w:rsid w:val="004264B3"/>
    <w:rsid w:val="004268B6"/>
    <w:rsid w:val="00426AB5"/>
    <w:rsid w:val="00426E98"/>
    <w:rsid w:val="00427A0A"/>
    <w:rsid w:val="00431E39"/>
    <w:rsid w:val="00434A85"/>
    <w:rsid w:val="00435F3C"/>
    <w:rsid w:val="00436E65"/>
    <w:rsid w:val="00440377"/>
    <w:rsid w:val="00440D1E"/>
    <w:rsid w:val="004418E6"/>
    <w:rsid w:val="00443D85"/>
    <w:rsid w:val="004501B7"/>
    <w:rsid w:val="004511AD"/>
    <w:rsid w:val="00452B95"/>
    <w:rsid w:val="00454331"/>
    <w:rsid w:val="004543D6"/>
    <w:rsid w:val="00463CCC"/>
    <w:rsid w:val="0046500F"/>
    <w:rsid w:val="004659E1"/>
    <w:rsid w:val="0046655D"/>
    <w:rsid w:val="00466A94"/>
    <w:rsid w:val="004671CE"/>
    <w:rsid w:val="00467D18"/>
    <w:rsid w:val="00467D66"/>
    <w:rsid w:val="00470C57"/>
    <w:rsid w:val="00471C9C"/>
    <w:rsid w:val="00472DC5"/>
    <w:rsid w:val="0047330B"/>
    <w:rsid w:val="0047385E"/>
    <w:rsid w:val="00474843"/>
    <w:rsid w:val="004751F0"/>
    <w:rsid w:val="004753AA"/>
    <w:rsid w:val="00483EAF"/>
    <w:rsid w:val="00484E84"/>
    <w:rsid w:val="00484EF8"/>
    <w:rsid w:val="00484F24"/>
    <w:rsid w:val="00490082"/>
    <w:rsid w:val="00490B80"/>
    <w:rsid w:val="004913F4"/>
    <w:rsid w:val="004921A9"/>
    <w:rsid w:val="00493AB7"/>
    <w:rsid w:val="00494735"/>
    <w:rsid w:val="00495278"/>
    <w:rsid w:val="00495461"/>
    <w:rsid w:val="00496DBE"/>
    <w:rsid w:val="004A17CE"/>
    <w:rsid w:val="004A28EE"/>
    <w:rsid w:val="004A2B1F"/>
    <w:rsid w:val="004A3CCC"/>
    <w:rsid w:val="004A4C15"/>
    <w:rsid w:val="004A6233"/>
    <w:rsid w:val="004A64B9"/>
    <w:rsid w:val="004A6947"/>
    <w:rsid w:val="004A6E59"/>
    <w:rsid w:val="004B04C5"/>
    <w:rsid w:val="004B0935"/>
    <w:rsid w:val="004B0F0C"/>
    <w:rsid w:val="004B163B"/>
    <w:rsid w:val="004B1F3B"/>
    <w:rsid w:val="004B1F75"/>
    <w:rsid w:val="004B3056"/>
    <w:rsid w:val="004B51CF"/>
    <w:rsid w:val="004B56E8"/>
    <w:rsid w:val="004B63CD"/>
    <w:rsid w:val="004B6A82"/>
    <w:rsid w:val="004B6C1E"/>
    <w:rsid w:val="004B75B8"/>
    <w:rsid w:val="004C0448"/>
    <w:rsid w:val="004C188B"/>
    <w:rsid w:val="004C19A7"/>
    <w:rsid w:val="004C1C52"/>
    <w:rsid w:val="004C3052"/>
    <w:rsid w:val="004C3130"/>
    <w:rsid w:val="004C3927"/>
    <w:rsid w:val="004C5EE0"/>
    <w:rsid w:val="004C7BCB"/>
    <w:rsid w:val="004D0199"/>
    <w:rsid w:val="004D2AC8"/>
    <w:rsid w:val="004D32D9"/>
    <w:rsid w:val="004D364A"/>
    <w:rsid w:val="004D5B08"/>
    <w:rsid w:val="004D5B33"/>
    <w:rsid w:val="004D5B4B"/>
    <w:rsid w:val="004D6635"/>
    <w:rsid w:val="004D6C17"/>
    <w:rsid w:val="004D74A8"/>
    <w:rsid w:val="004D785C"/>
    <w:rsid w:val="004E08BA"/>
    <w:rsid w:val="004E18CD"/>
    <w:rsid w:val="004E2DF2"/>
    <w:rsid w:val="004E4750"/>
    <w:rsid w:val="004E5F45"/>
    <w:rsid w:val="004E5F7E"/>
    <w:rsid w:val="004F065E"/>
    <w:rsid w:val="004F164D"/>
    <w:rsid w:val="004F1883"/>
    <w:rsid w:val="004F3AB5"/>
    <w:rsid w:val="004F4116"/>
    <w:rsid w:val="004F535D"/>
    <w:rsid w:val="005000AF"/>
    <w:rsid w:val="00503E15"/>
    <w:rsid w:val="00504459"/>
    <w:rsid w:val="00504773"/>
    <w:rsid w:val="00505269"/>
    <w:rsid w:val="00505557"/>
    <w:rsid w:val="00506B0F"/>
    <w:rsid w:val="0050763D"/>
    <w:rsid w:val="005101F3"/>
    <w:rsid w:val="00511304"/>
    <w:rsid w:val="0051232A"/>
    <w:rsid w:val="00513F4F"/>
    <w:rsid w:val="005147B8"/>
    <w:rsid w:val="00514F65"/>
    <w:rsid w:val="0051642E"/>
    <w:rsid w:val="00516489"/>
    <w:rsid w:val="00516780"/>
    <w:rsid w:val="00520D70"/>
    <w:rsid w:val="00520FE0"/>
    <w:rsid w:val="00521670"/>
    <w:rsid w:val="005216D9"/>
    <w:rsid w:val="00522273"/>
    <w:rsid w:val="0052254E"/>
    <w:rsid w:val="00522B37"/>
    <w:rsid w:val="00523209"/>
    <w:rsid w:val="00523FE9"/>
    <w:rsid w:val="005243F0"/>
    <w:rsid w:val="005266F0"/>
    <w:rsid w:val="005309DD"/>
    <w:rsid w:val="00530FAB"/>
    <w:rsid w:val="00531154"/>
    <w:rsid w:val="00531169"/>
    <w:rsid w:val="005316F4"/>
    <w:rsid w:val="00531ED6"/>
    <w:rsid w:val="00532233"/>
    <w:rsid w:val="0053373A"/>
    <w:rsid w:val="00534718"/>
    <w:rsid w:val="005404F9"/>
    <w:rsid w:val="00542025"/>
    <w:rsid w:val="00543A54"/>
    <w:rsid w:val="0054535F"/>
    <w:rsid w:val="00545C4A"/>
    <w:rsid w:val="00545C78"/>
    <w:rsid w:val="00552DA4"/>
    <w:rsid w:val="00555065"/>
    <w:rsid w:val="0055564D"/>
    <w:rsid w:val="005558B9"/>
    <w:rsid w:val="00556949"/>
    <w:rsid w:val="0056004C"/>
    <w:rsid w:val="00560654"/>
    <w:rsid w:val="00565697"/>
    <w:rsid w:val="0056592C"/>
    <w:rsid w:val="00567CBD"/>
    <w:rsid w:val="00570113"/>
    <w:rsid w:val="00570949"/>
    <w:rsid w:val="00570B1E"/>
    <w:rsid w:val="00573903"/>
    <w:rsid w:val="00573CCD"/>
    <w:rsid w:val="00574C10"/>
    <w:rsid w:val="00576386"/>
    <w:rsid w:val="00580794"/>
    <w:rsid w:val="0058229C"/>
    <w:rsid w:val="005827D8"/>
    <w:rsid w:val="0058312A"/>
    <w:rsid w:val="00583DD5"/>
    <w:rsid w:val="00585306"/>
    <w:rsid w:val="0058658C"/>
    <w:rsid w:val="00590810"/>
    <w:rsid w:val="005917F0"/>
    <w:rsid w:val="00591FAF"/>
    <w:rsid w:val="005931E9"/>
    <w:rsid w:val="00593355"/>
    <w:rsid w:val="00595370"/>
    <w:rsid w:val="00596935"/>
    <w:rsid w:val="00597FE0"/>
    <w:rsid w:val="005A29C4"/>
    <w:rsid w:val="005A30E2"/>
    <w:rsid w:val="005A324B"/>
    <w:rsid w:val="005A58D4"/>
    <w:rsid w:val="005A5990"/>
    <w:rsid w:val="005A716F"/>
    <w:rsid w:val="005A7CB3"/>
    <w:rsid w:val="005B0914"/>
    <w:rsid w:val="005B1810"/>
    <w:rsid w:val="005B1A66"/>
    <w:rsid w:val="005B4E9F"/>
    <w:rsid w:val="005B6BAE"/>
    <w:rsid w:val="005B7C28"/>
    <w:rsid w:val="005C0167"/>
    <w:rsid w:val="005C097D"/>
    <w:rsid w:val="005C312A"/>
    <w:rsid w:val="005C3422"/>
    <w:rsid w:val="005C4727"/>
    <w:rsid w:val="005C4857"/>
    <w:rsid w:val="005C5443"/>
    <w:rsid w:val="005C67D4"/>
    <w:rsid w:val="005C7D2D"/>
    <w:rsid w:val="005D0215"/>
    <w:rsid w:val="005D0AF1"/>
    <w:rsid w:val="005D2379"/>
    <w:rsid w:val="005D2E99"/>
    <w:rsid w:val="005D41AB"/>
    <w:rsid w:val="005D5B2A"/>
    <w:rsid w:val="005D5B33"/>
    <w:rsid w:val="005E0ADC"/>
    <w:rsid w:val="005E1DEA"/>
    <w:rsid w:val="005E366D"/>
    <w:rsid w:val="005E4332"/>
    <w:rsid w:val="005F103C"/>
    <w:rsid w:val="005F2874"/>
    <w:rsid w:val="005F3856"/>
    <w:rsid w:val="005F4860"/>
    <w:rsid w:val="005F53C5"/>
    <w:rsid w:val="005F73B9"/>
    <w:rsid w:val="005F7700"/>
    <w:rsid w:val="0060010D"/>
    <w:rsid w:val="006016B2"/>
    <w:rsid w:val="0060250B"/>
    <w:rsid w:val="0060265D"/>
    <w:rsid w:val="006041CC"/>
    <w:rsid w:val="00604274"/>
    <w:rsid w:val="0061168D"/>
    <w:rsid w:val="00613A26"/>
    <w:rsid w:val="00614595"/>
    <w:rsid w:val="00614817"/>
    <w:rsid w:val="00616212"/>
    <w:rsid w:val="00617D2D"/>
    <w:rsid w:val="00621509"/>
    <w:rsid w:val="006229BE"/>
    <w:rsid w:val="00623811"/>
    <w:rsid w:val="0062397D"/>
    <w:rsid w:val="00624148"/>
    <w:rsid w:val="006257D9"/>
    <w:rsid w:val="006257DE"/>
    <w:rsid w:val="0062582D"/>
    <w:rsid w:val="00627E07"/>
    <w:rsid w:val="00632EB5"/>
    <w:rsid w:val="00633DA6"/>
    <w:rsid w:val="006342F1"/>
    <w:rsid w:val="0063547C"/>
    <w:rsid w:val="00636AE1"/>
    <w:rsid w:val="006409F7"/>
    <w:rsid w:val="00640B21"/>
    <w:rsid w:val="00641EDC"/>
    <w:rsid w:val="00642702"/>
    <w:rsid w:val="006427A6"/>
    <w:rsid w:val="0064314A"/>
    <w:rsid w:val="00643289"/>
    <w:rsid w:val="0064391C"/>
    <w:rsid w:val="0064457B"/>
    <w:rsid w:val="006448D2"/>
    <w:rsid w:val="006457C8"/>
    <w:rsid w:val="00645962"/>
    <w:rsid w:val="006466BB"/>
    <w:rsid w:val="00651E7B"/>
    <w:rsid w:val="006521AE"/>
    <w:rsid w:val="0065226C"/>
    <w:rsid w:val="00652415"/>
    <w:rsid w:val="006526BF"/>
    <w:rsid w:val="00652C09"/>
    <w:rsid w:val="00653025"/>
    <w:rsid w:val="00653D28"/>
    <w:rsid w:val="00656A95"/>
    <w:rsid w:val="0066139D"/>
    <w:rsid w:val="00661617"/>
    <w:rsid w:val="0066254C"/>
    <w:rsid w:val="0066403E"/>
    <w:rsid w:val="00664DA1"/>
    <w:rsid w:val="00666232"/>
    <w:rsid w:val="0067030B"/>
    <w:rsid w:val="00671971"/>
    <w:rsid w:val="00671C5B"/>
    <w:rsid w:val="00672D83"/>
    <w:rsid w:val="006733E0"/>
    <w:rsid w:val="006766D9"/>
    <w:rsid w:val="00680D30"/>
    <w:rsid w:val="00682271"/>
    <w:rsid w:val="0068254A"/>
    <w:rsid w:val="0068293D"/>
    <w:rsid w:val="00682AB8"/>
    <w:rsid w:val="00683291"/>
    <w:rsid w:val="00684674"/>
    <w:rsid w:val="00684CE1"/>
    <w:rsid w:val="00687EC1"/>
    <w:rsid w:val="006915CF"/>
    <w:rsid w:val="00691AA3"/>
    <w:rsid w:val="00691ACD"/>
    <w:rsid w:val="00691C26"/>
    <w:rsid w:val="00692DE8"/>
    <w:rsid w:val="006945C7"/>
    <w:rsid w:val="006963A1"/>
    <w:rsid w:val="00696B16"/>
    <w:rsid w:val="0069707B"/>
    <w:rsid w:val="00697EA7"/>
    <w:rsid w:val="006A2CD6"/>
    <w:rsid w:val="006A2D6A"/>
    <w:rsid w:val="006A3A8F"/>
    <w:rsid w:val="006A41A6"/>
    <w:rsid w:val="006A4F70"/>
    <w:rsid w:val="006A56A1"/>
    <w:rsid w:val="006A719A"/>
    <w:rsid w:val="006A7718"/>
    <w:rsid w:val="006B05AC"/>
    <w:rsid w:val="006B3543"/>
    <w:rsid w:val="006B4131"/>
    <w:rsid w:val="006B466F"/>
    <w:rsid w:val="006B48B9"/>
    <w:rsid w:val="006B59D4"/>
    <w:rsid w:val="006B6F43"/>
    <w:rsid w:val="006B771E"/>
    <w:rsid w:val="006C046B"/>
    <w:rsid w:val="006C0995"/>
    <w:rsid w:val="006C0AEA"/>
    <w:rsid w:val="006C0F04"/>
    <w:rsid w:val="006C199F"/>
    <w:rsid w:val="006C262E"/>
    <w:rsid w:val="006C2D07"/>
    <w:rsid w:val="006C3614"/>
    <w:rsid w:val="006C5B5B"/>
    <w:rsid w:val="006D0BD4"/>
    <w:rsid w:val="006D14E7"/>
    <w:rsid w:val="006D2C66"/>
    <w:rsid w:val="006D3A9D"/>
    <w:rsid w:val="006D3DD1"/>
    <w:rsid w:val="006D4D91"/>
    <w:rsid w:val="006D51DA"/>
    <w:rsid w:val="006D5659"/>
    <w:rsid w:val="006D623B"/>
    <w:rsid w:val="006D635B"/>
    <w:rsid w:val="006D7E72"/>
    <w:rsid w:val="006D7FB0"/>
    <w:rsid w:val="006E167D"/>
    <w:rsid w:val="006E1856"/>
    <w:rsid w:val="006E2485"/>
    <w:rsid w:val="006E4981"/>
    <w:rsid w:val="006E6536"/>
    <w:rsid w:val="006F164A"/>
    <w:rsid w:val="006F1CC6"/>
    <w:rsid w:val="006F2306"/>
    <w:rsid w:val="006F2618"/>
    <w:rsid w:val="006F5624"/>
    <w:rsid w:val="007017FB"/>
    <w:rsid w:val="007019EB"/>
    <w:rsid w:val="00701A53"/>
    <w:rsid w:val="00702528"/>
    <w:rsid w:val="00703720"/>
    <w:rsid w:val="00703F85"/>
    <w:rsid w:val="00707FEE"/>
    <w:rsid w:val="00712492"/>
    <w:rsid w:val="00712652"/>
    <w:rsid w:val="0071575B"/>
    <w:rsid w:val="00715888"/>
    <w:rsid w:val="00717D22"/>
    <w:rsid w:val="00720A88"/>
    <w:rsid w:val="00724E38"/>
    <w:rsid w:val="0073150D"/>
    <w:rsid w:val="00732951"/>
    <w:rsid w:val="00733F1D"/>
    <w:rsid w:val="007354B0"/>
    <w:rsid w:val="0073673A"/>
    <w:rsid w:val="00736FCD"/>
    <w:rsid w:val="00737CA8"/>
    <w:rsid w:val="00742452"/>
    <w:rsid w:val="007428A2"/>
    <w:rsid w:val="007431D9"/>
    <w:rsid w:val="00743FF2"/>
    <w:rsid w:val="0074529D"/>
    <w:rsid w:val="007458E4"/>
    <w:rsid w:val="00746DBA"/>
    <w:rsid w:val="007555FE"/>
    <w:rsid w:val="007563F9"/>
    <w:rsid w:val="00757258"/>
    <w:rsid w:val="007618BD"/>
    <w:rsid w:val="00761B72"/>
    <w:rsid w:val="00763F4A"/>
    <w:rsid w:val="007647F0"/>
    <w:rsid w:val="00764C1F"/>
    <w:rsid w:val="00770418"/>
    <w:rsid w:val="0077097D"/>
    <w:rsid w:val="00772AF0"/>
    <w:rsid w:val="00772F93"/>
    <w:rsid w:val="00781ADA"/>
    <w:rsid w:val="007820C5"/>
    <w:rsid w:val="00782C1A"/>
    <w:rsid w:val="00782D7C"/>
    <w:rsid w:val="00784E52"/>
    <w:rsid w:val="00786461"/>
    <w:rsid w:val="00787854"/>
    <w:rsid w:val="007908CD"/>
    <w:rsid w:val="00791A97"/>
    <w:rsid w:val="00791F31"/>
    <w:rsid w:val="00793164"/>
    <w:rsid w:val="007932DA"/>
    <w:rsid w:val="00793D91"/>
    <w:rsid w:val="0079414D"/>
    <w:rsid w:val="00797AD0"/>
    <w:rsid w:val="007A3C95"/>
    <w:rsid w:val="007A4092"/>
    <w:rsid w:val="007A439D"/>
    <w:rsid w:val="007A4CD5"/>
    <w:rsid w:val="007A4F26"/>
    <w:rsid w:val="007A5BF0"/>
    <w:rsid w:val="007A771E"/>
    <w:rsid w:val="007B0983"/>
    <w:rsid w:val="007B0CD5"/>
    <w:rsid w:val="007B0F52"/>
    <w:rsid w:val="007B13DC"/>
    <w:rsid w:val="007B1987"/>
    <w:rsid w:val="007B2009"/>
    <w:rsid w:val="007B2255"/>
    <w:rsid w:val="007B35B4"/>
    <w:rsid w:val="007B45D7"/>
    <w:rsid w:val="007B6498"/>
    <w:rsid w:val="007B71A6"/>
    <w:rsid w:val="007B742C"/>
    <w:rsid w:val="007C15AA"/>
    <w:rsid w:val="007C3805"/>
    <w:rsid w:val="007C6069"/>
    <w:rsid w:val="007C6F65"/>
    <w:rsid w:val="007C712C"/>
    <w:rsid w:val="007C759A"/>
    <w:rsid w:val="007D0CBD"/>
    <w:rsid w:val="007D1452"/>
    <w:rsid w:val="007D2CE0"/>
    <w:rsid w:val="007D3DF7"/>
    <w:rsid w:val="007D3FC2"/>
    <w:rsid w:val="007D5F90"/>
    <w:rsid w:val="007D7059"/>
    <w:rsid w:val="007D7770"/>
    <w:rsid w:val="007E0638"/>
    <w:rsid w:val="007E3310"/>
    <w:rsid w:val="007E4037"/>
    <w:rsid w:val="007E49DA"/>
    <w:rsid w:val="007F01BE"/>
    <w:rsid w:val="007F2071"/>
    <w:rsid w:val="007F25FD"/>
    <w:rsid w:val="007F3A96"/>
    <w:rsid w:val="007F4727"/>
    <w:rsid w:val="007F5794"/>
    <w:rsid w:val="007F5845"/>
    <w:rsid w:val="007F6BE3"/>
    <w:rsid w:val="00804A26"/>
    <w:rsid w:val="00805C67"/>
    <w:rsid w:val="00806589"/>
    <w:rsid w:val="00806F57"/>
    <w:rsid w:val="00807434"/>
    <w:rsid w:val="00807FE9"/>
    <w:rsid w:val="00810186"/>
    <w:rsid w:val="0081130C"/>
    <w:rsid w:val="0081418F"/>
    <w:rsid w:val="00814440"/>
    <w:rsid w:val="00815857"/>
    <w:rsid w:val="0081588E"/>
    <w:rsid w:val="00816141"/>
    <w:rsid w:val="00817C13"/>
    <w:rsid w:val="00817D3C"/>
    <w:rsid w:val="008207A2"/>
    <w:rsid w:val="008231D8"/>
    <w:rsid w:val="00823794"/>
    <w:rsid w:val="008237F5"/>
    <w:rsid w:val="00824CB5"/>
    <w:rsid w:val="008260E3"/>
    <w:rsid w:val="00826174"/>
    <w:rsid w:val="00827A2A"/>
    <w:rsid w:val="00827FA3"/>
    <w:rsid w:val="0083083E"/>
    <w:rsid w:val="00832A07"/>
    <w:rsid w:val="0083465A"/>
    <w:rsid w:val="0083597D"/>
    <w:rsid w:val="0083625B"/>
    <w:rsid w:val="0083759D"/>
    <w:rsid w:val="00840C8F"/>
    <w:rsid w:val="008413F9"/>
    <w:rsid w:val="00842F82"/>
    <w:rsid w:val="008443C1"/>
    <w:rsid w:val="00844D0A"/>
    <w:rsid w:val="00845837"/>
    <w:rsid w:val="008462A7"/>
    <w:rsid w:val="00847C2E"/>
    <w:rsid w:val="00850848"/>
    <w:rsid w:val="008530BC"/>
    <w:rsid w:val="00854614"/>
    <w:rsid w:val="00854F5B"/>
    <w:rsid w:val="00856CBB"/>
    <w:rsid w:val="008572F4"/>
    <w:rsid w:val="00860C2E"/>
    <w:rsid w:val="00861BF8"/>
    <w:rsid w:val="008654AF"/>
    <w:rsid w:val="008656A9"/>
    <w:rsid w:val="00866CDD"/>
    <w:rsid w:val="0086759F"/>
    <w:rsid w:val="00871860"/>
    <w:rsid w:val="008739A9"/>
    <w:rsid w:val="008750DF"/>
    <w:rsid w:val="008751BE"/>
    <w:rsid w:val="00877D09"/>
    <w:rsid w:val="008834F9"/>
    <w:rsid w:val="00883D75"/>
    <w:rsid w:val="008840A9"/>
    <w:rsid w:val="0088556B"/>
    <w:rsid w:val="00885A06"/>
    <w:rsid w:val="00885CA0"/>
    <w:rsid w:val="00887884"/>
    <w:rsid w:val="0089010F"/>
    <w:rsid w:val="00892B61"/>
    <w:rsid w:val="00893EE6"/>
    <w:rsid w:val="00893F18"/>
    <w:rsid w:val="008944E1"/>
    <w:rsid w:val="0089462C"/>
    <w:rsid w:val="008951A5"/>
    <w:rsid w:val="008967F4"/>
    <w:rsid w:val="008968B0"/>
    <w:rsid w:val="008A16E4"/>
    <w:rsid w:val="008A1DC3"/>
    <w:rsid w:val="008A2F71"/>
    <w:rsid w:val="008A4953"/>
    <w:rsid w:val="008A6018"/>
    <w:rsid w:val="008A631D"/>
    <w:rsid w:val="008A7730"/>
    <w:rsid w:val="008B0DB1"/>
    <w:rsid w:val="008B1989"/>
    <w:rsid w:val="008B25F7"/>
    <w:rsid w:val="008B2D56"/>
    <w:rsid w:val="008B48A5"/>
    <w:rsid w:val="008B717B"/>
    <w:rsid w:val="008C1BEE"/>
    <w:rsid w:val="008C4F16"/>
    <w:rsid w:val="008D2988"/>
    <w:rsid w:val="008D39CB"/>
    <w:rsid w:val="008D418A"/>
    <w:rsid w:val="008D42F2"/>
    <w:rsid w:val="008D4C54"/>
    <w:rsid w:val="008D5153"/>
    <w:rsid w:val="008D7328"/>
    <w:rsid w:val="008E1A9F"/>
    <w:rsid w:val="008E20AE"/>
    <w:rsid w:val="008E3E1D"/>
    <w:rsid w:val="008E7290"/>
    <w:rsid w:val="008F1269"/>
    <w:rsid w:val="008F168F"/>
    <w:rsid w:val="008F2568"/>
    <w:rsid w:val="008F2A1C"/>
    <w:rsid w:val="008F350A"/>
    <w:rsid w:val="008F36A8"/>
    <w:rsid w:val="008F3E4A"/>
    <w:rsid w:val="008F459F"/>
    <w:rsid w:val="008F49B8"/>
    <w:rsid w:val="008F4AC5"/>
    <w:rsid w:val="008F7CCD"/>
    <w:rsid w:val="00900110"/>
    <w:rsid w:val="009009B4"/>
    <w:rsid w:val="009009BE"/>
    <w:rsid w:val="0090362B"/>
    <w:rsid w:val="00903897"/>
    <w:rsid w:val="00907176"/>
    <w:rsid w:val="00910BFE"/>
    <w:rsid w:val="009118A2"/>
    <w:rsid w:val="009119FE"/>
    <w:rsid w:val="00912CF2"/>
    <w:rsid w:val="00913506"/>
    <w:rsid w:val="00914AFB"/>
    <w:rsid w:val="00915B68"/>
    <w:rsid w:val="00915CAE"/>
    <w:rsid w:val="009164B7"/>
    <w:rsid w:val="009176D6"/>
    <w:rsid w:val="009219F7"/>
    <w:rsid w:val="00923080"/>
    <w:rsid w:val="009259D2"/>
    <w:rsid w:val="00925A63"/>
    <w:rsid w:val="009270A4"/>
    <w:rsid w:val="00927E06"/>
    <w:rsid w:val="009322A8"/>
    <w:rsid w:val="00932389"/>
    <w:rsid w:val="00932948"/>
    <w:rsid w:val="0093443B"/>
    <w:rsid w:val="00937695"/>
    <w:rsid w:val="00937983"/>
    <w:rsid w:val="00940069"/>
    <w:rsid w:val="00940287"/>
    <w:rsid w:val="00942172"/>
    <w:rsid w:val="009423A2"/>
    <w:rsid w:val="00942A7B"/>
    <w:rsid w:val="00943C96"/>
    <w:rsid w:val="00944FCB"/>
    <w:rsid w:val="00945B2B"/>
    <w:rsid w:val="00946C64"/>
    <w:rsid w:val="00947C6E"/>
    <w:rsid w:val="00950D0E"/>
    <w:rsid w:val="00952454"/>
    <w:rsid w:val="009526B6"/>
    <w:rsid w:val="009549DE"/>
    <w:rsid w:val="00956FA4"/>
    <w:rsid w:val="00957001"/>
    <w:rsid w:val="009573C9"/>
    <w:rsid w:val="00961006"/>
    <w:rsid w:val="00962FBC"/>
    <w:rsid w:val="00963124"/>
    <w:rsid w:val="009635C3"/>
    <w:rsid w:val="0096480B"/>
    <w:rsid w:val="009648BB"/>
    <w:rsid w:val="00964967"/>
    <w:rsid w:val="00967AEC"/>
    <w:rsid w:val="00967E48"/>
    <w:rsid w:val="00971447"/>
    <w:rsid w:val="00971817"/>
    <w:rsid w:val="0097436A"/>
    <w:rsid w:val="009747DB"/>
    <w:rsid w:val="00975CF6"/>
    <w:rsid w:val="0098077E"/>
    <w:rsid w:val="00981DE4"/>
    <w:rsid w:val="009848A2"/>
    <w:rsid w:val="00985CF7"/>
    <w:rsid w:val="00986E01"/>
    <w:rsid w:val="009931E7"/>
    <w:rsid w:val="00993C6B"/>
    <w:rsid w:val="009943EB"/>
    <w:rsid w:val="0099465A"/>
    <w:rsid w:val="00997F61"/>
    <w:rsid w:val="009A5B34"/>
    <w:rsid w:val="009A5E15"/>
    <w:rsid w:val="009B1A96"/>
    <w:rsid w:val="009B3F3D"/>
    <w:rsid w:val="009B5EA9"/>
    <w:rsid w:val="009B64F2"/>
    <w:rsid w:val="009B6881"/>
    <w:rsid w:val="009B70C6"/>
    <w:rsid w:val="009B775F"/>
    <w:rsid w:val="009B79AD"/>
    <w:rsid w:val="009C3FC9"/>
    <w:rsid w:val="009C4016"/>
    <w:rsid w:val="009C666D"/>
    <w:rsid w:val="009C7517"/>
    <w:rsid w:val="009C7C89"/>
    <w:rsid w:val="009D02FB"/>
    <w:rsid w:val="009D25C8"/>
    <w:rsid w:val="009D2D05"/>
    <w:rsid w:val="009D384D"/>
    <w:rsid w:val="009D3B71"/>
    <w:rsid w:val="009D67AF"/>
    <w:rsid w:val="009D6B27"/>
    <w:rsid w:val="009E19BC"/>
    <w:rsid w:val="009E2B1F"/>
    <w:rsid w:val="009E30AC"/>
    <w:rsid w:val="009E34D4"/>
    <w:rsid w:val="009E3ABA"/>
    <w:rsid w:val="009E401F"/>
    <w:rsid w:val="009E5FCA"/>
    <w:rsid w:val="009F2A64"/>
    <w:rsid w:val="009F416E"/>
    <w:rsid w:val="009F47E5"/>
    <w:rsid w:val="009F490B"/>
    <w:rsid w:val="009F707C"/>
    <w:rsid w:val="00A0026B"/>
    <w:rsid w:val="00A0175E"/>
    <w:rsid w:val="00A01CE9"/>
    <w:rsid w:val="00A021E8"/>
    <w:rsid w:val="00A0230E"/>
    <w:rsid w:val="00A02625"/>
    <w:rsid w:val="00A02D82"/>
    <w:rsid w:val="00A035F2"/>
    <w:rsid w:val="00A110A3"/>
    <w:rsid w:val="00A12C75"/>
    <w:rsid w:val="00A15A3E"/>
    <w:rsid w:val="00A16A85"/>
    <w:rsid w:val="00A17019"/>
    <w:rsid w:val="00A176FC"/>
    <w:rsid w:val="00A23279"/>
    <w:rsid w:val="00A242F0"/>
    <w:rsid w:val="00A26365"/>
    <w:rsid w:val="00A26486"/>
    <w:rsid w:val="00A27855"/>
    <w:rsid w:val="00A278B0"/>
    <w:rsid w:val="00A30800"/>
    <w:rsid w:val="00A33772"/>
    <w:rsid w:val="00A3407A"/>
    <w:rsid w:val="00A3503F"/>
    <w:rsid w:val="00A36538"/>
    <w:rsid w:val="00A36F28"/>
    <w:rsid w:val="00A376B6"/>
    <w:rsid w:val="00A37C9F"/>
    <w:rsid w:val="00A40DC2"/>
    <w:rsid w:val="00A41861"/>
    <w:rsid w:val="00A43CF5"/>
    <w:rsid w:val="00A45DED"/>
    <w:rsid w:val="00A479F8"/>
    <w:rsid w:val="00A506BD"/>
    <w:rsid w:val="00A50AD3"/>
    <w:rsid w:val="00A51606"/>
    <w:rsid w:val="00A51EC2"/>
    <w:rsid w:val="00A52211"/>
    <w:rsid w:val="00A523CC"/>
    <w:rsid w:val="00A52CA8"/>
    <w:rsid w:val="00A54D88"/>
    <w:rsid w:val="00A57CD5"/>
    <w:rsid w:val="00A606AF"/>
    <w:rsid w:val="00A6106C"/>
    <w:rsid w:val="00A621EF"/>
    <w:rsid w:val="00A6246E"/>
    <w:rsid w:val="00A6510C"/>
    <w:rsid w:val="00A6664F"/>
    <w:rsid w:val="00A66BAD"/>
    <w:rsid w:val="00A67164"/>
    <w:rsid w:val="00A70BF6"/>
    <w:rsid w:val="00A7111D"/>
    <w:rsid w:val="00A752D8"/>
    <w:rsid w:val="00A7712A"/>
    <w:rsid w:val="00A779C7"/>
    <w:rsid w:val="00A81FEC"/>
    <w:rsid w:val="00A83272"/>
    <w:rsid w:val="00A8370B"/>
    <w:rsid w:val="00A84C0B"/>
    <w:rsid w:val="00A854A5"/>
    <w:rsid w:val="00A85956"/>
    <w:rsid w:val="00A85A0F"/>
    <w:rsid w:val="00A86C32"/>
    <w:rsid w:val="00A876CD"/>
    <w:rsid w:val="00A903A0"/>
    <w:rsid w:val="00A907C1"/>
    <w:rsid w:val="00A946B3"/>
    <w:rsid w:val="00A94735"/>
    <w:rsid w:val="00A9682C"/>
    <w:rsid w:val="00A96B02"/>
    <w:rsid w:val="00A96ED7"/>
    <w:rsid w:val="00A972EC"/>
    <w:rsid w:val="00AA07C7"/>
    <w:rsid w:val="00AA33E2"/>
    <w:rsid w:val="00AA3F60"/>
    <w:rsid w:val="00AA433E"/>
    <w:rsid w:val="00AA4947"/>
    <w:rsid w:val="00AA69E7"/>
    <w:rsid w:val="00AA6C50"/>
    <w:rsid w:val="00AB2948"/>
    <w:rsid w:val="00AB2BF8"/>
    <w:rsid w:val="00AB3E44"/>
    <w:rsid w:val="00AB429F"/>
    <w:rsid w:val="00AB4F70"/>
    <w:rsid w:val="00AB515C"/>
    <w:rsid w:val="00AB69A8"/>
    <w:rsid w:val="00AB6B1B"/>
    <w:rsid w:val="00AC0129"/>
    <w:rsid w:val="00AC0EAC"/>
    <w:rsid w:val="00AC1BF3"/>
    <w:rsid w:val="00AC264B"/>
    <w:rsid w:val="00AC34D6"/>
    <w:rsid w:val="00AC4E84"/>
    <w:rsid w:val="00AD0BA5"/>
    <w:rsid w:val="00AD19A4"/>
    <w:rsid w:val="00AD50AE"/>
    <w:rsid w:val="00AD67F4"/>
    <w:rsid w:val="00AD7059"/>
    <w:rsid w:val="00AE0862"/>
    <w:rsid w:val="00AE08D3"/>
    <w:rsid w:val="00AE12A7"/>
    <w:rsid w:val="00AE5100"/>
    <w:rsid w:val="00AE596D"/>
    <w:rsid w:val="00AE6B9E"/>
    <w:rsid w:val="00AE7B18"/>
    <w:rsid w:val="00AF1FFD"/>
    <w:rsid w:val="00AF2631"/>
    <w:rsid w:val="00AF2788"/>
    <w:rsid w:val="00AF726C"/>
    <w:rsid w:val="00AF766D"/>
    <w:rsid w:val="00AF79D8"/>
    <w:rsid w:val="00B01627"/>
    <w:rsid w:val="00B01743"/>
    <w:rsid w:val="00B04AAB"/>
    <w:rsid w:val="00B04D00"/>
    <w:rsid w:val="00B05424"/>
    <w:rsid w:val="00B057D7"/>
    <w:rsid w:val="00B06321"/>
    <w:rsid w:val="00B066C6"/>
    <w:rsid w:val="00B06791"/>
    <w:rsid w:val="00B067C1"/>
    <w:rsid w:val="00B1099F"/>
    <w:rsid w:val="00B11D9A"/>
    <w:rsid w:val="00B12980"/>
    <w:rsid w:val="00B12A02"/>
    <w:rsid w:val="00B12D16"/>
    <w:rsid w:val="00B13A50"/>
    <w:rsid w:val="00B140B5"/>
    <w:rsid w:val="00B147DC"/>
    <w:rsid w:val="00B1497C"/>
    <w:rsid w:val="00B14D1B"/>
    <w:rsid w:val="00B15263"/>
    <w:rsid w:val="00B15746"/>
    <w:rsid w:val="00B15CCA"/>
    <w:rsid w:val="00B16361"/>
    <w:rsid w:val="00B165DA"/>
    <w:rsid w:val="00B16A60"/>
    <w:rsid w:val="00B17453"/>
    <w:rsid w:val="00B260EE"/>
    <w:rsid w:val="00B26D6C"/>
    <w:rsid w:val="00B329FA"/>
    <w:rsid w:val="00B33791"/>
    <w:rsid w:val="00B347B4"/>
    <w:rsid w:val="00B349EF"/>
    <w:rsid w:val="00B35671"/>
    <w:rsid w:val="00B35C4F"/>
    <w:rsid w:val="00B36EC4"/>
    <w:rsid w:val="00B37CF6"/>
    <w:rsid w:val="00B40EE4"/>
    <w:rsid w:val="00B43600"/>
    <w:rsid w:val="00B457C7"/>
    <w:rsid w:val="00B501F6"/>
    <w:rsid w:val="00B503BD"/>
    <w:rsid w:val="00B51000"/>
    <w:rsid w:val="00B51B0A"/>
    <w:rsid w:val="00B53AE6"/>
    <w:rsid w:val="00B5435F"/>
    <w:rsid w:val="00B54B00"/>
    <w:rsid w:val="00B557DD"/>
    <w:rsid w:val="00B57D6B"/>
    <w:rsid w:val="00B6039F"/>
    <w:rsid w:val="00B608EB"/>
    <w:rsid w:val="00B60FB0"/>
    <w:rsid w:val="00B62638"/>
    <w:rsid w:val="00B62CFF"/>
    <w:rsid w:val="00B6329E"/>
    <w:rsid w:val="00B63B6B"/>
    <w:rsid w:val="00B63F83"/>
    <w:rsid w:val="00B64488"/>
    <w:rsid w:val="00B64E5C"/>
    <w:rsid w:val="00B660E2"/>
    <w:rsid w:val="00B67E6E"/>
    <w:rsid w:val="00B70115"/>
    <w:rsid w:val="00B71304"/>
    <w:rsid w:val="00B71924"/>
    <w:rsid w:val="00B77F71"/>
    <w:rsid w:val="00B80EC2"/>
    <w:rsid w:val="00B81F04"/>
    <w:rsid w:val="00B8245E"/>
    <w:rsid w:val="00B834C8"/>
    <w:rsid w:val="00B86944"/>
    <w:rsid w:val="00B87494"/>
    <w:rsid w:val="00B90E02"/>
    <w:rsid w:val="00B92125"/>
    <w:rsid w:val="00B940A4"/>
    <w:rsid w:val="00B967DE"/>
    <w:rsid w:val="00BA0A4F"/>
    <w:rsid w:val="00BA14D1"/>
    <w:rsid w:val="00BA20E3"/>
    <w:rsid w:val="00BA22F8"/>
    <w:rsid w:val="00BA2571"/>
    <w:rsid w:val="00BA3083"/>
    <w:rsid w:val="00BA5161"/>
    <w:rsid w:val="00BA67B6"/>
    <w:rsid w:val="00BA7BF0"/>
    <w:rsid w:val="00BB0457"/>
    <w:rsid w:val="00BB1048"/>
    <w:rsid w:val="00BB187C"/>
    <w:rsid w:val="00BB27A1"/>
    <w:rsid w:val="00BB30A3"/>
    <w:rsid w:val="00BB30B2"/>
    <w:rsid w:val="00BB3D0D"/>
    <w:rsid w:val="00BB3E05"/>
    <w:rsid w:val="00BB4D54"/>
    <w:rsid w:val="00BB56F3"/>
    <w:rsid w:val="00BB60E6"/>
    <w:rsid w:val="00BB6BE8"/>
    <w:rsid w:val="00BB75C4"/>
    <w:rsid w:val="00BB7952"/>
    <w:rsid w:val="00BB7EF6"/>
    <w:rsid w:val="00BC0609"/>
    <w:rsid w:val="00BC0A28"/>
    <w:rsid w:val="00BC2272"/>
    <w:rsid w:val="00BC2B83"/>
    <w:rsid w:val="00BC3B55"/>
    <w:rsid w:val="00BC5F97"/>
    <w:rsid w:val="00BC602F"/>
    <w:rsid w:val="00BC65B2"/>
    <w:rsid w:val="00BC6B34"/>
    <w:rsid w:val="00BC6B69"/>
    <w:rsid w:val="00BD0684"/>
    <w:rsid w:val="00BD1E09"/>
    <w:rsid w:val="00BD2057"/>
    <w:rsid w:val="00BD29C3"/>
    <w:rsid w:val="00BD3DAC"/>
    <w:rsid w:val="00BD5757"/>
    <w:rsid w:val="00BD6035"/>
    <w:rsid w:val="00BD71B4"/>
    <w:rsid w:val="00BD73E0"/>
    <w:rsid w:val="00BD7D64"/>
    <w:rsid w:val="00BD7DF5"/>
    <w:rsid w:val="00BE1A04"/>
    <w:rsid w:val="00BE2D7E"/>
    <w:rsid w:val="00BE2ED0"/>
    <w:rsid w:val="00BE2FD9"/>
    <w:rsid w:val="00BE44E0"/>
    <w:rsid w:val="00BE65EB"/>
    <w:rsid w:val="00BF2121"/>
    <w:rsid w:val="00BF217A"/>
    <w:rsid w:val="00BF229F"/>
    <w:rsid w:val="00BF54E6"/>
    <w:rsid w:val="00BF57C5"/>
    <w:rsid w:val="00BF75A6"/>
    <w:rsid w:val="00BF7748"/>
    <w:rsid w:val="00C02F7C"/>
    <w:rsid w:val="00C0306D"/>
    <w:rsid w:val="00C04B45"/>
    <w:rsid w:val="00C04C24"/>
    <w:rsid w:val="00C070CB"/>
    <w:rsid w:val="00C11F68"/>
    <w:rsid w:val="00C1279D"/>
    <w:rsid w:val="00C12BD5"/>
    <w:rsid w:val="00C12EC4"/>
    <w:rsid w:val="00C14A40"/>
    <w:rsid w:val="00C14F7D"/>
    <w:rsid w:val="00C163C8"/>
    <w:rsid w:val="00C17DB6"/>
    <w:rsid w:val="00C20090"/>
    <w:rsid w:val="00C233CB"/>
    <w:rsid w:val="00C23D0C"/>
    <w:rsid w:val="00C24417"/>
    <w:rsid w:val="00C2697B"/>
    <w:rsid w:val="00C26D31"/>
    <w:rsid w:val="00C31ACF"/>
    <w:rsid w:val="00C3253E"/>
    <w:rsid w:val="00C3458A"/>
    <w:rsid w:val="00C359A1"/>
    <w:rsid w:val="00C35CED"/>
    <w:rsid w:val="00C36C2E"/>
    <w:rsid w:val="00C405E0"/>
    <w:rsid w:val="00C41B75"/>
    <w:rsid w:val="00C4331E"/>
    <w:rsid w:val="00C44E5B"/>
    <w:rsid w:val="00C47D33"/>
    <w:rsid w:val="00C47DEB"/>
    <w:rsid w:val="00C503C8"/>
    <w:rsid w:val="00C51E26"/>
    <w:rsid w:val="00C52DEC"/>
    <w:rsid w:val="00C548C2"/>
    <w:rsid w:val="00C55044"/>
    <w:rsid w:val="00C60056"/>
    <w:rsid w:val="00C60D41"/>
    <w:rsid w:val="00C620B3"/>
    <w:rsid w:val="00C62C5E"/>
    <w:rsid w:val="00C62E6B"/>
    <w:rsid w:val="00C63345"/>
    <w:rsid w:val="00C63E4A"/>
    <w:rsid w:val="00C66385"/>
    <w:rsid w:val="00C749F0"/>
    <w:rsid w:val="00C7576C"/>
    <w:rsid w:val="00C8127E"/>
    <w:rsid w:val="00C817E9"/>
    <w:rsid w:val="00C81DD3"/>
    <w:rsid w:val="00C821DC"/>
    <w:rsid w:val="00C822A5"/>
    <w:rsid w:val="00C828A4"/>
    <w:rsid w:val="00C83078"/>
    <w:rsid w:val="00C83F11"/>
    <w:rsid w:val="00C854B6"/>
    <w:rsid w:val="00C872AC"/>
    <w:rsid w:val="00C87A0E"/>
    <w:rsid w:val="00C9077A"/>
    <w:rsid w:val="00C90D07"/>
    <w:rsid w:val="00C941E8"/>
    <w:rsid w:val="00C95F30"/>
    <w:rsid w:val="00CA16E4"/>
    <w:rsid w:val="00CA1882"/>
    <w:rsid w:val="00CA18A3"/>
    <w:rsid w:val="00CA1997"/>
    <w:rsid w:val="00CA1A80"/>
    <w:rsid w:val="00CA566F"/>
    <w:rsid w:val="00CA78B2"/>
    <w:rsid w:val="00CA7B84"/>
    <w:rsid w:val="00CA7D97"/>
    <w:rsid w:val="00CB0525"/>
    <w:rsid w:val="00CB17E2"/>
    <w:rsid w:val="00CB30E2"/>
    <w:rsid w:val="00CB36FB"/>
    <w:rsid w:val="00CB3BBF"/>
    <w:rsid w:val="00CB6713"/>
    <w:rsid w:val="00CB6894"/>
    <w:rsid w:val="00CB6E24"/>
    <w:rsid w:val="00CB79DB"/>
    <w:rsid w:val="00CC16E7"/>
    <w:rsid w:val="00CC18E6"/>
    <w:rsid w:val="00CC2A74"/>
    <w:rsid w:val="00CC5DFB"/>
    <w:rsid w:val="00CC745C"/>
    <w:rsid w:val="00CC74A8"/>
    <w:rsid w:val="00CC79CD"/>
    <w:rsid w:val="00CD0B0A"/>
    <w:rsid w:val="00CD39F4"/>
    <w:rsid w:val="00CD4844"/>
    <w:rsid w:val="00CD59AF"/>
    <w:rsid w:val="00CD7AA8"/>
    <w:rsid w:val="00CE0F63"/>
    <w:rsid w:val="00CE2D7B"/>
    <w:rsid w:val="00CE58E3"/>
    <w:rsid w:val="00CE5C23"/>
    <w:rsid w:val="00CE7176"/>
    <w:rsid w:val="00CE7934"/>
    <w:rsid w:val="00CE7E32"/>
    <w:rsid w:val="00CF29E4"/>
    <w:rsid w:val="00CF3DD4"/>
    <w:rsid w:val="00CF440A"/>
    <w:rsid w:val="00CF5B05"/>
    <w:rsid w:val="00CF6BE6"/>
    <w:rsid w:val="00CF74B3"/>
    <w:rsid w:val="00CF7613"/>
    <w:rsid w:val="00D005B4"/>
    <w:rsid w:val="00D007EC"/>
    <w:rsid w:val="00D01FA1"/>
    <w:rsid w:val="00D03194"/>
    <w:rsid w:val="00D03363"/>
    <w:rsid w:val="00D03F5F"/>
    <w:rsid w:val="00D046C1"/>
    <w:rsid w:val="00D05C18"/>
    <w:rsid w:val="00D06AC1"/>
    <w:rsid w:val="00D1046A"/>
    <w:rsid w:val="00D11CE8"/>
    <w:rsid w:val="00D1231D"/>
    <w:rsid w:val="00D12BE3"/>
    <w:rsid w:val="00D13FD2"/>
    <w:rsid w:val="00D16089"/>
    <w:rsid w:val="00D17B09"/>
    <w:rsid w:val="00D20404"/>
    <w:rsid w:val="00D219BF"/>
    <w:rsid w:val="00D221EC"/>
    <w:rsid w:val="00D228AC"/>
    <w:rsid w:val="00D22EB6"/>
    <w:rsid w:val="00D232EA"/>
    <w:rsid w:val="00D238B6"/>
    <w:rsid w:val="00D24648"/>
    <w:rsid w:val="00D24701"/>
    <w:rsid w:val="00D256AE"/>
    <w:rsid w:val="00D25AC6"/>
    <w:rsid w:val="00D269C7"/>
    <w:rsid w:val="00D305C0"/>
    <w:rsid w:val="00D309D8"/>
    <w:rsid w:val="00D30CAC"/>
    <w:rsid w:val="00D314AE"/>
    <w:rsid w:val="00D331E2"/>
    <w:rsid w:val="00D356B9"/>
    <w:rsid w:val="00D420EA"/>
    <w:rsid w:val="00D42B53"/>
    <w:rsid w:val="00D42E42"/>
    <w:rsid w:val="00D430A8"/>
    <w:rsid w:val="00D43F26"/>
    <w:rsid w:val="00D44B3B"/>
    <w:rsid w:val="00D4682C"/>
    <w:rsid w:val="00D47F9D"/>
    <w:rsid w:val="00D50BF7"/>
    <w:rsid w:val="00D50CCF"/>
    <w:rsid w:val="00D522B8"/>
    <w:rsid w:val="00D536B6"/>
    <w:rsid w:val="00D53F3C"/>
    <w:rsid w:val="00D55A3B"/>
    <w:rsid w:val="00D5653B"/>
    <w:rsid w:val="00D6042B"/>
    <w:rsid w:val="00D60E94"/>
    <w:rsid w:val="00D61AA8"/>
    <w:rsid w:val="00D631C7"/>
    <w:rsid w:val="00D7013F"/>
    <w:rsid w:val="00D70B20"/>
    <w:rsid w:val="00D716C4"/>
    <w:rsid w:val="00D7217B"/>
    <w:rsid w:val="00D72A9C"/>
    <w:rsid w:val="00D7390D"/>
    <w:rsid w:val="00D73F71"/>
    <w:rsid w:val="00D77493"/>
    <w:rsid w:val="00D8133F"/>
    <w:rsid w:val="00D81A8E"/>
    <w:rsid w:val="00D821D0"/>
    <w:rsid w:val="00D82324"/>
    <w:rsid w:val="00D82A2B"/>
    <w:rsid w:val="00D82B68"/>
    <w:rsid w:val="00D851E8"/>
    <w:rsid w:val="00D8602B"/>
    <w:rsid w:val="00D861E8"/>
    <w:rsid w:val="00D86EAF"/>
    <w:rsid w:val="00D86F8D"/>
    <w:rsid w:val="00D8715C"/>
    <w:rsid w:val="00D90D7E"/>
    <w:rsid w:val="00D9221D"/>
    <w:rsid w:val="00D93F45"/>
    <w:rsid w:val="00D94F6A"/>
    <w:rsid w:val="00D95558"/>
    <w:rsid w:val="00D96995"/>
    <w:rsid w:val="00D96CAA"/>
    <w:rsid w:val="00D977CF"/>
    <w:rsid w:val="00D97C38"/>
    <w:rsid w:val="00DA02EC"/>
    <w:rsid w:val="00DA0F42"/>
    <w:rsid w:val="00DA25E4"/>
    <w:rsid w:val="00DA27DA"/>
    <w:rsid w:val="00DA2B31"/>
    <w:rsid w:val="00DA30F3"/>
    <w:rsid w:val="00DA5939"/>
    <w:rsid w:val="00DA5B6D"/>
    <w:rsid w:val="00DA7DC1"/>
    <w:rsid w:val="00DB2831"/>
    <w:rsid w:val="00DB4267"/>
    <w:rsid w:val="00DB6E16"/>
    <w:rsid w:val="00DC1CD3"/>
    <w:rsid w:val="00DC2052"/>
    <w:rsid w:val="00DC376C"/>
    <w:rsid w:val="00DC4072"/>
    <w:rsid w:val="00DC7882"/>
    <w:rsid w:val="00DD541F"/>
    <w:rsid w:val="00DD7F52"/>
    <w:rsid w:val="00DE0A8F"/>
    <w:rsid w:val="00DE0CAC"/>
    <w:rsid w:val="00DE194C"/>
    <w:rsid w:val="00DE2C96"/>
    <w:rsid w:val="00DE38DC"/>
    <w:rsid w:val="00DE4114"/>
    <w:rsid w:val="00DE5412"/>
    <w:rsid w:val="00DE552D"/>
    <w:rsid w:val="00DE5B43"/>
    <w:rsid w:val="00DE63D8"/>
    <w:rsid w:val="00DE7736"/>
    <w:rsid w:val="00DF0341"/>
    <w:rsid w:val="00DF036F"/>
    <w:rsid w:val="00DF0372"/>
    <w:rsid w:val="00DF20AD"/>
    <w:rsid w:val="00DF217E"/>
    <w:rsid w:val="00DF345E"/>
    <w:rsid w:val="00DF7C2F"/>
    <w:rsid w:val="00E00775"/>
    <w:rsid w:val="00E00A60"/>
    <w:rsid w:val="00E012C1"/>
    <w:rsid w:val="00E02DC8"/>
    <w:rsid w:val="00E031BC"/>
    <w:rsid w:val="00E06056"/>
    <w:rsid w:val="00E073A7"/>
    <w:rsid w:val="00E11801"/>
    <w:rsid w:val="00E11E30"/>
    <w:rsid w:val="00E11F1F"/>
    <w:rsid w:val="00E11FAC"/>
    <w:rsid w:val="00E17903"/>
    <w:rsid w:val="00E17D91"/>
    <w:rsid w:val="00E206A7"/>
    <w:rsid w:val="00E213E8"/>
    <w:rsid w:val="00E220C9"/>
    <w:rsid w:val="00E2264A"/>
    <w:rsid w:val="00E23890"/>
    <w:rsid w:val="00E23984"/>
    <w:rsid w:val="00E25315"/>
    <w:rsid w:val="00E30272"/>
    <w:rsid w:val="00E313AC"/>
    <w:rsid w:val="00E32DE0"/>
    <w:rsid w:val="00E33593"/>
    <w:rsid w:val="00E3650A"/>
    <w:rsid w:val="00E37487"/>
    <w:rsid w:val="00E3790D"/>
    <w:rsid w:val="00E41258"/>
    <w:rsid w:val="00E41A43"/>
    <w:rsid w:val="00E4398D"/>
    <w:rsid w:val="00E44AC8"/>
    <w:rsid w:val="00E4647E"/>
    <w:rsid w:val="00E5010F"/>
    <w:rsid w:val="00E5045A"/>
    <w:rsid w:val="00E54299"/>
    <w:rsid w:val="00E558E1"/>
    <w:rsid w:val="00E60939"/>
    <w:rsid w:val="00E6138A"/>
    <w:rsid w:val="00E62A9F"/>
    <w:rsid w:val="00E62BFE"/>
    <w:rsid w:val="00E63978"/>
    <w:rsid w:val="00E673E9"/>
    <w:rsid w:val="00E7450C"/>
    <w:rsid w:val="00E74EDC"/>
    <w:rsid w:val="00E74F51"/>
    <w:rsid w:val="00E768C8"/>
    <w:rsid w:val="00E77479"/>
    <w:rsid w:val="00E77A7F"/>
    <w:rsid w:val="00E81DFA"/>
    <w:rsid w:val="00E828E8"/>
    <w:rsid w:val="00E829C0"/>
    <w:rsid w:val="00E83E8A"/>
    <w:rsid w:val="00E8633C"/>
    <w:rsid w:val="00E86C5E"/>
    <w:rsid w:val="00E877A5"/>
    <w:rsid w:val="00E91925"/>
    <w:rsid w:val="00E91DF1"/>
    <w:rsid w:val="00E92ED0"/>
    <w:rsid w:val="00E9371A"/>
    <w:rsid w:val="00E94614"/>
    <w:rsid w:val="00E94C8A"/>
    <w:rsid w:val="00E953FE"/>
    <w:rsid w:val="00E971D4"/>
    <w:rsid w:val="00EA04BC"/>
    <w:rsid w:val="00EA0A9B"/>
    <w:rsid w:val="00EA4080"/>
    <w:rsid w:val="00EA4113"/>
    <w:rsid w:val="00EA65E5"/>
    <w:rsid w:val="00EB1D89"/>
    <w:rsid w:val="00EB2613"/>
    <w:rsid w:val="00EB2755"/>
    <w:rsid w:val="00EB2A8F"/>
    <w:rsid w:val="00EB4733"/>
    <w:rsid w:val="00EB6FA5"/>
    <w:rsid w:val="00EB7770"/>
    <w:rsid w:val="00EB78E2"/>
    <w:rsid w:val="00EC0C19"/>
    <w:rsid w:val="00EC109F"/>
    <w:rsid w:val="00EC1542"/>
    <w:rsid w:val="00EC15BB"/>
    <w:rsid w:val="00EC1CAA"/>
    <w:rsid w:val="00EC1D9A"/>
    <w:rsid w:val="00EC22FC"/>
    <w:rsid w:val="00EC2B94"/>
    <w:rsid w:val="00EC2CB4"/>
    <w:rsid w:val="00EC39A9"/>
    <w:rsid w:val="00EC3C70"/>
    <w:rsid w:val="00EC47D2"/>
    <w:rsid w:val="00EC486D"/>
    <w:rsid w:val="00ED0EFB"/>
    <w:rsid w:val="00ED1786"/>
    <w:rsid w:val="00ED25C7"/>
    <w:rsid w:val="00ED26E0"/>
    <w:rsid w:val="00ED3D92"/>
    <w:rsid w:val="00ED42E3"/>
    <w:rsid w:val="00ED5060"/>
    <w:rsid w:val="00ED7F6A"/>
    <w:rsid w:val="00EE1106"/>
    <w:rsid w:val="00EE1B60"/>
    <w:rsid w:val="00EE5F07"/>
    <w:rsid w:val="00EF0B8C"/>
    <w:rsid w:val="00EF1936"/>
    <w:rsid w:val="00EF3AA8"/>
    <w:rsid w:val="00EF41FF"/>
    <w:rsid w:val="00EF446B"/>
    <w:rsid w:val="00EF5C5A"/>
    <w:rsid w:val="00EF6ABB"/>
    <w:rsid w:val="00EF7695"/>
    <w:rsid w:val="00EF7C86"/>
    <w:rsid w:val="00F00EA7"/>
    <w:rsid w:val="00F04D14"/>
    <w:rsid w:val="00F05321"/>
    <w:rsid w:val="00F05A64"/>
    <w:rsid w:val="00F05F09"/>
    <w:rsid w:val="00F06F7B"/>
    <w:rsid w:val="00F105D0"/>
    <w:rsid w:val="00F1085F"/>
    <w:rsid w:val="00F1272B"/>
    <w:rsid w:val="00F13C90"/>
    <w:rsid w:val="00F20272"/>
    <w:rsid w:val="00F2276D"/>
    <w:rsid w:val="00F25371"/>
    <w:rsid w:val="00F26AF3"/>
    <w:rsid w:val="00F2726B"/>
    <w:rsid w:val="00F276A2"/>
    <w:rsid w:val="00F27F81"/>
    <w:rsid w:val="00F302D6"/>
    <w:rsid w:val="00F31151"/>
    <w:rsid w:val="00F327DF"/>
    <w:rsid w:val="00F32BB4"/>
    <w:rsid w:val="00F34001"/>
    <w:rsid w:val="00F351F4"/>
    <w:rsid w:val="00F360AA"/>
    <w:rsid w:val="00F36352"/>
    <w:rsid w:val="00F37678"/>
    <w:rsid w:val="00F37928"/>
    <w:rsid w:val="00F45AAA"/>
    <w:rsid w:val="00F46E13"/>
    <w:rsid w:val="00F46EC9"/>
    <w:rsid w:val="00F506DC"/>
    <w:rsid w:val="00F5407F"/>
    <w:rsid w:val="00F548BD"/>
    <w:rsid w:val="00F55F0A"/>
    <w:rsid w:val="00F60C76"/>
    <w:rsid w:val="00F62CCE"/>
    <w:rsid w:val="00F63575"/>
    <w:rsid w:val="00F657AE"/>
    <w:rsid w:val="00F6646F"/>
    <w:rsid w:val="00F67EBC"/>
    <w:rsid w:val="00F70A61"/>
    <w:rsid w:val="00F70E0A"/>
    <w:rsid w:val="00F710CA"/>
    <w:rsid w:val="00F72E38"/>
    <w:rsid w:val="00F74E54"/>
    <w:rsid w:val="00F7570F"/>
    <w:rsid w:val="00F76E32"/>
    <w:rsid w:val="00F771E5"/>
    <w:rsid w:val="00F80443"/>
    <w:rsid w:val="00F81656"/>
    <w:rsid w:val="00F83257"/>
    <w:rsid w:val="00F83D79"/>
    <w:rsid w:val="00F84B35"/>
    <w:rsid w:val="00F857BD"/>
    <w:rsid w:val="00F90061"/>
    <w:rsid w:val="00F9435F"/>
    <w:rsid w:val="00F94AF2"/>
    <w:rsid w:val="00F94CE2"/>
    <w:rsid w:val="00F94EC5"/>
    <w:rsid w:val="00F95239"/>
    <w:rsid w:val="00F957FC"/>
    <w:rsid w:val="00F967C4"/>
    <w:rsid w:val="00F96C89"/>
    <w:rsid w:val="00FA0297"/>
    <w:rsid w:val="00FA1468"/>
    <w:rsid w:val="00FA1C19"/>
    <w:rsid w:val="00FA2D92"/>
    <w:rsid w:val="00FA2FF8"/>
    <w:rsid w:val="00FA3960"/>
    <w:rsid w:val="00FA3E84"/>
    <w:rsid w:val="00FA4774"/>
    <w:rsid w:val="00FA62E2"/>
    <w:rsid w:val="00FA6AC0"/>
    <w:rsid w:val="00FA6D51"/>
    <w:rsid w:val="00FA7CE9"/>
    <w:rsid w:val="00FA7FB2"/>
    <w:rsid w:val="00FB146F"/>
    <w:rsid w:val="00FB18FB"/>
    <w:rsid w:val="00FB6D1A"/>
    <w:rsid w:val="00FC1AC1"/>
    <w:rsid w:val="00FC223E"/>
    <w:rsid w:val="00FC3525"/>
    <w:rsid w:val="00FC39F8"/>
    <w:rsid w:val="00FC666A"/>
    <w:rsid w:val="00FC6FA9"/>
    <w:rsid w:val="00FD24FB"/>
    <w:rsid w:val="00FD352C"/>
    <w:rsid w:val="00FD36AE"/>
    <w:rsid w:val="00FD452C"/>
    <w:rsid w:val="00FD477F"/>
    <w:rsid w:val="00FD569C"/>
    <w:rsid w:val="00FE079C"/>
    <w:rsid w:val="00FE2462"/>
    <w:rsid w:val="00FE3E5C"/>
    <w:rsid w:val="00FE614C"/>
    <w:rsid w:val="00FE7649"/>
    <w:rsid w:val="00FE77D5"/>
    <w:rsid w:val="00FF0A1D"/>
    <w:rsid w:val="00FF17BD"/>
    <w:rsid w:val="00FF17C7"/>
    <w:rsid w:val="00FF3241"/>
    <w:rsid w:val="00FF3364"/>
    <w:rsid w:val="00FF3D1A"/>
    <w:rsid w:val="00FF3E26"/>
    <w:rsid w:val="00FF437B"/>
    <w:rsid w:val="00FF6135"/>
    <w:rsid w:val="00FF752E"/>
    <w:rsid w:val="0532729C"/>
    <w:rsid w:val="23B16D0B"/>
    <w:rsid w:val="36B33779"/>
    <w:rsid w:val="560B28CB"/>
    <w:rsid w:val="5A3E2BD8"/>
    <w:rsid w:val="5E740FF3"/>
    <w:rsid w:val="747E64B2"/>
    <w:rsid w:val="7B57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6768E5-A3CC-4470-BA3B-2548BCC5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pPr>
      <w:keepNext/>
      <w:ind w:firstLine="4536"/>
      <w:jc w:val="both"/>
      <w:outlineLvl w:val="2"/>
    </w:pPr>
    <w:rPr>
      <w:rFonts w:ascii="Playbill" w:hAnsi="Playbill"/>
      <w:b/>
      <w:sz w:val="28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 w:val="28"/>
      <w:szCs w:val="26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qFormat/>
    <w:rPr>
      <w:color w:val="0000FF"/>
      <w:u w:val="single"/>
    </w:rPr>
  </w:style>
  <w:style w:type="character" w:styleId="Nmerodepgina">
    <w:name w:val="page number"/>
    <w:basedOn w:val="Fontepargpadro"/>
    <w:qFormat/>
  </w:style>
  <w:style w:type="paragraph" w:styleId="Corpodetexto">
    <w:name w:val="Body Text"/>
    <w:basedOn w:val="Normal"/>
    <w:qFormat/>
    <w:pPr>
      <w:spacing w:line="360" w:lineRule="auto"/>
      <w:ind w:firstLine="2977"/>
      <w:jc w:val="both"/>
    </w:pPr>
    <w:rPr>
      <w:rFonts w:ascii="Century Gothic" w:hAnsi="Century Gothic"/>
      <w:sz w:val="26"/>
      <w:szCs w:val="26"/>
    </w:rPr>
  </w:style>
  <w:style w:type="paragraph" w:styleId="Textoembloco">
    <w:name w:val="Block Text"/>
    <w:basedOn w:val="Normal"/>
    <w:qFormat/>
    <w:pPr>
      <w:ind w:left="709" w:right="708" w:firstLine="284"/>
      <w:jc w:val="both"/>
    </w:pPr>
    <w:rPr>
      <w:sz w:val="26"/>
    </w:rPr>
  </w:style>
  <w:style w:type="paragraph" w:styleId="Recuodecorpodetexto2">
    <w:name w:val="Body Text Indent 2"/>
    <w:basedOn w:val="Normal"/>
    <w:qFormat/>
    <w:pPr>
      <w:ind w:firstLine="2835"/>
      <w:jc w:val="both"/>
    </w:p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pPr>
      <w:ind w:firstLine="2832"/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26"/>
      <w:jc w:val="both"/>
    </w:pPr>
  </w:style>
  <w:style w:type="paragraph" w:customStyle="1" w:styleId="Corpodetexto13pt">
    <w:name w:val="Corpo de texto + 13 pt"/>
    <w:basedOn w:val="Corpodetexto"/>
    <w:qFormat/>
    <w:pPr>
      <w:ind w:firstLine="3261"/>
    </w:pPr>
  </w:style>
  <w:style w:type="paragraph" w:customStyle="1" w:styleId="NormalArial">
    <w:name w:val="Normal + Arial"/>
    <w:basedOn w:val="Normal"/>
    <w:qFormat/>
    <w:pPr>
      <w:ind w:firstLine="1418"/>
      <w:jc w:val="both"/>
    </w:pPr>
    <w:rPr>
      <w:rFonts w:ascii="Arial" w:hAnsi="Arial" w:cs="Arial"/>
      <w:sz w:val="26"/>
      <w:szCs w:val="26"/>
    </w:rPr>
  </w:style>
  <w:style w:type="character" w:customStyle="1" w:styleId="grame">
    <w:name w:val="grame"/>
    <w:basedOn w:val="Fontepargpadro"/>
    <w:qFormat/>
  </w:style>
  <w:style w:type="character" w:customStyle="1" w:styleId="spelle">
    <w:name w:val="spelle"/>
    <w:basedOn w:val="Fontepargpadro"/>
    <w:qFormat/>
  </w:style>
  <w:style w:type="character" w:customStyle="1" w:styleId="apple-converted-space">
    <w:name w:val="apple-converted-space"/>
    <w:basedOn w:val="Fontepargpadro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OF&#205;CIOS\Of&#237;cios%20-%202009\Of&#237;cio%20572%20ao%20Prefeito%20-%20Projeto%20de%20Lei%20n.&#186;%20054%20e%2058-2009%20(15.09.09)%209.204-515...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7E83A-D356-41DB-8649-9F84D81D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572 ao Prefeito - Projeto de Lei n.º 054 e 58-2009 (15.09.09) 9.204-515...</Template>
  <TotalTime>5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Of. nº 0283/99                                 		Santo Cristo, 04 de maio de 1999.</vt:lpstr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Of. nº 0283/99                                 		Santo Cristo, 04 de maio de 1999.</dc:title>
  <dc:creator>Camara de Vereadores</dc:creator>
  <cp:lastModifiedBy>Usuário</cp:lastModifiedBy>
  <cp:revision>3</cp:revision>
  <cp:lastPrinted>2025-03-14T19:03:00Z</cp:lastPrinted>
  <dcterms:created xsi:type="dcterms:W3CDTF">2025-03-14T19:00:00Z</dcterms:created>
  <dcterms:modified xsi:type="dcterms:W3CDTF">2025-03-14T19:04:00Z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71E813347DDE4D28AB7DAF23DC2B59FD_13</vt:lpwstr>
  </property>
</Properties>
</file>