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86" w:rsidRPr="00762190" w:rsidRDefault="0063197B" w:rsidP="000B0886">
      <w:pPr>
        <w:tabs>
          <w:tab w:val="left" w:pos="3828"/>
        </w:tabs>
        <w:jc w:val="center"/>
        <w:rPr>
          <w:rFonts w:ascii="Arial" w:hAnsi="Arial" w:cs="Arial"/>
          <w:b/>
          <w:sz w:val="16"/>
          <w:szCs w:val="16"/>
        </w:rPr>
      </w:pPr>
      <w:r w:rsidRPr="00762190">
        <w:rPr>
          <w:rFonts w:ascii="Arial" w:hAnsi="Arial" w:cs="Arial"/>
          <w:b/>
          <w:sz w:val="16"/>
          <w:szCs w:val="16"/>
        </w:rPr>
        <w:t>PREFEITURA MUNICIPAL DE ROLANTE</w:t>
      </w:r>
    </w:p>
    <w:p w:rsidR="00FD0868" w:rsidRPr="00762190" w:rsidRDefault="00762190" w:rsidP="00FD086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762190">
        <w:rPr>
          <w:rStyle w:val="Forte"/>
          <w:rFonts w:ascii="Arial" w:hAnsi="Arial" w:cs="Arial"/>
          <w:sz w:val="16"/>
          <w:szCs w:val="16"/>
          <w:u w:val="single"/>
        </w:rPr>
        <w:t xml:space="preserve">HOMOLOGAÇÃO DO </w:t>
      </w:r>
      <w:r w:rsidR="00FD0868" w:rsidRPr="00762190">
        <w:rPr>
          <w:rStyle w:val="Forte"/>
          <w:rFonts w:ascii="Arial" w:hAnsi="Arial" w:cs="Arial"/>
          <w:sz w:val="16"/>
          <w:szCs w:val="16"/>
          <w:u w:val="single"/>
        </w:rPr>
        <w:t>CONCURSO Nº 01/2018 - Edital TODOS pela Cultura</w:t>
      </w:r>
    </w:p>
    <w:p w:rsidR="00762190" w:rsidRPr="00762190" w:rsidRDefault="00FD0868" w:rsidP="0076219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62190">
        <w:rPr>
          <w:rFonts w:ascii="Arial" w:hAnsi="Arial" w:cs="Arial"/>
          <w:sz w:val="16"/>
          <w:szCs w:val="16"/>
        </w:rPr>
        <w:t>Objeto</w:t>
      </w:r>
      <w:r w:rsidRPr="00762190">
        <w:rPr>
          <w:rStyle w:val="Forte"/>
          <w:rFonts w:ascii="Arial" w:hAnsi="Arial" w:cs="Arial"/>
          <w:sz w:val="16"/>
          <w:szCs w:val="16"/>
        </w:rPr>
        <w:t>: Concurso para fins de seleção de projetos culturais que sejam relevantes para o Município. </w:t>
      </w:r>
      <w:r w:rsidR="00762190" w:rsidRPr="00762190">
        <w:rPr>
          <w:rFonts w:ascii="Arial" w:hAnsi="Arial" w:cs="Arial"/>
          <w:sz w:val="16"/>
          <w:szCs w:val="16"/>
        </w:rPr>
        <w:t>A Prefeitura Municipal de Rolante torna público o seu resultado,</w:t>
      </w:r>
      <w:r w:rsidR="00762190" w:rsidRPr="00762190">
        <w:rPr>
          <w:rFonts w:ascii="Arial" w:hAnsi="Arial" w:cs="Arial"/>
          <w:b/>
          <w:sz w:val="16"/>
          <w:szCs w:val="16"/>
        </w:rPr>
        <w:t xml:space="preserve"> </w:t>
      </w:r>
      <w:r w:rsidR="00762190" w:rsidRPr="00762190">
        <w:rPr>
          <w:rFonts w:ascii="Arial" w:hAnsi="Arial" w:cs="Arial"/>
          <w:sz w:val="16"/>
          <w:szCs w:val="16"/>
        </w:rPr>
        <w:t xml:space="preserve">conforme segue: </w:t>
      </w:r>
    </w:p>
    <w:p w:rsidR="00762190" w:rsidRPr="00762190" w:rsidRDefault="00762190" w:rsidP="00762190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u w:val="single"/>
        </w:rPr>
      </w:pPr>
      <w:r w:rsidRPr="00762190">
        <w:rPr>
          <w:rFonts w:ascii="Arial" w:hAnsi="Arial" w:cs="Arial"/>
          <w:b/>
          <w:sz w:val="16"/>
          <w:szCs w:val="16"/>
          <w:u w:val="single"/>
        </w:rPr>
        <w:t xml:space="preserve">Categoria Apoio à Programação Continuada em Espaços Culturais - </w:t>
      </w:r>
      <w:r w:rsidRPr="00762190">
        <w:rPr>
          <w:rFonts w:ascii="Arial" w:hAnsi="Arial" w:cs="Arial"/>
          <w:sz w:val="16"/>
          <w:szCs w:val="16"/>
        </w:rPr>
        <w:t>(Pessoa Jurídica)</w:t>
      </w:r>
    </w:p>
    <w:tbl>
      <w:tblPr>
        <w:tblStyle w:val="Tabelacomgrade"/>
        <w:tblW w:w="0" w:type="auto"/>
        <w:tblLook w:val="04A0"/>
      </w:tblPr>
      <w:tblGrid>
        <w:gridCol w:w="2376"/>
        <w:gridCol w:w="3261"/>
        <w:gridCol w:w="1134"/>
        <w:gridCol w:w="803"/>
        <w:gridCol w:w="1168"/>
      </w:tblGrid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  <w:tc>
          <w:tcPr>
            <w:tcW w:w="3261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PROPONENTE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 xml:space="preserve">Valor </w:t>
            </w:r>
          </w:p>
        </w:tc>
        <w:tc>
          <w:tcPr>
            <w:tcW w:w="803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Média</w:t>
            </w:r>
          </w:p>
        </w:tc>
        <w:tc>
          <w:tcPr>
            <w:tcW w:w="1097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Situação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Multiplicando a Cultura Gaúcha</w:t>
            </w:r>
          </w:p>
        </w:tc>
        <w:tc>
          <w:tcPr>
            <w:tcW w:w="3261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CTG Passo dos Tropeiros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R$ 25.000,00</w:t>
            </w:r>
          </w:p>
        </w:tc>
        <w:tc>
          <w:tcPr>
            <w:tcW w:w="803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97,3</w:t>
            </w:r>
          </w:p>
        </w:tc>
        <w:tc>
          <w:tcPr>
            <w:tcW w:w="1097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Mix Literário</w:t>
            </w:r>
          </w:p>
        </w:tc>
        <w:tc>
          <w:tcPr>
            <w:tcW w:w="3261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Associação dos Amigos da Biblioteca Pública Municipal Rui Barbosa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R$ 25.000,00</w:t>
            </w:r>
          </w:p>
        </w:tc>
        <w:tc>
          <w:tcPr>
            <w:tcW w:w="803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  <w:tc>
          <w:tcPr>
            <w:tcW w:w="1097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</w:tbl>
    <w:p w:rsidR="00762190" w:rsidRPr="00762190" w:rsidRDefault="00762190" w:rsidP="00762190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u w:val="single"/>
        </w:rPr>
      </w:pPr>
      <w:r w:rsidRPr="00762190">
        <w:rPr>
          <w:rFonts w:ascii="Arial" w:hAnsi="Arial" w:cs="Arial"/>
          <w:b/>
          <w:sz w:val="16"/>
          <w:szCs w:val="16"/>
          <w:u w:val="single"/>
        </w:rPr>
        <w:t xml:space="preserve">Categoria Apoio à Produção e ou Circulação - </w:t>
      </w:r>
      <w:r w:rsidRPr="00762190">
        <w:rPr>
          <w:rFonts w:ascii="Arial" w:hAnsi="Arial" w:cs="Arial"/>
          <w:sz w:val="16"/>
          <w:szCs w:val="16"/>
        </w:rPr>
        <w:t>(Pessoa Jurídica)</w:t>
      </w:r>
    </w:p>
    <w:tbl>
      <w:tblPr>
        <w:tblStyle w:val="Tabelacomgrade"/>
        <w:tblW w:w="0" w:type="auto"/>
        <w:tblLook w:val="04A0"/>
      </w:tblPr>
      <w:tblGrid>
        <w:gridCol w:w="2376"/>
        <w:gridCol w:w="3402"/>
        <w:gridCol w:w="1134"/>
        <w:gridCol w:w="709"/>
        <w:gridCol w:w="1168"/>
      </w:tblGrid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  <w:tc>
          <w:tcPr>
            <w:tcW w:w="3402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PROPONENTE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 xml:space="preserve">Valor 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 xml:space="preserve">Média 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Situação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Preservando a Cultura Germânica</w:t>
            </w:r>
          </w:p>
        </w:tc>
        <w:tc>
          <w:tcPr>
            <w:tcW w:w="3402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Associação Comunitária de Ilha Nova - ASCOMIN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R$ 12.000,00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Teatro em </w:t>
            </w:r>
            <w:proofErr w:type="gramStart"/>
            <w:r w:rsidRPr="00762190">
              <w:rPr>
                <w:rFonts w:ascii="Arial" w:hAnsi="Arial" w:cs="Arial"/>
                <w:sz w:val="16"/>
                <w:szCs w:val="16"/>
              </w:rPr>
              <w:t>Movi -mento</w:t>
            </w:r>
            <w:proofErr w:type="gramEnd"/>
            <w:r w:rsidRPr="00762190">
              <w:rPr>
                <w:rFonts w:ascii="Arial" w:hAnsi="Arial" w:cs="Arial"/>
                <w:sz w:val="16"/>
                <w:szCs w:val="16"/>
              </w:rPr>
              <w:t xml:space="preserve"> Parte III</w:t>
            </w:r>
          </w:p>
        </w:tc>
        <w:tc>
          <w:tcPr>
            <w:tcW w:w="3402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Associação Cultural ta Rolando Arte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R$ 12.000,00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96,3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Terno de Reis/ Causos/ Trovas</w:t>
            </w:r>
          </w:p>
        </w:tc>
        <w:tc>
          <w:tcPr>
            <w:tcW w:w="3402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Nelso</w:t>
            </w:r>
            <w:proofErr w:type="spellEnd"/>
            <w:r w:rsidRPr="0076219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Mazzurana</w:t>
            </w:r>
            <w:proofErr w:type="spellEnd"/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R$ 12.000,00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2° Festival de Música Integração Popular</w:t>
            </w:r>
          </w:p>
        </w:tc>
        <w:tc>
          <w:tcPr>
            <w:tcW w:w="3402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Associação de Músicos Integração Popular - AMIP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R$ 12.000,00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2376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Monumento à 1ª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Motoniveladora</w:t>
            </w:r>
            <w:proofErr w:type="spellEnd"/>
          </w:p>
        </w:tc>
        <w:tc>
          <w:tcPr>
            <w:tcW w:w="3402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Associação de Amigos do Museu Histórico 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77,6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Suplente</w:t>
            </w:r>
          </w:p>
        </w:tc>
      </w:tr>
    </w:tbl>
    <w:p w:rsidR="00762190" w:rsidRPr="00762190" w:rsidRDefault="00762190" w:rsidP="00762190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u w:val="single"/>
        </w:rPr>
      </w:pPr>
      <w:proofErr w:type="gramStart"/>
      <w:r w:rsidRPr="00762190">
        <w:rPr>
          <w:rFonts w:ascii="Arial" w:hAnsi="Arial" w:cs="Arial"/>
          <w:b/>
          <w:sz w:val="16"/>
          <w:szCs w:val="16"/>
          <w:u w:val="single"/>
        </w:rPr>
        <w:t>Categoria Indicadores</w:t>
      </w:r>
      <w:proofErr w:type="gramEnd"/>
      <w:r w:rsidRPr="00762190">
        <w:rPr>
          <w:rFonts w:ascii="Arial" w:hAnsi="Arial" w:cs="Arial"/>
          <w:b/>
          <w:sz w:val="16"/>
          <w:szCs w:val="16"/>
          <w:u w:val="single"/>
        </w:rPr>
        <w:t xml:space="preserve">, Pesquisa e Capacitação - </w:t>
      </w:r>
      <w:r w:rsidRPr="00762190">
        <w:rPr>
          <w:rFonts w:ascii="Arial" w:hAnsi="Arial" w:cs="Arial"/>
          <w:sz w:val="16"/>
          <w:szCs w:val="16"/>
        </w:rPr>
        <w:t>(Pessoa Física)</w:t>
      </w:r>
    </w:p>
    <w:tbl>
      <w:tblPr>
        <w:tblStyle w:val="Tabelacomgrade"/>
        <w:tblW w:w="0" w:type="auto"/>
        <w:tblLook w:val="04A0"/>
      </w:tblPr>
      <w:tblGrid>
        <w:gridCol w:w="3369"/>
        <w:gridCol w:w="2409"/>
        <w:gridCol w:w="1134"/>
        <w:gridCol w:w="709"/>
        <w:gridCol w:w="1168"/>
      </w:tblGrid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PROPONENTE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 xml:space="preserve">Valor 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Média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2190">
              <w:rPr>
                <w:rFonts w:ascii="Arial" w:hAnsi="Arial" w:cs="Arial"/>
                <w:b/>
                <w:sz w:val="16"/>
                <w:szCs w:val="16"/>
              </w:rPr>
              <w:t>Situação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Filme documentário sobre a Colonização Italiana em Boa Esperança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Josiane</w:t>
            </w:r>
            <w:proofErr w:type="spellEnd"/>
            <w:r w:rsidRPr="00762190">
              <w:rPr>
                <w:rFonts w:ascii="Arial" w:hAnsi="Arial" w:cs="Arial"/>
                <w:sz w:val="16"/>
                <w:szCs w:val="16"/>
              </w:rPr>
              <w:t xml:space="preserve"> Gabriela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Sbardelotto</w:t>
            </w:r>
            <w:proofErr w:type="spellEnd"/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R$ 4.000,00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94,3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Dança Gaúcha e o Resgate de Gerações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Kelly Juliana Cândido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R$ 4.000,00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90,3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Interiorizando as Artes Manuais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Franciele</w:t>
            </w:r>
            <w:proofErr w:type="spellEnd"/>
            <w:r w:rsidRPr="00762190">
              <w:rPr>
                <w:rFonts w:ascii="Arial" w:hAnsi="Arial" w:cs="Arial"/>
                <w:sz w:val="16"/>
                <w:szCs w:val="16"/>
              </w:rPr>
              <w:t xml:space="preserve"> Carina Schmidt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R$ 4.000,00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Criança que Canta e Encanta 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Maria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Rosali</w:t>
            </w:r>
            <w:proofErr w:type="spellEnd"/>
            <w:r w:rsidRPr="0076219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Grassmann</w:t>
            </w:r>
            <w:proofErr w:type="spellEnd"/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R$ 4.000,00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88,3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Escolinha de Laço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Diego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Giovani</w:t>
            </w:r>
            <w:proofErr w:type="spellEnd"/>
            <w:r w:rsidRPr="00762190">
              <w:rPr>
                <w:rFonts w:ascii="Arial" w:hAnsi="Arial" w:cs="Arial"/>
                <w:sz w:val="16"/>
                <w:szCs w:val="16"/>
              </w:rPr>
              <w:t xml:space="preserve"> Kuhn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R$ 4.000,00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Contemplado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Resgate Culinário do Projeto Boa Esperança Colonização e Evolução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Diego Josias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Trintin</w:t>
            </w:r>
            <w:proofErr w:type="spellEnd"/>
          </w:p>
        </w:tc>
        <w:tc>
          <w:tcPr>
            <w:tcW w:w="1134" w:type="dxa"/>
          </w:tcPr>
          <w:p w:rsidR="00762190" w:rsidRPr="00762190" w:rsidRDefault="00762190" w:rsidP="00762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1° Suplente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Saboaria das Avós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Clarissa Azevedo da Silveira</w:t>
            </w:r>
          </w:p>
        </w:tc>
        <w:tc>
          <w:tcPr>
            <w:tcW w:w="1134" w:type="dxa"/>
          </w:tcPr>
          <w:p w:rsidR="00762190" w:rsidRPr="00762190" w:rsidRDefault="00762190" w:rsidP="00762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80,6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2° Suplente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Museu Histórico e Resgate de Gerações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Amanda Rafaela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Schierholt</w:t>
            </w:r>
            <w:proofErr w:type="spellEnd"/>
          </w:p>
        </w:tc>
        <w:tc>
          <w:tcPr>
            <w:tcW w:w="1134" w:type="dxa"/>
          </w:tcPr>
          <w:p w:rsidR="00762190" w:rsidRPr="00762190" w:rsidRDefault="00762190" w:rsidP="00762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72,6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3° Suplente</w:t>
            </w:r>
          </w:p>
        </w:tc>
      </w:tr>
      <w:tr w:rsidR="00762190" w:rsidRPr="00762190" w:rsidTr="00762190">
        <w:tc>
          <w:tcPr>
            <w:tcW w:w="336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Mapa Cultural Colaborativo</w:t>
            </w:r>
          </w:p>
        </w:tc>
        <w:tc>
          <w:tcPr>
            <w:tcW w:w="24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 xml:space="preserve">Paola Natália </w:t>
            </w:r>
            <w:proofErr w:type="spellStart"/>
            <w:r w:rsidRPr="00762190">
              <w:rPr>
                <w:rFonts w:ascii="Arial" w:hAnsi="Arial" w:cs="Arial"/>
                <w:sz w:val="16"/>
                <w:szCs w:val="16"/>
              </w:rPr>
              <w:t>Laux</w:t>
            </w:r>
            <w:proofErr w:type="spellEnd"/>
          </w:p>
        </w:tc>
        <w:tc>
          <w:tcPr>
            <w:tcW w:w="1134" w:type="dxa"/>
          </w:tcPr>
          <w:p w:rsidR="00762190" w:rsidRPr="00762190" w:rsidRDefault="00762190" w:rsidP="00762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57,6</w:t>
            </w:r>
          </w:p>
        </w:tc>
        <w:tc>
          <w:tcPr>
            <w:tcW w:w="1099" w:type="dxa"/>
          </w:tcPr>
          <w:p w:rsidR="00762190" w:rsidRPr="00762190" w:rsidRDefault="00762190" w:rsidP="00762190">
            <w:pPr>
              <w:rPr>
                <w:rFonts w:ascii="Arial" w:hAnsi="Arial" w:cs="Arial"/>
                <w:sz w:val="16"/>
                <w:szCs w:val="16"/>
              </w:rPr>
            </w:pPr>
            <w:r w:rsidRPr="00762190">
              <w:rPr>
                <w:rFonts w:ascii="Arial" w:hAnsi="Arial" w:cs="Arial"/>
                <w:sz w:val="16"/>
                <w:szCs w:val="16"/>
              </w:rPr>
              <w:t>4° Suplente</w:t>
            </w:r>
          </w:p>
        </w:tc>
      </w:tr>
    </w:tbl>
    <w:p w:rsidR="00A72855" w:rsidRPr="00762190" w:rsidRDefault="00FD0868" w:rsidP="00762190">
      <w:pPr>
        <w:pStyle w:val="NormalWeb"/>
        <w:spacing w:before="0" w:beforeAutospacing="0" w:after="0" w:afterAutospacing="0"/>
        <w:ind w:left="-142"/>
        <w:jc w:val="both"/>
        <w:rPr>
          <w:rFonts w:ascii="Arial" w:hAnsi="Arial" w:cs="Arial"/>
          <w:sz w:val="16"/>
          <w:szCs w:val="16"/>
        </w:rPr>
      </w:pPr>
      <w:r w:rsidRPr="00762190">
        <w:rPr>
          <w:rFonts w:ascii="Arial" w:hAnsi="Arial" w:cs="Arial"/>
          <w:sz w:val="16"/>
          <w:szCs w:val="16"/>
        </w:rPr>
        <w:t xml:space="preserve">Edital TODOS pela Cultura é financiado pelo Governo do Estado do Rio Grande do Sul com recursos do Pró-cultura RS FAC - Fundo de Apoio à Cultura, Lei </w:t>
      </w:r>
      <w:proofErr w:type="gramStart"/>
      <w:r w:rsidRPr="00762190">
        <w:rPr>
          <w:rFonts w:ascii="Arial" w:hAnsi="Arial" w:cs="Arial"/>
          <w:sz w:val="16"/>
          <w:szCs w:val="16"/>
        </w:rPr>
        <w:t>nº13.</w:t>
      </w:r>
      <w:proofErr w:type="gramEnd"/>
      <w:r w:rsidRPr="00762190">
        <w:rPr>
          <w:rFonts w:ascii="Arial" w:hAnsi="Arial" w:cs="Arial"/>
          <w:sz w:val="16"/>
          <w:szCs w:val="16"/>
        </w:rPr>
        <w:t>490/2010.</w:t>
      </w:r>
      <w:r w:rsidR="00A72855" w:rsidRPr="00762190">
        <w:rPr>
          <w:rFonts w:ascii="Arial" w:hAnsi="Arial" w:cs="Arial"/>
          <w:sz w:val="16"/>
          <w:szCs w:val="16"/>
        </w:rPr>
        <w:t>Rolante, </w:t>
      </w:r>
      <w:r w:rsidR="00762190" w:rsidRPr="00762190">
        <w:rPr>
          <w:rStyle w:val="object"/>
          <w:rFonts w:ascii="Arial" w:hAnsi="Arial" w:cs="Arial"/>
          <w:sz w:val="16"/>
          <w:szCs w:val="16"/>
        </w:rPr>
        <w:t>2</w:t>
      </w:r>
      <w:r w:rsidR="00A72855" w:rsidRPr="00762190">
        <w:rPr>
          <w:rStyle w:val="object"/>
          <w:rFonts w:ascii="Arial" w:hAnsi="Arial" w:cs="Arial"/>
          <w:sz w:val="16"/>
          <w:szCs w:val="16"/>
        </w:rPr>
        <w:t xml:space="preserve">1 de </w:t>
      </w:r>
      <w:r w:rsidR="00762190" w:rsidRPr="00762190">
        <w:rPr>
          <w:rStyle w:val="object"/>
          <w:rFonts w:ascii="Arial" w:hAnsi="Arial" w:cs="Arial"/>
          <w:sz w:val="16"/>
          <w:szCs w:val="16"/>
        </w:rPr>
        <w:t>Novembr</w:t>
      </w:r>
      <w:r w:rsidR="00A72855" w:rsidRPr="00762190">
        <w:rPr>
          <w:rStyle w:val="object"/>
          <w:rFonts w:ascii="Arial" w:hAnsi="Arial" w:cs="Arial"/>
          <w:sz w:val="16"/>
          <w:szCs w:val="16"/>
        </w:rPr>
        <w:t>o</w:t>
      </w:r>
      <w:r w:rsidR="00A72855" w:rsidRPr="00762190">
        <w:rPr>
          <w:rFonts w:ascii="Arial" w:hAnsi="Arial" w:cs="Arial"/>
          <w:sz w:val="16"/>
          <w:szCs w:val="16"/>
        </w:rPr>
        <w:t> de 2018. </w:t>
      </w:r>
      <w:r w:rsidR="00A72855" w:rsidRPr="00762190">
        <w:rPr>
          <w:rStyle w:val="Forte"/>
          <w:rFonts w:ascii="Arial" w:hAnsi="Arial" w:cs="Arial"/>
          <w:sz w:val="16"/>
          <w:szCs w:val="16"/>
        </w:rPr>
        <w:t>REGIS LUIZ ZIMMER</w:t>
      </w:r>
      <w:r w:rsidR="00A72855" w:rsidRPr="00762190">
        <w:rPr>
          <w:rFonts w:ascii="Arial" w:hAnsi="Arial" w:cs="Arial"/>
          <w:sz w:val="16"/>
          <w:szCs w:val="16"/>
        </w:rPr>
        <w:t> – Prefeito Municipal.</w:t>
      </w:r>
    </w:p>
    <w:p w:rsidR="00FD0868" w:rsidRPr="00762190" w:rsidRDefault="00FD0868" w:rsidP="00FD086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2025ED" w:rsidRPr="00762190" w:rsidRDefault="002025ED" w:rsidP="00FD0868">
      <w:pPr>
        <w:tabs>
          <w:tab w:val="left" w:pos="3828"/>
        </w:tabs>
        <w:jc w:val="center"/>
        <w:rPr>
          <w:rFonts w:ascii="Arial" w:hAnsi="Arial" w:cs="Arial"/>
          <w:sz w:val="16"/>
          <w:szCs w:val="16"/>
        </w:rPr>
      </w:pPr>
    </w:p>
    <w:sectPr w:rsidR="002025ED" w:rsidRPr="00762190" w:rsidSect="000E4859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1E25"/>
    <w:rsid w:val="00000AFA"/>
    <w:rsid w:val="00001C7B"/>
    <w:rsid w:val="000111DC"/>
    <w:rsid w:val="00015042"/>
    <w:rsid w:val="000162AA"/>
    <w:rsid w:val="00021B9C"/>
    <w:rsid w:val="00023416"/>
    <w:rsid w:val="00023AED"/>
    <w:rsid w:val="00024F1E"/>
    <w:rsid w:val="00024F45"/>
    <w:rsid w:val="00025731"/>
    <w:rsid w:val="00027767"/>
    <w:rsid w:val="00035A45"/>
    <w:rsid w:val="00037B01"/>
    <w:rsid w:val="0004272C"/>
    <w:rsid w:val="000435FE"/>
    <w:rsid w:val="0004425A"/>
    <w:rsid w:val="00055908"/>
    <w:rsid w:val="0006024F"/>
    <w:rsid w:val="00072909"/>
    <w:rsid w:val="00091E25"/>
    <w:rsid w:val="0009352F"/>
    <w:rsid w:val="00093D10"/>
    <w:rsid w:val="00093F19"/>
    <w:rsid w:val="00094E11"/>
    <w:rsid w:val="000B0886"/>
    <w:rsid w:val="000B68A1"/>
    <w:rsid w:val="000C4DD7"/>
    <w:rsid w:val="000D3EEF"/>
    <w:rsid w:val="000E4859"/>
    <w:rsid w:val="000F6665"/>
    <w:rsid w:val="00116232"/>
    <w:rsid w:val="00124466"/>
    <w:rsid w:val="00133856"/>
    <w:rsid w:val="00140F32"/>
    <w:rsid w:val="00142709"/>
    <w:rsid w:val="00147FC4"/>
    <w:rsid w:val="00153168"/>
    <w:rsid w:val="00156567"/>
    <w:rsid w:val="00163DA3"/>
    <w:rsid w:val="001640F4"/>
    <w:rsid w:val="001665CD"/>
    <w:rsid w:val="00171392"/>
    <w:rsid w:val="00173B2A"/>
    <w:rsid w:val="00175BF1"/>
    <w:rsid w:val="00185D54"/>
    <w:rsid w:val="0018746D"/>
    <w:rsid w:val="00191838"/>
    <w:rsid w:val="001A2EAE"/>
    <w:rsid w:val="001A325A"/>
    <w:rsid w:val="001B29DB"/>
    <w:rsid w:val="001B5878"/>
    <w:rsid w:val="001C1C26"/>
    <w:rsid w:val="001C1CA4"/>
    <w:rsid w:val="001D4745"/>
    <w:rsid w:val="001D7534"/>
    <w:rsid w:val="00200F7D"/>
    <w:rsid w:val="002025ED"/>
    <w:rsid w:val="00205AC5"/>
    <w:rsid w:val="00210057"/>
    <w:rsid w:val="00215176"/>
    <w:rsid w:val="00230AFC"/>
    <w:rsid w:val="00240CF2"/>
    <w:rsid w:val="00243820"/>
    <w:rsid w:val="0024597E"/>
    <w:rsid w:val="00245A68"/>
    <w:rsid w:val="00245F55"/>
    <w:rsid w:val="0025515F"/>
    <w:rsid w:val="00261A3B"/>
    <w:rsid w:val="00263041"/>
    <w:rsid w:val="00264533"/>
    <w:rsid w:val="002661A7"/>
    <w:rsid w:val="0027513D"/>
    <w:rsid w:val="00281997"/>
    <w:rsid w:val="002821EF"/>
    <w:rsid w:val="002C07E0"/>
    <w:rsid w:val="002C0C17"/>
    <w:rsid w:val="002C2F39"/>
    <w:rsid w:val="002C55BC"/>
    <w:rsid w:val="002C5747"/>
    <w:rsid w:val="002D17D3"/>
    <w:rsid w:val="002E12D2"/>
    <w:rsid w:val="002E2E97"/>
    <w:rsid w:val="00303620"/>
    <w:rsid w:val="00305CB0"/>
    <w:rsid w:val="00306B8B"/>
    <w:rsid w:val="00310404"/>
    <w:rsid w:val="003119EA"/>
    <w:rsid w:val="003139B7"/>
    <w:rsid w:val="00313F33"/>
    <w:rsid w:val="00320AD9"/>
    <w:rsid w:val="003279E7"/>
    <w:rsid w:val="00330E37"/>
    <w:rsid w:val="00345FAB"/>
    <w:rsid w:val="0035418A"/>
    <w:rsid w:val="003600B8"/>
    <w:rsid w:val="00361BC7"/>
    <w:rsid w:val="00362657"/>
    <w:rsid w:val="00362B7A"/>
    <w:rsid w:val="00371C98"/>
    <w:rsid w:val="00383A22"/>
    <w:rsid w:val="00384F0D"/>
    <w:rsid w:val="00395F93"/>
    <w:rsid w:val="003A2203"/>
    <w:rsid w:val="003A6699"/>
    <w:rsid w:val="003B2C36"/>
    <w:rsid w:val="003C0680"/>
    <w:rsid w:val="003D36E2"/>
    <w:rsid w:val="003E5163"/>
    <w:rsid w:val="003F00E2"/>
    <w:rsid w:val="003F1299"/>
    <w:rsid w:val="003F3268"/>
    <w:rsid w:val="003F6D54"/>
    <w:rsid w:val="004059C6"/>
    <w:rsid w:val="0041277B"/>
    <w:rsid w:val="00421864"/>
    <w:rsid w:val="00421F11"/>
    <w:rsid w:val="0042263A"/>
    <w:rsid w:val="00422B81"/>
    <w:rsid w:val="00422E3F"/>
    <w:rsid w:val="00426977"/>
    <w:rsid w:val="00431047"/>
    <w:rsid w:val="0043758D"/>
    <w:rsid w:val="0044747B"/>
    <w:rsid w:val="00463750"/>
    <w:rsid w:val="004669B6"/>
    <w:rsid w:val="00467109"/>
    <w:rsid w:val="004712E9"/>
    <w:rsid w:val="004716F0"/>
    <w:rsid w:val="00472A7C"/>
    <w:rsid w:val="00472A80"/>
    <w:rsid w:val="00473A6A"/>
    <w:rsid w:val="00481120"/>
    <w:rsid w:val="00485CDF"/>
    <w:rsid w:val="00492961"/>
    <w:rsid w:val="00497F1D"/>
    <w:rsid w:val="004A54CF"/>
    <w:rsid w:val="004B5F4D"/>
    <w:rsid w:val="004B6B5C"/>
    <w:rsid w:val="004C2490"/>
    <w:rsid w:val="004D2074"/>
    <w:rsid w:val="004E26A2"/>
    <w:rsid w:val="004E444E"/>
    <w:rsid w:val="004E63E3"/>
    <w:rsid w:val="004F3E66"/>
    <w:rsid w:val="004F4279"/>
    <w:rsid w:val="004F66FD"/>
    <w:rsid w:val="004F68E6"/>
    <w:rsid w:val="004F79AB"/>
    <w:rsid w:val="00503AA0"/>
    <w:rsid w:val="0052491F"/>
    <w:rsid w:val="005445DA"/>
    <w:rsid w:val="00546FBA"/>
    <w:rsid w:val="00547101"/>
    <w:rsid w:val="00564716"/>
    <w:rsid w:val="00566277"/>
    <w:rsid w:val="005666A3"/>
    <w:rsid w:val="00574F65"/>
    <w:rsid w:val="00580F90"/>
    <w:rsid w:val="00582233"/>
    <w:rsid w:val="00584E56"/>
    <w:rsid w:val="0058683F"/>
    <w:rsid w:val="00596FA1"/>
    <w:rsid w:val="005B37F5"/>
    <w:rsid w:val="005B5462"/>
    <w:rsid w:val="005C2F66"/>
    <w:rsid w:val="005C65C7"/>
    <w:rsid w:val="005C73F1"/>
    <w:rsid w:val="005D00A7"/>
    <w:rsid w:val="005D24F8"/>
    <w:rsid w:val="005D49BA"/>
    <w:rsid w:val="005E3221"/>
    <w:rsid w:val="005E6F50"/>
    <w:rsid w:val="005F5BA9"/>
    <w:rsid w:val="006000F7"/>
    <w:rsid w:val="006035B4"/>
    <w:rsid w:val="00603F28"/>
    <w:rsid w:val="00621917"/>
    <w:rsid w:val="00626DE5"/>
    <w:rsid w:val="00627026"/>
    <w:rsid w:val="0063197B"/>
    <w:rsid w:val="0064084A"/>
    <w:rsid w:val="00644418"/>
    <w:rsid w:val="00655A6E"/>
    <w:rsid w:val="006625C0"/>
    <w:rsid w:val="00663127"/>
    <w:rsid w:val="00675BBD"/>
    <w:rsid w:val="006777AF"/>
    <w:rsid w:val="00683107"/>
    <w:rsid w:val="00690133"/>
    <w:rsid w:val="00695A32"/>
    <w:rsid w:val="006963E8"/>
    <w:rsid w:val="006A00C9"/>
    <w:rsid w:val="006A10DA"/>
    <w:rsid w:val="006A1FB4"/>
    <w:rsid w:val="006A59CD"/>
    <w:rsid w:val="006B7365"/>
    <w:rsid w:val="006B785E"/>
    <w:rsid w:val="006C070C"/>
    <w:rsid w:val="006C5A15"/>
    <w:rsid w:val="0070152B"/>
    <w:rsid w:val="007028C5"/>
    <w:rsid w:val="00705601"/>
    <w:rsid w:val="00717106"/>
    <w:rsid w:val="00725028"/>
    <w:rsid w:val="00733487"/>
    <w:rsid w:val="00737A10"/>
    <w:rsid w:val="0075012F"/>
    <w:rsid w:val="00753E05"/>
    <w:rsid w:val="00760B37"/>
    <w:rsid w:val="00762190"/>
    <w:rsid w:val="007825B0"/>
    <w:rsid w:val="0078498F"/>
    <w:rsid w:val="00794214"/>
    <w:rsid w:val="00795AC7"/>
    <w:rsid w:val="00796977"/>
    <w:rsid w:val="007B09FC"/>
    <w:rsid w:val="007C1021"/>
    <w:rsid w:val="007C5F96"/>
    <w:rsid w:val="007D7773"/>
    <w:rsid w:val="007E0C75"/>
    <w:rsid w:val="007F3E37"/>
    <w:rsid w:val="0080308A"/>
    <w:rsid w:val="00822DA9"/>
    <w:rsid w:val="00823AD3"/>
    <w:rsid w:val="0083102B"/>
    <w:rsid w:val="0083534D"/>
    <w:rsid w:val="00840B5A"/>
    <w:rsid w:val="0085679A"/>
    <w:rsid w:val="008678B9"/>
    <w:rsid w:val="00876C1A"/>
    <w:rsid w:val="00885261"/>
    <w:rsid w:val="008976D9"/>
    <w:rsid w:val="008A7014"/>
    <w:rsid w:val="008B3117"/>
    <w:rsid w:val="008C0D1F"/>
    <w:rsid w:val="008C728E"/>
    <w:rsid w:val="008D2819"/>
    <w:rsid w:val="008D2CD2"/>
    <w:rsid w:val="008E1ECF"/>
    <w:rsid w:val="008E37D2"/>
    <w:rsid w:val="008F1585"/>
    <w:rsid w:val="008F7107"/>
    <w:rsid w:val="00901BA2"/>
    <w:rsid w:val="0090243C"/>
    <w:rsid w:val="00903ED8"/>
    <w:rsid w:val="009046A7"/>
    <w:rsid w:val="009051EB"/>
    <w:rsid w:val="00917826"/>
    <w:rsid w:val="009253F7"/>
    <w:rsid w:val="0092639A"/>
    <w:rsid w:val="009341BD"/>
    <w:rsid w:val="0093447B"/>
    <w:rsid w:val="00935591"/>
    <w:rsid w:val="00941320"/>
    <w:rsid w:val="00953636"/>
    <w:rsid w:val="0096283B"/>
    <w:rsid w:val="00985E02"/>
    <w:rsid w:val="00985FAF"/>
    <w:rsid w:val="00987F1F"/>
    <w:rsid w:val="009A1580"/>
    <w:rsid w:val="009A33C1"/>
    <w:rsid w:val="009A6370"/>
    <w:rsid w:val="009B0560"/>
    <w:rsid w:val="009C08BF"/>
    <w:rsid w:val="009D0F27"/>
    <w:rsid w:val="009D70E6"/>
    <w:rsid w:val="009E3A52"/>
    <w:rsid w:val="009E7231"/>
    <w:rsid w:val="009F5777"/>
    <w:rsid w:val="00A04A5E"/>
    <w:rsid w:val="00A111A4"/>
    <w:rsid w:val="00A11355"/>
    <w:rsid w:val="00A13247"/>
    <w:rsid w:val="00A14064"/>
    <w:rsid w:val="00A23C0B"/>
    <w:rsid w:val="00A2574B"/>
    <w:rsid w:val="00A259D7"/>
    <w:rsid w:val="00A3329D"/>
    <w:rsid w:val="00A34503"/>
    <w:rsid w:val="00A35BAC"/>
    <w:rsid w:val="00A419F1"/>
    <w:rsid w:val="00A42510"/>
    <w:rsid w:val="00A42BB5"/>
    <w:rsid w:val="00A47DE7"/>
    <w:rsid w:val="00A55E7B"/>
    <w:rsid w:val="00A6004F"/>
    <w:rsid w:val="00A70D8A"/>
    <w:rsid w:val="00A72855"/>
    <w:rsid w:val="00A73D5E"/>
    <w:rsid w:val="00A77AF6"/>
    <w:rsid w:val="00A81083"/>
    <w:rsid w:val="00A83275"/>
    <w:rsid w:val="00A8394A"/>
    <w:rsid w:val="00A86341"/>
    <w:rsid w:val="00A86BEA"/>
    <w:rsid w:val="00AA65C5"/>
    <w:rsid w:val="00AB37EE"/>
    <w:rsid w:val="00AB59A2"/>
    <w:rsid w:val="00AB5B7B"/>
    <w:rsid w:val="00AD64B1"/>
    <w:rsid w:val="00AD6A49"/>
    <w:rsid w:val="00AE6B75"/>
    <w:rsid w:val="00AE6C29"/>
    <w:rsid w:val="00AF0532"/>
    <w:rsid w:val="00AF05B6"/>
    <w:rsid w:val="00B03F42"/>
    <w:rsid w:val="00B06B3D"/>
    <w:rsid w:val="00B10A40"/>
    <w:rsid w:val="00B20467"/>
    <w:rsid w:val="00B326AF"/>
    <w:rsid w:val="00B37EE0"/>
    <w:rsid w:val="00B534FE"/>
    <w:rsid w:val="00B679F7"/>
    <w:rsid w:val="00B712FE"/>
    <w:rsid w:val="00B76CE1"/>
    <w:rsid w:val="00B771B3"/>
    <w:rsid w:val="00B81819"/>
    <w:rsid w:val="00B84948"/>
    <w:rsid w:val="00B862B8"/>
    <w:rsid w:val="00B96F82"/>
    <w:rsid w:val="00BB1B2E"/>
    <w:rsid w:val="00BB3C45"/>
    <w:rsid w:val="00BB4F79"/>
    <w:rsid w:val="00BC3913"/>
    <w:rsid w:val="00BD06BE"/>
    <w:rsid w:val="00BD5B79"/>
    <w:rsid w:val="00BF3DAE"/>
    <w:rsid w:val="00C11DC4"/>
    <w:rsid w:val="00C40415"/>
    <w:rsid w:val="00C429B8"/>
    <w:rsid w:val="00C43777"/>
    <w:rsid w:val="00C50A3D"/>
    <w:rsid w:val="00C7692D"/>
    <w:rsid w:val="00C925DC"/>
    <w:rsid w:val="00CA4B8F"/>
    <w:rsid w:val="00CA5105"/>
    <w:rsid w:val="00CC20ED"/>
    <w:rsid w:val="00CD17F8"/>
    <w:rsid w:val="00CD60EF"/>
    <w:rsid w:val="00CE3632"/>
    <w:rsid w:val="00CE7BE7"/>
    <w:rsid w:val="00D0083D"/>
    <w:rsid w:val="00D0132D"/>
    <w:rsid w:val="00D02C02"/>
    <w:rsid w:val="00D06260"/>
    <w:rsid w:val="00D0731D"/>
    <w:rsid w:val="00D2069B"/>
    <w:rsid w:val="00D333A8"/>
    <w:rsid w:val="00D3443C"/>
    <w:rsid w:val="00D461F5"/>
    <w:rsid w:val="00D515EB"/>
    <w:rsid w:val="00D75630"/>
    <w:rsid w:val="00DA1BBC"/>
    <w:rsid w:val="00DA4D3C"/>
    <w:rsid w:val="00DA6286"/>
    <w:rsid w:val="00DB59B2"/>
    <w:rsid w:val="00DB795A"/>
    <w:rsid w:val="00DC0ED8"/>
    <w:rsid w:val="00DD0B63"/>
    <w:rsid w:val="00DD0FD8"/>
    <w:rsid w:val="00DD211B"/>
    <w:rsid w:val="00DF06CD"/>
    <w:rsid w:val="00E026BA"/>
    <w:rsid w:val="00E04CB1"/>
    <w:rsid w:val="00E05DD9"/>
    <w:rsid w:val="00E07279"/>
    <w:rsid w:val="00E1130C"/>
    <w:rsid w:val="00E11B3E"/>
    <w:rsid w:val="00E25E01"/>
    <w:rsid w:val="00E33729"/>
    <w:rsid w:val="00E566E4"/>
    <w:rsid w:val="00E56F8F"/>
    <w:rsid w:val="00E57F46"/>
    <w:rsid w:val="00E650DD"/>
    <w:rsid w:val="00E65D79"/>
    <w:rsid w:val="00E67676"/>
    <w:rsid w:val="00E80EFD"/>
    <w:rsid w:val="00E91EF5"/>
    <w:rsid w:val="00E979CD"/>
    <w:rsid w:val="00E97A88"/>
    <w:rsid w:val="00EA5396"/>
    <w:rsid w:val="00EA58DE"/>
    <w:rsid w:val="00EC3C66"/>
    <w:rsid w:val="00EC6EDF"/>
    <w:rsid w:val="00ED7363"/>
    <w:rsid w:val="00EF7F4C"/>
    <w:rsid w:val="00F0494F"/>
    <w:rsid w:val="00F05C9D"/>
    <w:rsid w:val="00F1402F"/>
    <w:rsid w:val="00F17324"/>
    <w:rsid w:val="00F346D4"/>
    <w:rsid w:val="00F50FC2"/>
    <w:rsid w:val="00F600FB"/>
    <w:rsid w:val="00F6298E"/>
    <w:rsid w:val="00F67675"/>
    <w:rsid w:val="00F73EA4"/>
    <w:rsid w:val="00F843D4"/>
    <w:rsid w:val="00F8749B"/>
    <w:rsid w:val="00F92EDE"/>
    <w:rsid w:val="00FB61B1"/>
    <w:rsid w:val="00FD0868"/>
    <w:rsid w:val="00FD448B"/>
    <w:rsid w:val="00FF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59"/>
  </w:style>
  <w:style w:type="paragraph" w:styleId="Ttulo1">
    <w:name w:val="heading 1"/>
    <w:basedOn w:val="Normal"/>
    <w:next w:val="Normal"/>
    <w:link w:val="Ttulo1Char"/>
    <w:qFormat/>
    <w:rsid w:val="000E4859"/>
    <w:pPr>
      <w:keepNext/>
      <w:outlineLvl w:val="0"/>
    </w:pPr>
    <w:rPr>
      <w:sz w:val="28"/>
    </w:rPr>
  </w:style>
  <w:style w:type="paragraph" w:styleId="Ttulo5">
    <w:name w:val="heading 5"/>
    <w:basedOn w:val="Normal"/>
    <w:next w:val="Normal"/>
    <w:link w:val="Ttulo5Char"/>
    <w:qFormat/>
    <w:rsid w:val="006C5A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E4859"/>
    <w:pPr>
      <w:jc w:val="both"/>
    </w:pPr>
    <w:rPr>
      <w:sz w:val="28"/>
    </w:rPr>
  </w:style>
  <w:style w:type="paragraph" w:styleId="Recuodecorpodetexto">
    <w:name w:val="Body Text Indent"/>
    <w:basedOn w:val="Normal"/>
    <w:rsid w:val="000E4859"/>
    <w:pPr>
      <w:ind w:firstLine="1701"/>
      <w:jc w:val="both"/>
    </w:pPr>
    <w:rPr>
      <w:sz w:val="28"/>
    </w:rPr>
  </w:style>
  <w:style w:type="paragraph" w:styleId="Recuodecorpodetexto2">
    <w:name w:val="Body Text Indent 2"/>
    <w:basedOn w:val="Normal"/>
    <w:rsid w:val="000E4859"/>
    <w:pPr>
      <w:ind w:firstLine="1843"/>
      <w:jc w:val="both"/>
    </w:pPr>
    <w:rPr>
      <w:sz w:val="28"/>
    </w:rPr>
  </w:style>
  <w:style w:type="paragraph" w:styleId="Ttulo">
    <w:name w:val="Title"/>
    <w:basedOn w:val="Normal"/>
    <w:qFormat/>
    <w:rsid w:val="000E4859"/>
    <w:pPr>
      <w:jc w:val="center"/>
    </w:pPr>
    <w:rPr>
      <w:i/>
    </w:rPr>
  </w:style>
  <w:style w:type="paragraph" w:styleId="Textodebalo">
    <w:name w:val="Balloon Text"/>
    <w:basedOn w:val="Normal"/>
    <w:semiHidden/>
    <w:rsid w:val="0019183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D2074"/>
    <w:rPr>
      <w:color w:val="0000FF"/>
      <w:u w:val="single"/>
    </w:rPr>
  </w:style>
  <w:style w:type="character" w:customStyle="1" w:styleId="Ttulo5Char">
    <w:name w:val="Título 5 Char"/>
    <w:basedOn w:val="Fontepargpadro"/>
    <w:link w:val="Ttulo5"/>
    <w:rsid w:val="006C5A1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3">
    <w:name w:val="Body Text Indent 3"/>
    <w:basedOn w:val="Normal"/>
    <w:link w:val="Recuodecorpodetexto3Char"/>
    <w:rsid w:val="006C5A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5A15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678B9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8678B9"/>
    <w:rPr>
      <w:sz w:val="28"/>
    </w:rPr>
  </w:style>
  <w:style w:type="paragraph" w:styleId="NormalWeb">
    <w:name w:val="Normal (Web)"/>
    <w:basedOn w:val="Normal"/>
    <w:uiPriority w:val="99"/>
    <w:unhideWhenUsed/>
    <w:rsid w:val="00FD086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FD0868"/>
    <w:rPr>
      <w:b/>
      <w:bCs/>
    </w:rPr>
  </w:style>
  <w:style w:type="character" w:customStyle="1" w:styleId="object">
    <w:name w:val="object"/>
    <w:basedOn w:val="Fontepargpadro"/>
    <w:rsid w:val="00FD0868"/>
  </w:style>
  <w:style w:type="table" w:styleId="Tabelacomgrade">
    <w:name w:val="Table Grid"/>
    <w:basedOn w:val="Tabelanormal"/>
    <w:uiPriority w:val="59"/>
    <w:rsid w:val="007621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BRAS&#195;O%20COLOR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BRASÃO COLOR</Template>
  <TotalTime>6</TotalTime>
  <Pages>1</Pages>
  <Words>335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Rolante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Prefeitura Municipal Rolante</dc:creator>
  <cp:lastModifiedBy>compras05</cp:lastModifiedBy>
  <cp:revision>2</cp:revision>
  <cp:lastPrinted>2018-07-31T16:44:00Z</cp:lastPrinted>
  <dcterms:created xsi:type="dcterms:W3CDTF">2018-11-21T11:47:00Z</dcterms:created>
  <dcterms:modified xsi:type="dcterms:W3CDTF">2018-11-21T11:47:00Z</dcterms:modified>
</cp:coreProperties>
</file>