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A7ECE" w14:textId="77777777" w:rsidR="009C1454" w:rsidRDefault="009C1454" w:rsidP="009C1454">
      <w:pPr>
        <w:ind w:firstLine="142"/>
        <w:rPr>
          <w:rFonts w:ascii="Arial Narrow" w:hAnsi="Arial Narrow"/>
          <w:color w:val="000000"/>
          <w:sz w:val="20"/>
        </w:rPr>
      </w:pPr>
    </w:p>
    <w:p w14:paraId="222FA4BE" w14:textId="77777777" w:rsidR="009C1454" w:rsidRPr="005C0D20" w:rsidRDefault="009C1454" w:rsidP="00280B6B">
      <w:pPr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  <w:u w:val="single"/>
        </w:rPr>
        <w:t>INSTRUÇÕES PARA PREENCHIMENTO:</w:t>
      </w:r>
      <w:r w:rsidRPr="005C0D20">
        <w:rPr>
          <w:rFonts w:ascii="Arial Narrow" w:hAnsi="Arial Narrow"/>
          <w:color w:val="000000"/>
          <w:sz w:val="20"/>
        </w:rPr>
        <w:t xml:space="preserve"> As instruções necessárias para o preenchimento da folha de rosto deste formulário encontram-se </w:t>
      </w:r>
      <w:r w:rsidRPr="005C0D20">
        <w:rPr>
          <w:rFonts w:ascii="Arial Narrow" w:hAnsi="Arial Narrow"/>
          <w:b/>
          <w:color w:val="000000"/>
          <w:sz w:val="20"/>
        </w:rPr>
        <w:t>a seguir</w:t>
      </w:r>
      <w:r w:rsidRPr="005C0D20">
        <w:rPr>
          <w:rFonts w:ascii="Arial Narrow" w:hAnsi="Arial Narrow"/>
          <w:color w:val="000000"/>
          <w:sz w:val="20"/>
        </w:rPr>
        <w:t>, acompanhadas das definições julgadas importantes para a compreensão das informações solicitadas. Os campos marcados com asterisco (*) são de preenchimento obrigatório.</w:t>
      </w:r>
    </w:p>
    <w:p w14:paraId="18CFCE70" w14:textId="77777777" w:rsidR="009C1454" w:rsidRPr="005C0D20" w:rsidRDefault="009C1454" w:rsidP="009C1454">
      <w:pPr>
        <w:ind w:firstLine="142"/>
        <w:jc w:val="both"/>
        <w:rPr>
          <w:rFonts w:ascii="Arial Narrow" w:hAnsi="Arial Narrow"/>
          <w:b/>
          <w:caps/>
          <w:color w:val="000000"/>
          <w:sz w:val="20"/>
        </w:rPr>
      </w:pPr>
    </w:p>
    <w:p w14:paraId="772F681D" w14:textId="77777777" w:rsidR="009C1454" w:rsidRPr="005C0D20" w:rsidRDefault="009C1454" w:rsidP="009C1454">
      <w:pPr>
        <w:pStyle w:val="Item-Titulo-Nivel1"/>
        <w:spacing w:line="240" w:lineRule="auto"/>
        <w:ind w:firstLine="142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>IDENTIFICAÇÃO DO EMPREENDEDOR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84"/>
        <w:gridCol w:w="716"/>
        <w:gridCol w:w="429"/>
        <w:gridCol w:w="429"/>
        <w:gridCol w:w="571"/>
        <w:gridCol w:w="1718"/>
        <w:gridCol w:w="287"/>
        <w:gridCol w:w="2492"/>
      </w:tblGrid>
      <w:tr w:rsidR="009C1454" w:rsidRPr="005C0D20" w14:paraId="2F9243E4" w14:textId="77777777" w:rsidTr="004F691F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BA2109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NOME / RAZÃO SOCIAL *: </w:t>
            </w:r>
          </w:p>
        </w:tc>
      </w:tr>
      <w:tr w:rsidR="009C1454" w:rsidRPr="005C0D20" w14:paraId="45AB2B91" w14:textId="77777777" w:rsidTr="004F691F">
        <w:tc>
          <w:tcPr>
            <w:tcW w:w="3664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194351C8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End.: Rua/</w:t>
            </w:r>
            <w:proofErr w:type="spellStart"/>
            <w:r w:rsidRPr="005C0D20">
              <w:rPr>
                <w:rFonts w:ascii="Arial Narrow" w:hAnsi="Arial Narrow"/>
                <w:color w:val="000000"/>
              </w:rPr>
              <w:t>Av</w:t>
            </w:r>
            <w:proofErr w:type="spellEnd"/>
            <w:r w:rsidRPr="005C0D20">
              <w:rPr>
                <w:rFonts w:ascii="Arial Narrow" w:hAnsi="Arial Narrow"/>
                <w:color w:val="000000"/>
              </w:rPr>
              <w:t xml:space="preserve"> *: </w:t>
            </w:r>
          </w:p>
        </w:tc>
        <w:tc>
          <w:tcPr>
            <w:tcW w:w="13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6A511DD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n° *:</w:t>
            </w:r>
          </w:p>
        </w:tc>
      </w:tr>
      <w:tr w:rsidR="009C1454" w:rsidRPr="005C0D20" w14:paraId="4B05D78E" w14:textId="77777777" w:rsidTr="004F691F">
        <w:trPr>
          <w:cantSplit/>
        </w:trPr>
        <w:tc>
          <w:tcPr>
            <w:tcW w:w="14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52B3432D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Bairro *: </w:t>
            </w:r>
          </w:p>
        </w:tc>
        <w:tc>
          <w:tcPr>
            <w:tcW w:w="115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24E599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CEP *:</w:t>
            </w:r>
          </w:p>
        </w:tc>
        <w:tc>
          <w:tcPr>
            <w:tcW w:w="2411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C88E6AA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Município *:</w:t>
            </w:r>
          </w:p>
        </w:tc>
      </w:tr>
      <w:tr w:rsidR="009C1454" w:rsidRPr="005C0D20" w14:paraId="1D55502A" w14:textId="77777777" w:rsidTr="004F691F">
        <w:trPr>
          <w:cantSplit/>
        </w:trPr>
        <w:tc>
          <w:tcPr>
            <w:tcW w:w="182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2B4D96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Telefone *: (      ) </w:t>
            </w:r>
          </w:p>
        </w:tc>
        <w:tc>
          <w:tcPr>
            <w:tcW w:w="16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C35A8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FAX *: (      ) 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B3306B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e-mail:</w:t>
            </w:r>
          </w:p>
        </w:tc>
      </w:tr>
      <w:tr w:rsidR="009C1454" w:rsidRPr="005C0D20" w14:paraId="55556256" w14:textId="77777777" w:rsidTr="004F691F">
        <w:tc>
          <w:tcPr>
            <w:tcW w:w="2283" w:type="pct"/>
            <w:gridSpan w:val="4"/>
            <w:tcBorders>
              <w:top w:val="single" w:sz="4" w:space="0" w:color="auto"/>
              <w:left w:val="single" w:sz="12" w:space="0" w:color="auto"/>
              <w:right w:val="nil"/>
            </w:tcBorders>
          </w:tcPr>
          <w:p w14:paraId="6CF1262F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CNPJ (CGC/MF n.º) *:</w:t>
            </w:r>
          </w:p>
        </w:tc>
        <w:tc>
          <w:tcPr>
            <w:tcW w:w="2717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A52CB7D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  <w:lang w:val="es-ES_tradnl"/>
              </w:rPr>
            </w:pPr>
            <w:r w:rsidRPr="005C0D20">
              <w:rPr>
                <w:rFonts w:ascii="Arial Narrow" w:hAnsi="Arial Narrow"/>
                <w:color w:val="000000"/>
                <w:lang w:val="es-ES_tradnl"/>
              </w:rPr>
              <w:t>CGC/TE n.° *:</w:t>
            </w:r>
          </w:p>
        </w:tc>
      </w:tr>
      <w:tr w:rsidR="009C1454" w:rsidRPr="005C0D20" w14:paraId="6C7F9670" w14:textId="77777777" w:rsidTr="004F691F"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7AA54AF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CPF/CIC </w:t>
            </w:r>
            <w:proofErr w:type="spellStart"/>
            <w:r w:rsidRPr="005C0D20">
              <w:rPr>
                <w:rFonts w:ascii="Arial Narrow" w:hAnsi="Arial Narrow"/>
                <w:color w:val="000000"/>
              </w:rPr>
              <w:t>n.°</w:t>
            </w:r>
            <w:proofErr w:type="spellEnd"/>
            <w:r w:rsidRPr="005C0D20">
              <w:rPr>
                <w:rFonts w:ascii="Arial Narrow" w:hAnsi="Arial Narrow"/>
                <w:color w:val="000000"/>
              </w:rPr>
              <w:t xml:space="preserve"> *: </w:t>
            </w:r>
          </w:p>
        </w:tc>
      </w:tr>
      <w:tr w:rsidR="009C1454" w:rsidRPr="005C0D20" w14:paraId="3C76CDFB" w14:textId="77777777" w:rsidTr="004F691F">
        <w:trPr>
          <w:cantSplit/>
        </w:trPr>
        <w:tc>
          <w:tcPr>
            <w:tcW w:w="3664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75BB30DC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End. P/ correspondência: rua / </w:t>
            </w:r>
            <w:proofErr w:type="spellStart"/>
            <w:r w:rsidRPr="005C0D20">
              <w:rPr>
                <w:rFonts w:ascii="Arial Narrow" w:hAnsi="Arial Narrow"/>
                <w:color w:val="000000"/>
              </w:rPr>
              <w:t>av</w:t>
            </w:r>
            <w:proofErr w:type="spellEnd"/>
            <w:r w:rsidRPr="005C0D20">
              <w:rPr>
                <w:rFonts w:ascii="Arial Narrow" w:hAnsi="Arial Narrow"/>
                <w:color w:val="000000"/>
              </w:rPr>
              <w:t xml:space="preserve"> *:</w:t>
            </w:r>
          </w:p>
        </w:tc>
        <w:tc>
          <w:tcPr>
            <w:tcW w:w="13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94E5099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n° *:</w:t>
            </w:r>
          </w:p>
        </w:tc>
      </w:tr>
      <w:tr w:rsidR="009C1454" w:rsidRPr="005C0D20" w14:paraId="4E5CA160" w14:textId="77777777" w:rsidTr="004F691F">
        <w:trPr>
          <w:cantSplit/>
        </w:trPr>
        <w:tc>
          <w:tcPr>
            <w:tcW w:w="14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4C8EC34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Bairro *: </w:t>
            </w:r>
          </w:p>
        </w:tc>
        <w:tc>
          <w:tcPr>
            <w:tcW w:w="115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B1A4E73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CEP *:</w:t>
            </w:r>
          </w:p>
        </w:tc>
        <w:tc>
          <w:tcPr>
            <w:tcW w:w="2411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B405729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Município *:</w:t>
            </w:r>
          </w:p>
        </w:tc>
      </w:tr>
      <w:tr w:rsidR="009C1454" w:rsidRPr="005C0D20" w14:paraId="0C7310F5" w14:textId="77777777" w:rsidTr="004F691F">
        <w:trPr>
          <w:cantSplit/>
        </w:trPr>
        <w:tc>
          <w:tcPr>
            <w:tcW w:w="3510" w:type="pct"/>
            <w:gridSpan w:val="6"/>
            <w:tcBorders>
              <w:left w:val="single" w:sz="12" w:space="0" w:color="auto"/>
              <w:right w:val="nil"/>
            </w:tcBorders>
          </w:tcPr>
          <w:p w14:paraId="52A7C5C7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Contato - Nome *:</w:t>
            </w:r>
          </w:p>
        </w:tc>
        <w:tc>
          <w:tcPr>
            <w:tcW w:w="1490" w:type="pct"/>
            <w:gridSpan w:val="2"/>
            <w:tcBorders>
              <w:left w:val="nil"/>
              <w:bottom w:val="nil"/>
              <w:right w:val="single" w:sz="12" w:space="0" w:color="auto"/>
            </w:tcBorders>
          </w:tcPr>
          <w:p w14:paraId="095B3E56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Cargo *: </w:t>
            </w:r>
          </w:p>
        </w:tc>
      </w:tr>
      <w:tr w:rsidR="009C1454" w:rsidRPr="005C0D20" w14:paraId="3D38B40F" w14:textId="77777777" w:rsidTr="004F691F">
        <w:trPr>
          <w:cantSplit/>
        </w:trPr>
        <w:tc>
          <w:tcPr>
            <w:tcW w:w="2053" w:type="pct"/>
            <w:gridSpan w:val="3"/>
            <w:tcBorders>
              <w:left w:val="single" w:sz="12" w:space="0" w:color="auto"/>
              <w:bottom w:val="nil"/>
              <w:right w:val="nil"/>
            </w:tcBorders>
          </w:tcPr>
          <w:p w14:paraId="355E44D2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Telefone p/ contato*: (      ) </w:t>
            </w:r>
          </w:p>
        </w:tc>
        <w:tc>
          <w:tcPr>
            <w:tcW w:w="1457" w:type="pct"/>
            <w:gridSpan w:val="3"/>
            <w:tcBorders>
              <w:left w:val="nil"/>
              <w:bottom w:val="nil"/>
              <w:right w:val="nil"/>
            </w:tcBorders>
          </w:tcPr>
          <w:p w14:paraId="7C830081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FAX: (      ) </w:t>
            </w:r>
          </w:p>
        </w:tc>
        <w:tc>
          <w:tcPr>
            <w:tcW w:w="1490" w:type="pct"/>
            <w:gridSpan w:val="2"/>
            <w:tcBorders>
              <w:left w:val="nil"/>
              <w:bottom w:val="nil"/>
              <w:right w:val="single" w:sz="12" w:space="0" w:color="auto"/>
            </w:tcBorders>
          </w:tcPr>
          <w:p w14:paraId="48B75B5C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e-mail: </w:t>
            </w:r>
          </w:p>
        </w:tc>
      </w:tr>
      <w:tr w:rsidR="009C1454" w:rsidRPr="005C0D20" w14:paraId="688AE7DA" w14:textId="77777777" w:rsidTr="004F691F">
        <w:trPr>
          <w:cantSplit/>
          <w:trHeight w:val="228"/>
        </w:trPr>
        <w:tc>
          <w:tcPr>
            <w:tcW w:w="5000" w:type="pct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082E8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Em caso de alteração da razão social de documento solicitado anteriormente (licença, declaração, etc.), informar a antiga razão social. </w:t>
            </w:r>
            <w:r w:rsidRPr="005C0D20">
              <w:rPr>
                <w:rFonts w:ascii="Arial Narrow" w:hAnsi="Arial Narrow"/>
                <w:color w:val="000000"/>
                <w:u w:val="single"/>
              </w:rPr>
              <w:t>Razão social anterior:</w:t>
            </w:r>
          </w:p>
        </w:tc>
      </w:tr>
    </w:tbl>
    <w:p w14:paraId="33ED93C7" w14:textId="77777777" w:rsidR="009C1454" w:rsidRPr="005C0D20" w:rsidRDefault="009C1454" w:rsidP="009C1454">
      <w:pPr>
        <w:pStyle w:val="Item-Titulo-Nivel1"/>
        <w:spacing w:line="240" w:lineRule="auto"/>
        <w:ind w:firstLine="142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>IDENTIFICAÇÃO DA ATIVIDADE/ EMPREENDIMENTO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84"/>
        <w:gridCol w:w="1979"/>
        <w:gridCol w:w="166"/>
        <w:gridCol w:w="2005"/>
        <w:gridCol w:w="2492"/>
      </w:tblGrid>
      <w:tr w:rsidR="009C1454" w:rsidRPr="005C0D20" w14:paraId="41F3E47F" w14:textId="77777777" w:rsidTr="004F691F">
        <w:trPr>
          <w:cantSplit/>
          <w:trHeight w:val="311"/>
        </w:trPr>
        <w:tc>
          <w:tcPr>
            <w:tcW w:w="2500" w:type="pct"/>
            <w:gridSpan w:val="2"/>
            <w:vAlign w:val="center"/>
          </w:tcPr>
          <w:p w14:paraId="3C4AFD41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Atividade*:</w:t>
            </w:r>
          </w:p>
        </w:tc>
        <w:tc>
          <w:tcPr>
            <w:tcW w:w="2500" w:type="pct"/>
            <w:gridSpan w:val="3"/>
            <w:vAlign w:val="center"/>
          </w:tcPr>
          <w:p w14:paraId="23E276CA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Código do Ramo:</w:t>
            </w:r>
          </w:p>
        </w:tc>
      </w:tr>
      <w:tr w:rsidR="009C1454" w:rsidRPr="005C0D20" w14:paraId="241BF3B6" w14:textId="77777777" w:rsidTr="004F691F">
        <w:trPr>
          <w:cantSplit/>
          <w:trHeight w:val="311"/>
        </w:trPr>
        <w:tc>
          <w:tcPr>
            <w:tcW w:w="5000" w:type="pct"/>
            <w:gridSpan w:val="5"/>
            <w:vAlign w:val="center"/>
          </w:tcPr>
          <w:p w14:paraId="4491B00E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Nome Fantasia:</w:t>
            </w:r>
          </w:p>
        </w:tc>
      </w:tr>
      <w:tr w:rsidR="009C1454" w:rsidRPr="005C0D20" w14:paraId="5C1EFFA6" w14:textId="77777777" w:rsidTr="004F69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</w:tblPrEx>
        <w:tc>
          <w:tcPr>
            <w:tcW w:w="3664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5F6152CD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End.: Rua/</w:t>
            </w:r>
            <w:proofErr w:type="spellStart"/>
            <w:r w:rsidRPr="005C0D20">
              <w:rPr>
                <w:rFonts w:ascii="Arial Narrow" w:hAnsi="Arial Narrow"/>
                <w:color w:val="000000"/>
              </w:rPr>
              <w:t>Av</w:t>
            </w:r>
            <w:proofErr w:type="spellEnd"/>
            <w:r w:rsidRPr="005C0D20">
              <w:rPr>
                <w:rFonts w:ascii="Arial Narrow" w:hAnsi="Arial Narrow"/>
                <w:color w:val="000000"/>
              </w:rPr>
              <w:t xml:space="preserve"> *: </w:t>
            </w:r>
          </w:p>
        </w:tc>
        <w:tc>
          <w:tcPr>
            <w:tcW w:w="13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3B25977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n° *:</w:t>
            </w:r>
          </w:p>
        </w:tc>
      </w:tr>
      <w:tr w:rsidR="009C1454" w:rsidRPr="005C0D20" w14:paraId="04783CA0" w14:textId="77777777" w:rsidTr="004F69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</w:tblPrEx>
        <w:trPr>
          <w:cantSplit/>
        </w:trPr>
        <w:tc>
          <w:tcPr>
            <w:tcW w:w="14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2C425FD8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Bairro *: </w:t>
            </w:r>
          </w:p>
        </w:tc>
        <w:tc>
          <w:tcPr>
            <w:tcW w:w="11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63A176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CEP *:</w:t>
            </w:r>
          </w:p>
        </w:tc>
        <w:tc>
          <w:tcPr>
            <w:tcW w:w="241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E35E3FD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Município *:</w:t>
            </w:r>
          </w:p>
        </w:tc>
      </w:tr>
      <w:tr w:rsidR="009C1454" w:rsidRPr="005C0D20" w14:paraId="0C4EC14A" w14:textId="77777777" w:rsidTr="004F691F">
        <w:trPr>
          <w:cantSplit/>
        </w:trPr>
        <w:tc>
          <w:tcPr>
            <w:tcW w:w="5000" w:type="pct"/>
            <w:gridSpan w:val="5"/>
            <w:vAlign w:val="center"/>
          </w:tcPr>
          <w:p w14:paraId="13BA8631" w14:textId="77777777" w:rsidR="009C1454" w:rsidRPr="005C0D20" w:rsidRDefault="009C1454" w:rsidP="00930A29">
            <w:pPr>
              <w:pStyle w:val="DadosAutoPreenchimento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Acesso: (descrever como chegar à propriedade/empreendimento, partindo da sede do município e </w:t>
            </w:r>
            <w:r w:rsidRPr="005C0D20">
              <w:rPr>
                <w:rFonts w:ascii="Arial Narrow" w:hAnsi="Arial Narrow"/>
                <w:color w:val="000000"/>
                <w:spacing w:val="-6"/>
              </w:rPr>
              <w:t>indicando ponto(s) de referência mais próximos ao</w:t>
            </w:r>
            <w:r w:rsidRPr="005C0D20">
              <w:rPr>
                <w:rFonts w:ascii="Arial Narrow" w:hAnsi="Arial Narrow"/>
                <w:color w:val="000000"/>
              </w:rPr>
              <w:t xml:space="preserve"> empreendimento) – Pode ser anexada imagem do Google Earth com trajeto indicativo. </w:t>
            </w:r>
          </w:p>
          <w:p w14:paraId="75BAC4E3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</w:p>
          <w:p w14:paraId="1920366C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</w:p>
          <w:p w14:paraId="03D48DC0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</w:p>
        </w:tc>
      </w:tr>
    </w:tbl>
    <w:p w14:paraId="4459F2BF" w14:textId="77777777" w:rsidR="009C1454" w:rsidRPr="005C0D20" w:rsidRDefault="009C1454" w:rsidP="009C1454">
      <w:pPr>
        <w:ind w:firstLine="142"/>
        <w:rPr>
          <w:rFonts w:ascii="Arial Narrow" w:hAnsi="Arial Narrow"/>
          <w:b/>
          <w:color w:val="000000"/>
          <w:sz w:val="20"/>
        </w:rPr>
      </w:pPr>
    </w:p>
    <w:tbl>
      <w:tblPr>
        <w:tblW w:w="5000" w:type="pct"/>
        <w:tblBorders>
          <w:top w:val="dotted" w:sz="4" w:space="0" w:color="auto"/>
          <w:left w:val="single" w:sz="12" w:space="0" w:color="auto"/>
          <w:bottom w:val="dotted" w:sz="4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413"/>
        <w:gridCol w:w="307"/>
        <w:gridCol w:w="307"/>
        <w:gridCol w:w="404"/>
        <w:gridCol w:w="307"/>
        <w:gridCol w:w="307"/>
        <w:gridCol w:w="307"/>
        <w:gridCol w:w="307"/>
        <w:gridCol w:w="307"/>
        <w:gridCol w:w="266"/>
        <w:gridCol w:w="27"/>
        <w:gridCol w:w="302"/>
        <w:gridCol w:w="949"/>
        <w:gridCol w:w="394"/>
        <w:gridCol w:w="296"/>
        <w:gridCol w:w="149"/>
        <w:gridCol w:w="130"/>
        <w:gridCol w:w="388"/>
        <w:gridCol w:w="296"/>
        <w:gridCol w:w="298"/>
        <w:gridCol w:w="296"/>
        <w:gridCol w:w="296"/>
        <w:gridCol w:w="299"/>
        <w:gridCol w:w="297"/>
        <w:gridCol w:w="827"/>
      </w:tblGrid>
      <w:tr w:rsidR="009C1454" w:rsidRPr="005C0D20" w14:paraId="43ACFF7D" w14:textId="77777777" w:rsidTr="004F691F">
        <w:trPr>
          <w:cantSplit/>
        </w:trPr>
        <w:tc>
          <w:tcPr>
            <w:tcW w:w="5000" w:type="pct"/>
            <w:gridSpan w:val="26"/>
            <w:tcBorders>
              <w:top w:val="single" w:sz="12" w:space="0" w:color="auto"/>
              <w:bottom w:val="single" w:sz="4" w:space="0" w:color="auto"/>
            </w:tcBorders>
          </w:tcPr>
          <w:p w14:paraId="49C27270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Coordenadas geográficas * (</w:t>
            </w:r>
            <w:proofErr w:type="spellStart"/>
            <w:r w:rsidRPr="005C0D20">
              <w:rPr>
                <w:rFonts w:ascii="Arial Narrow" w:hAnsi="Arial Narrow"/>
                <w:color w:val="000000"/>
              </w:rPr>
              <w:t>Lat</w:t>
            </w:r>
            <w:proofErr w:type="spellEnd"/>
            <w:r w:rsidRPr="005C0D20">
              <w:rPr>
                <w:rFonts w:ascii="Arial Narrow" w:hAnsi="Arial Narrow"/>
                <w:color w:val="000000"/>
              </w:rPr>
              <w:t>/</w:t>
            </w:r>
            <w:proofErr w:type="spellStart"/>
            <w:r w:rsidRPr="005C0D20">
              <w:rPr>
                <w:rFonts w:ascii="Arial Narrow" w:hAnsi="Arial Narrow"/>
                <w:color w:val="000000"/>
              </w:rPr>
              <w:t>Long</w:t>
            </w:r>
            <w:proofErr w:type="spellEnd"/>
            <w:r w:rsidRPr="005C0D20">
              <w:rPr>
                <w:rFonts w:ascii="Arial Narrow" w:hAnsi="Arial Narrow"/>
                <w:color w:val="000000"/>
              </w:rPr>
              <w:t xml:space="preserve">) no Sistema Geodésico, SIRGAS2000 </w:t>
            </w:r>
          </w:p>
        </w:tc>
      </w:tr>
      <w:tr w:rsidR="009C1454" w:rsidRPr="005C0D20" w14:paraId="28876DBD" w14:textId="77777777" w:rsidTr="004F691F">
        <w:trPr>
          <w:cantSplit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3F37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Lat. (º)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14E5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6EF5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77B4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3844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568E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4DD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5C82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9FE0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1424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72A9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7F1C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41C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</w:rPr>
            </w:pPr>
            <w:r w:rsidRPr="005C0D20">
              <w:rPr>
                <w:rFonts w:ascii="Arial Narrow" w:hAnsi="Arial Narrow" w:cs="Arial"/>
                <w:color w:val="000000"/>
                <w:sz w:val="20"/>
              </w:rPr>
              <w:t>Long. (</w:t>
            </w:r>
            <w:r w:rsidRPr="005C0D20">
              <w:rPr>
                <w:rFonts w:ascii="Arial Narrow" w:hAnsi="Arial Narrow"/>
                <w:color w:val="000000"/>
                <w:sz w:val="20"/>
              </w:rPr>
              <w:t>º</w:t>
            </w:r>
            <w:r w:rsidRPr="005C0D20">
              <w:rPr>
                <w:rFonts w:ascii="Arial Narrow" w:hAnsi="Arial Narrow" w:cs="Arial"/>
                <w:color w:val="000000"/>
                <w:sz w:val="20"/>
              </w:rPr>
              <w:t>)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6631" w14:textId="77777777" w:rsidR="009C1454" w:rsidRPr="005C0D20" w:rsidRDefault="009C1454" w:rsidP="009C1454">
            <w:pPr>
              <w:spacing w:before="40" w:after="40"/>
              <w:ind w:firstLine="142"/>
              <w:jc w:val="center"/>
              <w:rPr>
                <w:rFonts w:ascii="Arial Narrow" w:hAnsi="Arial Narrow" w:cs="Arial"/>
                <w:b/>
                <w:color w:val="000000"/>
                <w:sz w:val="20"/>
                <w:vertAlign w:val="superscript"/>
              </w:rPr>
            </w:pPr>
            <w:r w:rsidRPr="005C0D20">
              <w:rPr>
                <w:rFonts w:ascii="Arial Narrow" w:hAnsi="Arial Narrow" w:cs="Arial"/>
                <w:b/>
                <w:color w:val="000000"/>
                <w:sz w:val="20"/>
                <w:vertAlign w:val="superscript"/>
              </w:rPr>
              <w:t>-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2E7C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05DE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DFAE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  <w:r w:rsidRPr="005C0D20">
              <w:rPr>
                <w:rFonts w:ascii="Arial Narrow" w:hAnsi="Arial Narrow" w:cs="Arial"/>
                <w:color w:val="000000"/>
                <w:sz w:val="20"/>
                <w:vertAlign w:val="superscript"/>
              </w:rPr>
              <w:t>.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DB60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817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642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A765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8E95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A924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CC111" w14:textId="77777777" w:rsidR="009C1454" w:rsidRPr="005C0D20" w:rsidRDefault="009C1454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color w:val="000000"/>
                <w:sz w:val="20"/>
                <w:vertAlign w:val="superscript"/>
              </w:rPr>
            </w:pPr>
          </w:p>
        </w:tc>
      </w:tr>
      <w:tr w:rsidR="009C1454" w:rsidRPr="005C0D20" w14:paraId="31D2E611" w14:textId="77777777" w:rsidTr="004F691F">
        <w:trPr>
          <w:cantSplit/>
        </w:trPr>
        <w:tc>
          <w:tcPr>
            <w:tcW w:w="5000" w:type="pct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6E89A6DA" w14:textId="77777777" w:rsidR="009C1454" w:rsidRPr="005C0D20" w:rsidRDefault="009C1454" w:rsidP="009C1454">
            <w:pPr>
              <w:pStyle w:val="DadosAutoPreenchimento"/>
              <w:spacing w:before="40" w:after="40"/>
              <w:ind w:firstLine="142"/>
              <w:jc w:val="center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Responsável pela leitura no GPS:</w:t>
            </w:r>
          </w:p>
        </w:tc>
      </w:tr>
      <w:tr w:rsidR="009C1454" w:rsidRPr="005C0D20" w14:paraId="1493602D" w14:textId="77777777" w:rsidTr="004F691F">
        <w:trPr>
          <w:cantSplit/>
          <w:trHeight w:val="386"/>
        </w:trPr>
        <w:tc>
          <w:tcPr>
            <w:tcW w:w="3282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F12C" w14:textId="77777777" w:rsidR="009C1454" w:rsidRPr="005C0D20" w:rsidRDefault="009C1454" w:rsidP="009C1454">
            <w:pPr>
              <w:pStyle w:val="DadosAutoPreenchimento"/>
              <w:ind w:firstLine="142"/>
              <w:jc w:val="left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Nome: </w:t>
            </w:r>
          </w:p>
        </w:tc>
        <w:tc>
          <w:tcPr>
            <w:tcW w:w="17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0D40B" w14:textId="77777777" w:rsidR="009C1454" w:rsidRPr="005C0D20" w:rsidRDefault="009C1454" w:rsidP="009C1454">
            <w:pPr>
              <w:pStyle w:val="DadosAutoPreenchimento"/>
              <w:ind w:firstLine="142"/>
              <w:jc w:val="left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Telefone: (      )</w:t>
            </w:r>
          </w:p>
        </w:tc>
      </w:tr>
      <w:tr w:rsidR="009C1454" w:rsidRPr="005C0D20" w14:paraId="49FBDAB2" w14:textId="77777777" w:rsidTr="004F691F">
        <w:trPr>
          <w:cantSplit/>
          <w:trHeight w:val="386"/>
        </w:trPr>
        <w:tc>
          <w:tcPr>
            <w:tcW w:w="2138" w:type="pct"/>
            <w:gridSpan w:val="11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DD4EF9" w14:textId="77777777" w:rsidR="009C1454" w:rsidRPr="005C0D20" w:rsidRDefault="009C1454" w:rsidP="009C1454">
            <w:pPr>
              <w:pStyle w:val="DadosAutoPreenchimento"/>
              <w:ind w:firstLine="142"/>
              <w:jc w:val="left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Profissão: </w:t>
            </w:r>
          </w:p>
        </w:tc>
        <w:tc>
          <w:tcPr>
            <w:tcW w:w="2862" w:type="pct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92BA23D" w14:textId="77777777" w:rsidR="009C1454" w:rsidRPr="005C0D20" w:rsidRDefault="009C1454" w:rsidP="009C1454">
            <w:pPr>
              <w:pStyle w:val="DadosAutoPreenchimento"/>
              <w:ind w:firstLine="142"/>
              <w:jc w:val="left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 xml:space="preserve">Nº Registro no Conselho Profissional: </w:t>
            </w:r>
          </w:p>
        </w:tc>
      </w:tr>
    </w:tbl>
    <w:p w14:paraId="5E01C504" w14:textId="77777777" w:rsidR="009C1454" w:rsidRPr="005C0D20" w:rsidRDefault="009C1454" w:rsidP="009C1454">
      <w:pPr>
        <w:ind w:firstLine="142"/>
        <w:rPr>
          <w:rFonts w:ascii="Arial Narrow" w:hAnsi="Arial Narrow"/>
          <w:color w:val="000000"/>
          <w:sz w:val="20"/>
        </w:rPr>
      </w:pPr>
      <w:proofErr w:type="spellStart"/>
      <w:r w:rsidRPr="005C0D20">
        <w:rPr>
          <w:rFonts w:ascii="Arial Narrow" w:hAnsi="Arial Narrow"/>
          <w:color w:val="000000"/>
          <w:sz w:val="20"/>
        </w:rPr>
        <w:t>Lat</w:t>
      </w:r>
      <w:proofErr w:type="spellEnd"/>
      <w:r w:rsidRPr="005C0D20">
        <w:rPr>
          <w:rFonts w:ascii="Arial Narrow" w:hAnsi="Arial Narrow"/>
          <w:color w:val="000000"/>
          <w:sz w:val="20"/>
        </w:rPr>
        <w:t xml:space="preserve">: Latitude; </w:t>
      </w:r>
      <w:proofErr w:type="spellStart"/>
      <w:r w:rsidRPr="005C0D20">
        <w:rPr>
          <w:rFonts w:ascii="Arial Narrow" w:hAnsi="Arial Narrow"/>
          <w:color w:val="000000"/>
          <w:sz w:val="20"/>
        </w:rPr>
        <w:t>Long</w:t>
      </w:r>
      <w:proofErr w:type="spellEnd"/>
      <w:r w:rsidRPr="005C0D20">
        <w:rPr>
          <w:rFonts w:ascii="Arial Narrow" w:hAnsi="Arial Narrow"/>
          <w:color w:val="000000"/>
          <w:sz w:val="20"/>
        </w:rPr>
        <w:t>: Longitude</w:t>
      </w:r>
    </w:p>
    <w:p w14:paraId="04F008F1" w14:textId="77777777" w:rsidR="009C1454" w:rsidRPr="005C0D20" w:rsidRDefault="009C1454" w:rsidP="009C1454">
      <w:pPr>
        <w:ind w:firstLine="142"/>
        <w:rPr>
          <w:rFonts w:ascii="Arial Narrow" w:hAnsi="Arial Narrow"/>
          <w:color w:val="000000"/>
          <w:sz w:val="20"/>
        </w:rPr>
      </w:pPr>
    </w:p>
    <w:p w14:paraId="0793BAE7" w14:textId="3F155D6F" w:rsidR="009C1454" w:rsidRPr="005C0D20" w:rsidRDefault="009C1454" w:rsidP="009C1454">
      <w:pPr>
        <w:pStyle w:val="Item-Titulo-Nivel1"/>
        <w:tabs>
          <w:tab w:val="num" w:pos="1684"/>
        </w:tabs>
        <w:spacing w:line="240" w:lineRule="auto"/>
        <w:ind w:firstLine="142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 xml:space="preserve">MOTIVO DO ENCAMINHAMENTO À PREFEITURA MUNICIPAL DE </w:t>
      </w:r>
      <w:r w:rsidR="00EF0236">
        <w:rPr>
          <w:rFonts w:ascii="Arial Narrow" w:hAnsi="Arial Narrow"/>
          <w:color w:val="000000"/>
          <w:sz w:val="20"/>
        </w:rPr>
        <w:t>SÃO PAULO DAS MISSÕES</w:t>
      </w:r>
      <w:r w:rsidRPr="005C0D20">
        <w:rPr>
          <w:rFonts w:ascii="Arial Narrow" w:hAnsi="Arial Narrow"/>
          <w:color w:val="000000"/>
          <w:sz w:val="20"/>
        </w:rPr>
        <w:t>-RS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5009"/>
        <w:gridCol w:w="4317"/>
      </w:tblGrid>
      <w:tr w:rsidR="009C1454" w:rsidRPr="005C0D20" w14:paraId="5FA5DFD6" w14:textId="77777777" w:rsidTr="004F691F">
        <w:trPr>
          <w:cantSplit/>
          <w:trHeight w:val="1050"/>
        </w:trPr>
        <w:tc>
          <w:tcPr>
            <w:tcW w:w="2612" w:type="pct"/>
            <w:vMerge w:val="restart"/>
            <w:vAlign w:val="center"/>
          </w:tcPr>
          <w:p w14:paraId="4975EFFB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/>
                <w:color w:val="000000"/>
              </w:rPr>
              <w:t>Tipo de documento solicitado:</w:t>
            </w:r>
          </w:p>
          <w:p w14:paraId="0BD625CF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 xml:space="preserve">□ </w:t>
            </w:r>
            <w:r w:rsidRPr="005C0D20">
              <w:rPr>
                <w:rFonts w:ascii="Arial Narrow" w:hAnsi="Arial Narrow"/>
                <w:color w:val="000000"/>
              </w:rPr>
              <w:t xml:space="preserve">Licença Prévia </w:t>
            </w:r>
          </w:p>
          <w:p w14:paraId="317536A4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 xml:space="preserve">□ </w:t>
            </w:r>
            <w:r w:rsidRPr="005C0D20">
              <w:rPr>
                <w:rFonts w:ascii="Arial Narrow" w:hAnsi="Arial Narrow"/>
                <w:color w:val="000000"/>
              </w:rPr>
              <w:t xml:space="preserve">Licença de Instalação </w:t>
            </w:r>
          </w:p>
          <w:p w14:paraId="78BDED25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 xml:space="preserve">□ </w:t>
            </w:r>
            <w:r w:rsidRPr="005C0D20">
              <w:rPr>
                <w:rFonts w:ascii="Arial Narrow" w:hAnsi="Arial Narrow"/>
                <w:color w:val="000000"/>
              </w:rPr>
              <w:t xml:space="preserve">Licença de Operação </w:t>
            </w:r>
          </w:p>
          <w:p w14:paraId="293F8DCB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 w:cs="Courier Ne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>□ Autorização</w:t>
            </w:r>
          </w:p>
          <w:p w14:paraId="2656B435" w14:textId="77777777" w:rsidR="00A65522" w:rsidRDefault="009C1454" w:rsidP="00465C16">
            <w:pPr>
              <w:pStyle w:val="DadosAutoPreenchimento"/>
              <w:ind w:left="142" w:right="181"/>
              <w:rPr>
                <w:rFonts w:ascii="Arial Narrow" w:hAnsi="Arial Narrow" w:cs="Courier Ne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>Outro tipo de solicitação:</w:t>
            </w:r>
          </w:p>
          <w:p w14:paraId="062F6736" w14:textId="6E4466B7" w:rsidR="009C1454" w:rsidRPr="005C0D20" w:rsidRDefault="009C1454" w:rsidP="00465C16">
            <w:pPr>
              <w:pStyle w:val="DadosAutoPreenchimento"/>
              <w:ind w:left="142" w:right="181"/>
              <w:rPr>
                <w:rFonts w:ascii="Arial Narrow" w:hAnsi="Arial Narrow" w:cs="Courier Ne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>__________________________________</w:t>
            </w:r>
            <w:r w:rsidR="00465C16">
              <w:rPr>
                <w:rFonts w:ascii="Arial Narrow" w:hAnsi="Arial Narrow" w:cs="Courier New"/>
                <w:color w:val="000000"/>
              </w:rPr>
              <w:t>_______________</w:t>
            </w:r>
          </w:p>
          <w:p w14:paraId="63973A83" w14:textId="77777777" w:rsidR="009C1454" w:rsidRPr="005C0D20" w:rsidRDefault="009C1454" w:rsidP="00465C16">
            <w:pPr>
              <w:pStyle w:val="DadosAutoPreenchimento"/>
              <w:ind w:right="181"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>_________________________________________________</w:t>
            </w:r>
          </w:p>
        </w:tc>
        <w:tc>
          <w:tcPr>
            <w:tcW w:w="2388" w:type="pct"/>
            <w:tcBorders>
              <w:bottom w:val="single" w:sz="4" w:space="0" w:color="auto"/>
            </w:tcBorders>
          </w:tcPr>
          <w:p w14:paraId="68A02544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  <w:r w:rsidRPr="005C0D20">
              <w:rPr>
                <w:rFonts w:ascii="Arial Narrow" w:hAnsi="Arial Narrow" w:cs="Courier New"/>
                <w:color w:val="000000"/>
              </w:rPr>
              <w:t xml:space="preserve">□ </w:t>
            </w:r>
            <w:r w:rsidRPr="005C0D20">
              <w:rPr>
                <w:rFonts w:ascii="Arial Narrow" w:hAnsi="Arial Narrow"/>
                <w:color w:val="000000"/>
              </w:rPr>
              <w:t xml:space="preserve">Primeira solicitação deste tipo de documento </w:t>
            </w:r>
          </w:p>
          <w:p w14:paraId="62C28608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color w:val="000000"/>
                <w:sz w:val="20"/>
              </w:rPr>
            </w:pPr>
            <w:r w:rsidRPr="005C0D20">
              <w:rPr>
                <w:rFonts w:ascii="Arial Narrow" w:hAnsi="Arial Narrow" w:cs="Courier New"/>
                <w:color w:val="000000"/>
                <w:sz w:val="20"/>
              </w:rPr>
              <w:t xml:space="preserve">□ Solicitação de </w:t>
            </w:r>
            <w:r w:rsidRPr="005C0D20">
              <w:rPr>
                <w:rFonts w:ascii="Arial Narrow" w:hAnsi="Arial Narrow"/>
                <w:color w:val="000000"/>
                <w:sz w:val="20"/>
              </w:rPr>
              <w:t>Renovação</w:t>
            </w:r>
          </w:p>
          <w:p w14:paraId="5B9CC310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 w:cs="Courier New"/>
                <w:color w:val="000000"/>
                <w:sz w:val="20"/>
              </w:rPr>
            </w:pPr>
            <w:r w:rsidRPr="005C0D20">
              <w:rPr>
                <w:rFonts w:ascii="Arial Narrow" w:hAnsi="Arial Narrow" w:cs="Courier New"/>
                <w:color w:val="000000"/>
                <w:sz w:val="20"/>
              </w:rPr>
              <w:t>□ Solicitação de Regularização</w:t>
            </w:r>
          </w:p>
          <w:p w14:paraId="27F414B5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 w:cs="Courier New"/>
                <w:color w:val="000000"/>
                <w:sz w:val="20"/>
              </w:rPr>
            </w:pPr>
            <w:r w:rsidRPr="005C0D20">
              <w:rPr>
                <w:rFonts w:ascii="Arial Narrow" w:hAnsi="Arial Narrow" w:cs="Courier New"/>
                <w:color w:val="000000"/>
                <w:sz w:val="20"/>
              </w:rPr>
              <w:t>□ Solicitação de Ampliação</w:t>
            </w:r>
          </w:p>
          <w:p w14:paraId="59CB19B3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color w:val="000000"/>
                <w:sz w:val="20"/>
              </w:rPr>
            </w:pPr>
            <w:r w:rsidRPr="005C0D20">
              <w:rPr>
                <w:rFonts w:ascii="Arial Narrow" w:hAnsi="Arial Narrow" w:cs="Courier New"/>
                <w:color w:val="000000"/>
                <w:sz w:val="20"/>
              </w:rPr>
              <w:t>□ Solicitação de Atualização</w:t>
            </w:r>
          </w:p>
        </w:tc>
      </w:tr>
      <w:tr w:rsidR="009C1454" w:rsidRPr="005C0D20" w14:paraId="3DBB4A69" w14:textId="77777777" w:rsidTr="004F691F">
        <w:trPr>
          <w:cantSplit/>
          <w:trHeight w:val="690"/>
        </w:trPr>
        <w:tc>
          <w:tcPr>
            <w:tcW w:w="2612" w:type="pct"/>
            <w:vMerge/>
            <w:vAlign w:val="center"/>
          </w:tcPr>
          <w:p w14:paraId="7988FF96" w14:textId="77777777" w:rsidR="009C1454" w:rsidRPr="005C0D20" w:rsidRDefault="009C1454" w:rsidP="009C1454">
            <w:pPr>
              <w:pStyle w:val="DadosAutoPreenchimento"/>
              <w:ind w:firstLine="142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8" w:type="pct"/>
            <w:tcBorders>
              <w:top w:val="single" w:sz="4" w:space="0" w:color="auto"/>
            </w:tcBorders>
          </w:tcPr>
          <w:p w14:paraId="17C21E72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 w:cs="Arial"/>
                <w:color w:val="000000"/>
                <w:sz w:val="20"/>
              </w:rPr>
            </w:pPr>
          </w:p>
          <w:p w14:paraId="0D16C61F" w14:textId="77777777" w:rsidR="009C1454" w:rsidRPr="005C0D20" w:rsidRDefault="009C1454" w:rsidP="009C1454">
            <w:pPr>
              <w:ind w:firstLine="142"/>
              <w:jc w:val="center"/>
              <w:rPr>
                <w:rFonts w:ascii="Arial Narrow" w:hAnsi="Arial Narrow" w:cs="Courier New"/>
                <w:color w:val="000000"/>
                <w:sz w:val="20"/>
              </w:rPr>
            </w:pPr>
            <w:r w:rsidRPr="005C0D20">
              <w:rPr>
                <w:rFonts w:ascii="Arial Narrow" w:hAnsi="Arial Narrow" w:cs="Courier New"/>
                <w:color w:val="000000"/>
                <w:sz w:val="20"/>
              </w:rPr>
              <w:t>Número da Licença/Autorização anterior: ____________</w:t>
            </w:r>
          </w:p>
        </w:tc>
      </w:tr>
    </w:tbl>
    <w:p w14:paraId="55226BFE" w14:textId="5BC4E5EC" w:rsidR="009C1454" w:rsidRDefault="009C1454" w:rsidP="009C1454">
      <w:pPr>
        <w:ind w:firstLine="142"/>
        <w:jc w:val="both"/>
        <w:rPr>
          <w:rFonts w:ascii="Arial Narrow" w:hAnsi="Arial Narrow"/>
          <w:b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Obs</w:t>
      </w:r>
      <w:r w:rsidR="00606780">
        <w:rPr>
          <w:rFonts w:ascii="Arial Narrow" w:hAnsi="Arial Narrow"/>
          <w:b/>
          <w:color w:val="000000"/>
          <w:sz w:val="20"/>
        </w:rPr>
        <w:t>.</w:t>
      </w:r>
      <w:r w:rsidRPr="005C0D20">
        <w:rPr>
          <w:rFonts w:ascii="Arial Narrow" w:hAnsi="Arial Narrow"/>
          <w:b/>
          <w:color w:val="000000"/>
          <w:sz w:val="20"/>
        </w:rPr>
        <w:t>: Antes de passar às instruções, leia atentamente as definições a seguir.</w:t>
      </w:r>
    </w:p>
    <w:p w14:paraId="2BB56354" w14:textId="77777777" w:rsidR="003033F4" w:rsidRPr="005C0D20" w:rsidRDefault="003033F4" w:rsidP="009C1454">
      <w:pPr>
        <w:ind w:firstLine="142"/>
        <w:jc w:val="both"/>
        <w:rPr>
          <w:rFonts w:ascii="Arial Narrow" w:hAnsi="Arial Narrow"/>
          <w:b/>
          <w:color w:val="000000"/>
          <w:sz w:val="20"/>
          <w:u w:val="single"/>
        </w:rPr>
      </w:pPr>
    </w:p>
    <w:p w14:paraId="2495E4EA" w14:textId="77777777" w:rsidR="009C1454" w:rsidRDefault="009C1454" w:rsidP="009C1454">
      <w:pPr>
        <w:ind w:right="-1" w:firstLine="142"/>
        <w:jc w:val="both"/>
        <w:rPr>
          <w:rFonts w:ascii="Arial Narrow" w:hAnsi="Arial Narrow"/>
          <w:b/>
          <w:color w:val="000000"/>
          <w:sz w:val="20"/>
          <w:u w:val="single"/>
        </w:rPr>
      </w:pPr>
    </w:p>
    <w:p w14:paraId="78B80C64" w14:textId="77777777" w:rsidR="009C1454" w:rsidRPr="005C0D20" w:rsidRDefault="009C1454" w:rsidP="0048471F">
      <w:pPr>
        <w:ind w:right="-1"/>
        <w:jc w:val="both"/>
        <w:rPr>
          <w:rFonts w:ascii="Arial Narrow" w:hAnsi="Arial Narrow"/>
          <w:b/>
          <w:color w:val="000000"/>
          <w:sz w:val="20"/>
          <w:u w:val="single"/>
        </w:rPr>
      </w:pPr>
      <w:r w:rsidRPr="005C0D20">
        <w:rPr>
          <w:rFonts w:ascii="Arial Narrow" w:hAnsi="Arial Narrow"/>
          <w:b/>
          <w:color w:val="000000"/>
          <w:sz w:val="20"/>
          <w:u w:val="single"/>
        </w:rPr>
        <w:t>DEFINIÇÕES IMPORTANTES:</w:t>
      </w:r>
    </w:p>
    <w:p w14:paraId="47C04845" w14:textId="77777777" w:rsidR="009C1454" w:rsidRPr="005C0D20" w:rsidRDefault="009C1454" w:rsidP="0048471F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Empreendedor</w:t>
      </w:r>
      <w:r w:rsidRPr="005C0D20">
        <w:rPr>
          <w:rFonts w:ascii="Arial Narrow" w:hAnsi="Arial Narrow"/>
          <w:color w:val="000000"/>
          <w:sz w:val="20"/>
        </w:rPr>
        <w:t>: o responsável legal pelo empreendimento/atividade.</w:t>
      </w:r>
    </w:p>
    <w:p w14:paraId="36A1674B" w14:textId="77777777" w:rsidR="009C1454" w:rsidRPr="005C0D20" w:rsidRDefault="009C1454" w:rsidP="0048471F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Empreendimento</w:t>
      </w:r>
      <w:r w:rsidRPr="005C0D20">
        <w:rPr>
          <w:rFonts w:ascii="Arial Narrow" w:hAnsi="Arial Narrow"/>
          <w:color w:val="000000"/>
          <w:sz w:val="20"/>
        </w:rPr>
        <w:t>: a atividade desenvolvida em uma determinada área física.</w:t>
      </w:r>
    </w:p>
    <w:p w14:paraId="6904751F" w14:textId="6D637948" w:rsidR="009C1454" w:rsidRPr="005C0D20" w:rsidRDefault="009C1454" w:rsidP="0048471F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Licença</w:t>
      </w:r>
      <w:r w:rsidRPr="005C0D20">
        <w:rPr>
          <w:rFonts w:ascii="Arial Narrow" w:hAnsi="Arial Narrow"/>
          <w:color w:val="000000"/>
          <w:sz w:val="20"/>
        </w:rPr>
        <w:t>: documento que autoriza, pelo prazo constante no mesmo, a viabilidade, a instalação ou o funcionamento de um empreendimento/atividade e determina as condicionantes ambientais.</w:t>
      </w:r>
    </w:p>
    <w:p w14:paraId="6B0E0E09" w14:textId="77777777" w:rsidR="009C1454" w:rsidRPr="005C0D20" w:rsidRDefault="009C1454" w:rsidP="0048471F">
      <w:pPr>
        <w:pStyle w:val="Textoembloco"/>
        <w:tabs>
          <w:tab w:val="left" w:pos="993"/>
        </w:tabs>
        <w:ind w:left="0" w:right="-1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Prévia (LP)</w:t>
      </w:r>
      <w:r w:rsidRPr="005C0D20">
        <w:rPr>
          <w:rFonts w:ascii="Arial Narrow" w:hAnsi="Arial Narrow"/>
          <w:color w:val="000000"/>
          <w:sz w:val="20"/>
        </w:rPr>
        <w:t>: a licença que deve ser solicitada na fase de planejamento da implantação, alteração ou ampliação do empreendimento.</w:t>
      </w:r>
    </w:p>
    <w:p w14:paraId="153D5F11" w14:textId="77777777" w:rsidR="009C1454" w:rsidRPr="005C0D20" w:rsidRDefault="009C1454" w:rsidP="0048471F">
      <w:pPr>
        <w:pStyle w:val="Textoembloco"/>
        <w:tabs>
          <w:tab w:val="left" w:pos="993"/>
        </w:tabs>
        <w:ind w:left="0" w:right="-1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De Instalação (LI)</w:t>
      </w:r>
      <w:r w:rsidRPr="005C0D20">
        <w:rPr>
          <w:rFonts w:ascii="Arial Narrow" w:hAnsi="Arial Narrow"/>
          <w:color w:val="000000"/>
          <w:sz w:val="20"/>
        </w:rPr>
        <w:t>: a licença que deve ser solicitada na fase anterior à execução das obras referentes ao empreendimento/atividade; nesta fase, são analisados os projetos e, somente após a emissão deste documento, poderão ser iniciadas as obras do empreendimento/atividade.</w:t>
      </w:r>
    </w:p>
    <w:p w14:paraId="6E74C2F3" w14:textId="77777777" w:rsidR="009C1454" w:rsidRPr="005C0D20" w:rsidRDefault="009C1454" w:rsidP="0048471F">
      <w:pPr>
        <w:pStyle w:val="Textoembloco"/>
        <w:tabs>
          <w:tab w:val="left" w:pos="993"/>
        </w:tabs>
        <w:ind w:left="0" w:right="-1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De Operação (LO)</w:t>
      </w:r>
      <w:r w:rsidRPr="005C0D20">
        <w:rPr>
          <w:rFonts w:ascii="Arial Narrow" w:hAnsi="Arial Narrow"/>
          <w:color w:val="000000"/>
          <w:sz w:val="20"/>
        </w:rPr>
        <w:t xml:space="preserve">: a licença que deve ser solicitada quando do término das obras referentes ao empreendimento/atividade; somente após a emissão deste documento, o empreendimento/atividade poderá iniciar seu funcionamento. </w:t>
      </w:r>
    </w:p>
    <w:p w14:paraId="1067D1D3" w14:textId="77777777" w:rsidR="009C1454" w:rsidRPr="005C0D20" w:rsidRDefault="009C1454" w:rsidP="00EF2556">
      <w:pPr>
        <w:jc w:val="both"/>
        <w:rPr>
          <w:rFonts w:ascii="Arial Narrow" w:hAnsi="Arial Narrow"/>
          <w:b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OBSERVAÇÃO</w:t>
      </w:r>
      <w:r w:rsidRPr="005C0D20">
        <w:rPr>
          <w:rFonts w:ascii="Arial Narrow" w:hAnsi="Arial Narrow"/>
          <w:color w:val="000000"/>
          <w:sz w:val="20"/>
        </w:rPr>
        <w:t xml:space="preserve">: a solicitação de licença deverá estar de acordo com a fase em que se encontra o empreendimento: concepção, obras, operação ou ampliação, mesmo que não tenha obtido anteriormente a licença prevista </w:t>
      </w:r>
      <w:smartTag w:uri="urn:schemas-microsoft-com:office:smarttags" w:element="PersonName">
        <w:smartTagPr>
          <w:attr w:name="ProductID" w:val="em lei. Caso"/>
        </w:smartTagPr>
        <w:r w:rsidRPr="005C0D20">
          <w:rPr>
            <w:rFonts w:ascii="Arial Narrow" w:hAnsi="Arial Narrow"/>
            <w:color w:val="000000"/>
            <w:sz w:val="20"/>
          </w:rPr>
          <w:t>em lei. Caso</w:t>
        </w:r>
      </w:smartTag>
      <w:r w:rsidRPr="005C0D20">
        <w:rPr>
          <w:rFonts w:ascii="Arial Narrow" w:hAnsi="Arial Narrow"/>
          <w:color w:val="000000"/>
          <w:sz w:val="20"/>
        </w:rPr>
        <w:t xml:space="preserve"> o empreendimento esteja em situação irregular, ou seja, em obras ou operando sem licença, deverá regularizar-se, entrando na fase em que se encontra (LI ou LO), </w:t>
      </w:r>
      <w:r w:rsidRPr="005C0D20">
        <w:rPr>
          <w:rFonts w:ascii="Arial Narrow" w:hAnsi="Arial Narrow"/>
          <w:b/>
          <w:color w:val="000000"/>
          <w:sz w:val="20"/>
        </w:rPr>
        <w:t>porém, fica sujeita à aplicação das penalidades previstas em lei.</w:t>
      </w:r>
    </w:p>
    <w:p w14:paraId="79E954B4" w14:textId="77777777" w:rsidR="009C1454" w:rsidRPr="005C0D20" w:rsidRDefault="009C1454" w:rsidP="009C1454">
      <w:pPr>
        <w:pStyle w:val="Textoembloco"/>
        <w:tabs>
          <w:tab w:val="left" w:pos="993"/>
        </w:tabs>
        <w:ind w:left="993" w:right="-1" w:firstLine="142"/>
        <w:rPr>
          <w:rFonts w:ascii="Arial Narrow" w:hAnsi="Arial Narrow"/>
          <w:color w:val="000000"/>
          <w:sz w:val="20"/>
        </w:rPr>
      </w:pPr>
    </w:p>
    <w:p w14:paraId="0763816B" w14:textId="77777777" w:rsidR="009C1454" w:rsidRPr="005C0D20" w:rsidRDefault="009C1454" w:rsidP="00EF2556">
      <w:pPr>
        <w:ind w:right="-1"/>
        <w:jc w:val="both"/>
        <w:rPr>
          <w:rFonts w:ascii="Arial Narrow" w:hAnsi="Arial Narrow"/>
          <w:b/>
          <w:color w:val="000000"/>
          <w:sz w:val="20"/>
          <w:u w:val="single"/>
        </w:rPr>
      </w:pPr>
      <w:r w:rsidRPr="005C0D20">
        <w:rPr>
          <w:rFonts w:ascii="Arial Narrow" w:hAnsi="Arial Narrow"/>
          <w:b/>
          <w:color w:val="000000"/>
          <w:sz w:val="20"/>
          <w:u w:val="single"/>
        </w:rPr>
        <w:t>INSTRUÇÕES PARA PREENCHIMENTO:</w:t>
      </w:r>
    </w:p>
    <w:p w14:paraId="3F108ED1" w14:textId="77777777" w:rsidR="0048471F" w:rsidRDefault="0048471F" w:rsidP="00EF2556">
      <w:pPr>
        <w:ind w:right="-1"/>
        <w:jc w:val="both"/>
        <w:rPr>
          <w:rFonts w:ascii="Arial Narrow" w:hAnsi="Arial Narrow"/>
          <w:b/>
          <w:color w:val="000000"/>
          <w:sz w:val="20"/>
        </w:rPr>
      </w:pPr>
    </w:p>
    <w:p w14:paraId="3B203962" w14:textId="4B20A96D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 xml:space="preserve">CAMPO 1 </w:t>
      </w:r>
      <w:r w:rsidRPr="005C0D20">
        <w:rPr>
          <w:rFonts w:ascii="Arial Narrow" w:hAnsi="Arial Narrow"/>
          <w:color w:val="000000"/>
          <w:sz w:val="20"/>
        </w:rPr>
        <w:t>– IDENTIFICAÇÃO DO EMPREENDEDOR</w:t>
      </w:r>
    </w:p>
    <w:p w14:paraId="5E463DB1" w14:textId="4EA1CC4C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 xml:space="preserve">NOME/RAZÃO SOCIAL: identificar a pessoa física ou jurídica responsável pela atividade para a qual está sendo solicitado o documento na Prefeitura Municipal de </w:t>
      </w:r>
      <w:r w:rsidR="00A40335">
        <w:rPr>
          <w:rFonts w:ascii="Arial Narrow" w:hAnsi="Arial Narrow"/>
          <w:color w:val="000000"/>
          <w:sz w:val="20"/>
        </w:rPr>
        <w:t>São Paulo das Missões</w:t>
      </w:r>
      <w:r w:rsidRPr="005C0D20">
        <w:rPr>
          <w:rFonts w:ascii="Arial Narrow" w:hAnsi="Arial Narrow"/>
          <w:color w:val="000000"/>
          <w:sz w:val="20"/>
        </w:rPr>
        <w:t>-RS, conforme consta no contrato social da pessoa jurídica ou, no caso de pessoa física, conforme consta no documento de identidade.</w:t>
      </w:r>
    </w:p>
    <w:p w14:paraId="47B98804" w14:textId="77777777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>No caso de endereço fora da área urbana, onde não há serviço de correio, deverá ser informado o endereço para entrega de documentação, na sede do município (ex</w:t>
      </w:r>
      <w:r w:rsidR="00606780">
        <w:rPr>
          <w:rFonts w:ascii="Arial Narrow" w:hAnsi="Arial Narrow"/>
          <w:color w:val="000000"/>
          <w:sz w:val="20"/>
        </w:rPr>
        <w:t>.</w:t>
      </w:r>
      <w:r w:rsidRPr="005C0D20">
        <w:rPr>
          <w:rFonts w:ascii="Arial Narrow" w:hAnsi="Arial Narrow"/>
          <w:color w:val="000000"/>
          <w:sz w:val="20"/>
        </w:rPr>
        <w:t>: EMATER, Prefeitura Municipal, Sindicato Rural, etc.)</w:t>
      </w:r>
    </w:p>
    <w:p w14:paraId="61097001" w14:textId="77777777" w:rsidR="0048471F" w:rsidRDefault="0048471F" w:rsidP="00EF2556">
      <w:pPr>
        <w:ind w:right="-1"/>
        <w:jc w:val="both"/>
        <w:rPr>
          <w:rFonts w:ascii="Arial Narrow" w:hAnsi="Arial Narrow"/>
          <w:b/>
          <w:color w:val="000000"/>
          <w:sz w:val="20"/>
        </w:rPr>
      </w:pPr>
    </w:p>
    <w:p w14:paraId="307C99C8" w14:textId="50A4E59C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>CAMPO 2</w:t>
      </w:r>
      <w:r w:rsidRPr="005C0D20">
        <w:rPr>
          <w:rFonts w:ascii="Arial Narrow" w:hAnsi="Arial Narrow"/>
          <w:color w:val="000000"/>
          <w:sz w:val="20"/>
        </w:rPr>
        <w:t xml:space="preserve"> – IDENTIFICAÇÃO DA ATIVIDADE/EMPREENDIMENTO</w:t>
      </w:r>
    </w:p>
    <w:p w14:paraId="37245643" w14:textId="1C96D8E8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 xml:space="preserve">ATIVIDADE: especificar para qual atividade está sendo solicitado o documento na Prefeitura Municipal de </w:t>
      </w:r>
      <w:r w:rsidR="00EF0236">
        <w:rPr>
          <w:rFonts w:ascii="Arial Narrow" w:hAnsi="Arial Narrow"/>
          <w:color w:val="000000"/>
          <w:sz w:val="20"/>
        </w:rPr>
        <w:t>São Paulo das Missões</w:t>
      </w:r>
      <w:r w:rsidRPr="005C0D20">
        <w:rPr>
          <w:rFonts w:ascii="Arial Narrow" w:hAnsi="Arial Narrow"/>
          <w:color w:val="000000"/>
          <w:sz w:val="20"/>
        </w:rPr>
        <w:t>-RS, informando o endereço e as coordenadas geográficas da mesma.</w:t>
      </w:r>
    </w:p>
    <w:p w14:paraId="080E228F" w14:textId="77777777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>As coordenadas geográficas deverão ser obtidas com Receptor GPS, com as seguintes configurações:</w:t>
      </w:r>
    </w:p>
    <w:p w14:paraId="21506FBD" w14:textId="77777777" w:rsidR="009C1454" w:rsidRPr="005C0D20" w:rsidRDefault="009C1454" w:rsidP="00EF2556">
      <w:pPr>
        <w:ind w:right="-1"/>
        <w:jc w:val="both"/>
        <w:rPr>
          <w:rFonts w:ascii="Arial Narrow" w:hAnsi="Arial Narrow"/>
          <w:strike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 xml:space="preserve">Formato das coordenadas geográficas: em </w:t>
      </w:r>
      <w:r w:rsidRPr="005C0D20">
        <w:rPr>
          <w:rFonts w:ascii="Arial Narrow" w:hAnsi="Arial Narrow"/>
          <w:b/>
          <w:bCs/>
          <w:color w:val="000000"/>
          <w:sz w:val="20"/>
        </w:rPr>
        <w:t>graus decimais</w:t>
      </w:r>
      <w:r w:rsidRPr="005C0D20">
        <w:rPr>
          <w:rFonts w:ascii="Arial Narrow" w:hAnsi="Arial Narrow"/>
          <w:color w:val="000000"/>
          <w:sz w:val="20"/>
        </w:rPr>
        <w:t>, com, no mínimo, 5 (cinco) casas após o ponto no sistema geodésico (</w:t>
      </w:r>
      <w:proofErr w:type="spellStart"/>
      <w:r w:rsidRPr="005C0D20">
        <w:rPr>
          <w:rFonts w:ascii="Arial Narrow" w:hAnsi="Arial Narrow"/>
          <w:color w:val="000000"/>
          <w:sz w:val="20"/>
        </w:rPr>
        <w:t>Datum</w:t>
      </w:r>
      <w:proofErr w:type="spellEnd"/>
      <w:r w:rsidRPr="005C0D20">
        <w:rPr>
          <w:rFonts w:ascii="Arial Narrow" w:hAnsi="Arial Narrow"/>
          <w:color w:val="000000"/>
          <w:sz w:val="20"/>
        </w:rPr>
        <w:t>) SIRGAS2000.</w:t>
      </w:r>
    </w:p>
    <w:p w14:paraId="25DB6A72" w14:textId="77777777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>A leitura deverá ser obtida por profissional habilitado.</w:t>
      </w:r>
    </w:p>
    <w:p w14:paraId="6D8F6783" w14:textId="699578A2" w:rsidR="009C1454" w:rsidRPr="005C0D20" w:rsidRDefault="009C1454" w:rsidP="00EF2556">
      <w:pPr>
        <w:pStyle w:val="Corpodetexto2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 xml:space="preserve">A medição deverá ser realizada e apresentada juntamente com a primeira solicitação de documento </w:t>
      </w:r>
      <w:proofErr w:type="spellStart"/>
      <w:r w:rsidRPr="005C0D20">
        <w:rPr>
          <w:rFonts w:ascii="Arial Narrow" w:hAnsi="Arial Narrow"/>
          <w:color w:val="000000"/>
          <w:sz w:val="20"/>
        </w:rPr>
        <w:t>licenciatório</w:t>
      </w:r>
      <w:proofErr w:type="spellEnd"/>
      <w:r w:rsidRPr="005C0D20">
        <w:rPr>
          <w:rFonts w:ascii="Arial Narrow" w:hAnsi="Arial Narrow"/>
          <w:color w:val="000000"/>
          <w:sz w:val="20"/>
        </w:rPr>
        <w:t xml:space="preserve"> junto à Prefeitura Municipal de </w:t>
      </w:r>
      <w:r w:rsidR="00A40335">
        <w:rPr>
          <w:rFonts w:ascii="Arial Narrow" w:hAnsi="Arial Narrow"/>
          <w:color w:val="000000"/>
          <w:sz w:val="20"/>
        </w:rPr>
        <w:t>São Paulo das Missões</w:t>
      </w:r>
      <w:r w:rsidRPr="005C0D20">
        <w:rPr>
          <w:rFonts w:ascii="Arial Narrow" w:hAnsi="Arial Narrow"/>
          <w:color w:val="000000"/>
          <w:sz w:val="20"/>
        </w:rPr>
        <w:t>-RS e nova medição poderá ser dispensada tão logo o dado conste em documento emitido por esta instituição, mesmo assim o campo deverá ser preenchido.</w:t>
      </w:r>
    </w:p>
    <w:p w14:paraId="3182ED19" w14:textId="77777777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 xml:space="preserve">Informamos que as coordenadas geográficas, no Rio Grande do Sul, variam de </w:t>
      </w:r>
      <w:smartTag w:uri="urn:schemas-microsoft-com:office:smarttags" w:element="metricconverter">
        <w:smartTagPr>
          <w:attr w:name="ProductID" w:val="-26 a"/>
        </w:smartTagPr>
        <w:r w:rsidRPr="005C0D20">
          <w:rPr>
            <w:rFonts w:ascii="Arial Narrow" w:hAnsi="Arial Narrow"/>
            <w:color w:val="000000"/>
            <w:sz w:val="20"/>
          </w:rPr>
          <w:t>-26 a</w:t>
        </w:r>
      </w:smartTag>
      <w:r w:rsidRPr="005C0D20">
        <w:rPr>
          <w:rFonts w:ascii="Arial Narrow" w:hAnsi="Arial Narrow"/>
          <w:color w:val="000000"/>
          <w:sz w:val="20"/>
        </w:rPr>
        <w:t xml:space="preserve"> -34 para Lat. e de </w:t>
      </w:r>
      <w:smartTag w:uri="urn:schemas-microsoft-com:office:smarttags" w:element="metricconverter">
        <w:smartTagPr>
          <w:attr w:name="ProductID" w:val="-49 a"/>
        </w:smartTagPr>
        <w:r w:rsidRPr="005C0D20">
          <w:rPr>
            <w:rFonts w:ascii="Arial Narrow" w:hAnsi="Arial Narrow"/>
            <w:color w:val="000000"/>
            <w:sz w:val="20"/>
          </w:rPr>
          <w:t>-49 a</w:t>
        </w:r>
      </w:smartTag>
      <w:r w:rsidRPr="005C0D20">
        <w:rPr>
          <w:rFonts w:ascii="Arial Narrow" w:hAnsi="Arial Narrow"/>
          <w:color w:val="000000"/>
          <w:sz w:val="20"/>
        </w:rPr>
        <w:t xml:space="preserve"> -58 para Long.</w:t>
      </w:r>
    </w:p>
    <w:p w14:paraId="06CEB020" w14:textId="77777777" w:rsidR="009C1454" w:rsidRPr="005C0D20" w:rsidRDefault="009C1454" w:rsidP="00EF2556">
      <w:pPr>
        <w:ind w:right="-759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>Exemplo de leitura:</w:t>
      </w:r>
      <w:r w:rsidRPr="005C0D20">
        <w:rPr>
          <w:rFonts w:ascii="Arial Narrow" w:hAnsi="Arial Narrow"/>
          <w:color w:val="000000"/>
          <w:sz w:val="20"/>
        </w:rPr>
        <w:tab/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9C1454" w:rsidRPr="005C0D20" w14:paraId="4B0B5C0B" w14:textId="77777777" w:rsidTr="004F691F">
        <w:trPr>
          <w:trHeight w:val="250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8DCB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9058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5384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B6BD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.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2496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639C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3EB3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2981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F07D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AED8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8EF6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9</w:t>
            </w:r>
          </w:p>
        </w:tc>
      </w:tr>
      <w:tr w:rsidR="009C1454" w:rsidRPr="005C0D20" w14:paraId="484D8C7E" w14:textId="77777777" w:rsidTr="004F691F">
        <w:trPr>
          <w:trHeight w:val="250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E266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12B6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97AD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8D3B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.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3F1EB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9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83EA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5CAF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73A7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96FC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246B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9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D704" w14:textId="77777777" w:rsidR="009C1454" w:rsidRPr="005C0D20" w:rsidRDefault="009C1454" w:rsidP="009C1454">
            <w:pPr>
              <w:ind w:firstLine="142"/>
              <w:jc w:val="both"/>
              <w:rPr>
                <w:rFonts w:ascii="Arial Narrow" w:hAnsi="Arial Narrow"/>
                <w:snapToGrid w:val="0"/>
                <w:color w:val="000000"/>
                <w:sz w:val="20"/>
              </w:rPr>
            </w:pPr>
            <w:r w:rsidRPr="005C0D20">
              <w:rPr>
                <w:rFonts w:ascii="Arial Narrow" w:hAnsi="Arial Narrow"/>
                <w:snapToGrid w:val="0"/>
                <w:color w:val="000000"/>
                <w:sz w:val="20"/>
              </w:rPr>
              <w:t>0</w:t>
            </w:r>
          </w:p>
        </w:tc>
      </w:tr>
    </w:tbl>
    <w:p w14:paraId="2721B763" w14:textId="77777777" w:rsidR="009C1454" w:rsidRPr="005C0D20" w:rsidRDefault="009C1454" w:rsidP="00EF2556">
      <w:pPr>
        <w:ind w:right="-1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>O ponto para a medição deverá, obrigatoriamente, estar dentro da área do empreendimento.</w:t>
      </w:r>
    </w:p>
    <w:p w14:paraId="755DBC60" w14:textId="77777777" w:rsidR="0048471F" w:rsidRDefault="0048471F" w:rsidP="00EF2556">
      <w:pPr>
        <w:ind w:right="-759"/>
        <w:jc w:val="both"/>
        <w:rPr>
          <w:rFonts w:ascii="Arial Narrow" w:hAnsi="Arial Narrow"/>
          <w:b/>
          <w:color w:val="000000"/>
          <w:sz w:val="20"/>
        </w:rPr>
      </w:pPr>
    </w:p>
    <w:p w14:paraId="33B17613" w14:textId="2A8CC491" w:rsidR="009C1454" w:rsidRPr="005C0D20" w:rsidRDefault="009C1454" w:rsidP="00EF2556">
      <w:pPr>
        <w:ind w:right="-759"/>
        <w:jc w:val="both"/>
        <w:rPr>
          <w:rFonts w:ascii="Arial Narrow" w:hAnsi="Arial Narrow"/>
          <w:color w:val="000000"/>
          <w:sz w:val="20"/>
        </w:rPr>
      </w:pPr>
      <w:r w:rsidRPr="005C0D20">
        <w:rPr>
          <w:rFonts w:ascii="Arial Narrow" w:hAnsi="Arial Narrow"/>
          <w:b/>
          <w:color w:val="000000"/>
          <w:sz w:val="20"/>
        </w:rPr>
        <w:t xml:space="preserve">CAMPO 3 </w:t>
      </w:r>
      <w:r w:rsidRPr="005C0D20">
        <w:rPr>
          <w:rFonts w:ascii="Arial Narrow" w:hAnsi="Arial Narrow"/>
          <w:color w:val="000000"/>
          <w:sz w:val="20"/>
        </w:rPr>
        <w:t xml:space="preserve">– MOTIVO DO ENCAMINHAMENTO </w:t>
      </w:r>
    </w:p>
    <w:p w14:paraId="3A0B7EAF" w14:textId="77777777" w:rsidR="009C1454" w:rsidRPr="005C0D20" w:rsidRDefault="009C1454" w:rsidP="00EF2556">
      <w:pPr>
        <w:jc w:val="both"/>
        <w:rPr>
          <w:rFonts w:ascii="Arial Narrow" w:hAnsi="Arial Narrow"/>
          <w:strike/>
          <w:color w:val="000000"/>
          <w:sz w:val="20"/>
        </w:rPr>
      </w:pPr>
      <w:r w:rsidRPr="005C0D20">
        <w:rPr>
          <w:rFonts w:ascii="Arial Narrow" w:hAnsi="Arial Narrow"/>
          <w:color w:val="000000"/>
          <w:sz w:val="20"/>
        </w:rPr>
        <w:t xml:space="preserve">Identificar qual documento está sendo solicitado, indicando se é a primeira vez que está sendo solicitada Licença Ambiental, se é a primeira vez que está sendo solicitado o tipo de documento (LP, LI ou LO) ou se é o caso de solicitação de renovação de documento </w:t>
      </w:r>
      <w:proofErr w:type="spellStart"/>
      <w:r w:rsidRPr="005C0D20">
        <w:rPr>
          <w:rFonts w:ascii="Arial Narrow" w:hAnsi="Arial Narrow"/>
          <w:color w:val="000000"/>
          <w:sz w:val="20"/>
        </w:rPr>
        <w:t>licenciatório</w:t>
      </w:r>
      <w:proofErr w:type="spellEnd"/>
      <w:r w:rsidRPr="005C0D20">
        <w:rPr>
          <w:rFonts w:ascii="Arial Narrow" w:hAnsi="Arial Narrow"/>
          <w:color w:val="000000"/>
          <w:sz w:val="20"/>
        </w:rPr>
        <w:t>. Se a solicitação for referente a LI ou LO, antecedidas respectivamente por LP ou LI, informar o número do documento emitido. Informar nº de processo de licenciamento anterior no Órgão Licenciador (último processo).</w:t>
      </w:r>
    </w:p>
    <w:p w14:paraId="6607D9DC" w14:textId="77777777" w:rsidR="009C1454" w:rsidRDefault="009C1454" w:rsidP="009C1454">
      <w:pPr>
        <w:pStyle w:val="TextoexplicativodeSubttulo"/>
        <w:numPr>
          <w:ilvl w:val="0"/>
          <w:numId w:val="0"/>
        </w:numPr>
        <w:ind w:left="397" w:firstLine="142"/>
        <w:rPr>
          <w:rFonts w:ascii="Arial Narrow" w:hAnsi="Arial Narrow" w:cs="Arial"/>
          <w:b/>
          <w:sz w:val="20"/>
        </w:rPr>
      </w:pPr>
    </w:p>
    <w:p w14:paraId="563DC867" w14:textId="77777777" w:rsidR="009C1454" w:rsidRDefault="009C1454" w:rsidP="009C1454">
      <w:pPr>
        <w:pStyle w:val="TextoexplicativodeSubttulo"/>
        <w:numPr>
          <w:ilvl w:val="0"/>
          <w:numId w:val="0"/>
        </w:numPr>
        <w:ind w:left="397" w:firstLine="142"/>
        <w:rPr>
          <w:rFonts w:ascii="Arial Narrow" w:hAnsi="Arial Narrow" w:cs="Arial"/>
          <w:b/>
          <w:sz w:val="20"/>
        </w:rPr>
      </w:pPr>
    </w:p>
    <w:p w14:paraId="1B3DFE72" w14:textId="77777777" w:rsidR="009C1454" w:rsidRDefault="009C1454" w:rsidP="009C1454">
      <w:pPr>
        <w:pStyle w:val="TextoexplicativodeSubttulo"/>
        <w:numPr>
          <w:ilvl w:val="0"/>
          <w:numId w:val="0"/>
        </w:numPr>
        <w:ind w:left="397" w:firstLine="142"/>
        <w:rPr>
          <w:rFonts w:ascii="Arial Narrow" w:hAnsi="Arial Narrow" w:cs="Arial"/>
          <w:b/>
          <w:sz w:val="20"/>
        </w:rPr>
      </w:pPr>
    </w:p>
    <w:p w14:paraId="34572BE3" w14:textId="0C91A0A0" w:rsidR="00F2353B" w:rsidRDefault="00F2353B" w:rsidP="009C1454">
      <w:pPr>
        <w:pStyle w:val="TextoexplicativodeSubttulo"/>
        <w:numPr>
          <w:ilvl w:val="0"/>
          <w:numId w:val="0"/>
        </w:numPr>
        <w:ind w:left="397" w:firstLine="142"/>
        <w:rPr>
          <w:rFonts w:ascii="Arial Narrow" w:hAnsi="Arial Narrow" w:cs="Arial"/>
          <w:b/>
          <w:sz w:val="20"/>
        </w:rPr>
      </w:pPr>
    </w:p>
    <w:p w14:paraId="49CBDDC9" w14:textId="6745B4E0" w:rsidR="0048471F" w:rsidRDefault="0048471F" w:rsidP="009C1454">
      <w:pPr>
        <w:pStyle w:val="TextoexplicativodeSubttulo"/>
        <w:numPr>
          <w:ilvl w:val="0"/>
          <w:numId w:val="0"/>
        </w:numPr>
        <w:ind w:left="397" w:firstLine="142"/>
        <w:rPr>
          <w:rFonts w:ascii="Arial Narrow" w:hAnsi="Arial Narrow" w:cs="Arial"/>
          <w:b/>
          <w:sz w:val="20"/>
        </w:rPr>
      </w:pPr>
    </w:p>
    <w:p w14:paraId="7838F653" w14:textId="77777777" w:rsidR="003033F4" w:rsidRDefault="003033F4" w:rsidP="009C1454">
      <w:pPr>
        <w:pStyle w:val="TextoexplicativodeSubttulo"/>
        <w:numPr>
          <w:ilvl w:val="0"/>
          <w:numId w:val="0"/>
        </w:numPr>
        <w:ind w:left="397" w:firstLine="142"/>
        <w:rPr>
          <w:rFonts w:ascii="Arial Narrow" w:hAnsi="Arial Narrow" w:cs="Arial"/>
          <w:b/>
          <w:sz w:val="20"/>
        </w:rPr>
      </w:pPr>
    </w:p>
    <w:p w14:paraId="29926649" w14:textId="51685BB6" w:rsidR="0048471F" w:rsidRDefault="0048471F" w:rsidP="009C1454">
      <w:pPr>
        <w:pStyle w:val="TextoexplicativodeSubttulo"/>
        <w:numPr>
          <w:ilvl w:val="0"/>
          <w:numId w:val="0"/>
        </w:numPr>
        <w:ind w:left="397" w:firstLine="142"/>
        <w:rPr>
          <w:rFonts w:ascii="Arial Narrow" w:hAnsi="Arial Narrow" w:cs="Arial"/>
          <w:b/>
          <w:sz w:val="20"/>
        </w:rPr>
      </w:pPr>
    </w:p>
    <w:p w14:paraId="3C07CA03" w14:textId="16E8CE3A" w:rsidR="00E60B6B" w:rsidRDefault="007E79FB" w:rsidP="00B06CDE">
      <w:pPr>
        <w:pStyle w:val="TextoexplicativodeSubttulo"/>
        <w:rPr>
          <w:rFonts w:ascii="Arial Narrow" w:hAnsi="Arial Narrow"/>
          <w:b/>
          <w:sz w:val="20"/>
        </w:rPr>
      </w:pPr>
      <w:r w:rsidRPr="009C1454">
        <w:rPr>
          <w:rFonts w:ascii="Arial Narrow" w:hAnsi="Arial Narrow"/>
          <w:b/>
          <w:sz w:val="20"/>
        </w:rPr>
        <w:t>INFORMAÇÕES GERAIS</w:t>
      </w: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8"/>
        <w:gridCol w:w="1488"/>
      </w:tblGrid>
      <w:tr w:rsidR="00B261C8" w:rsidRPr="009676E4" w14:paraId="01F6E1D8" w14:textId="77777777" w:rsidTr="00415B28">
        <w:tc>
          <w:tcPr>
            <w:tcW w:w="9356" w:type="dxa"/>
            <w:gridSpan w:val="2"/>
            <w:shd w:val="clear" w:color="auto" w:fill="D9D9D9" w:themeFill="background1" w:themeFillShade="D9"/>
          </w:tcPr>
          <w:p w14:paraId="11DDB85F" w14:textId="77777777" w:rsidR="00B261C8" w:rsidRPr="009676E4" w:rsidRDefault="00B261C8" w:rsidP="009C1454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9676E4">
              <w:rPr>
                <w:rFonts w:ascii="Arial Narrow" w:hAnsi="Arial Narrow"/>
                <w:b/>
                <w:sz w:val="20"/>
              </w:rPr>
              <w:t>Informe a(s) área(s) do empreendimento:</w:t>
            </w:r>
          </w:p>
        </w:tc>
      </w:tr>
      <w:tr w:rsidR="00B261C8" w:rsidRPr="00351861" w14:paraId="4F9BF893" w14:textId="77777777" w:rsidTr="008134E2">
        <w:trPr>
          <w:cantSplit/>
        </w:trPr>
        <w:tc>
          <w:tcPr>
            <w:tcW w:w="7868" w:type="dxa"/>
          </w:tcPr>
          <w:p w14:paraId="7742B9F6" w14:textId="77777777" w:rsidR="00B261C8" w:rsidRPr="00351861" w:rsidRDefault="00B261C8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>Área total do terreno do empreendimento (m²):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1488" w:type="dxa"/>
          </w:tcPr>
          <w:p w14:paraId="55E50FCC" w14:textId="77777777" w:rsidR="00B261C8" w:rsidRPr="00351861" w:rsidRDefault="00B261C8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261C8" w:rsidRPr="00351861" w14:paraId="38A293B1" w14:textId="77777777" w:rsidTr="008134E2">
        <w:trPr>
          <w:cantSplit/>
        </w:trPr>
        <w:tc>
          <w:tcPr>
            <w:tcW w:w="7868" w:type="dxa"/>
          </w:tcPr>
          <w:p w14:paraId="2D9BF5B9" w14:textId="77777777" w:rsidR="00B261C8" w:rsidRPr="00351861" w:rsidRDefault="00B261C8" w:rsidP="002F019A">
            <w:pPr>
              <w:spacing w:before="40" w:after="40"/>
              <w:ind w:left="63" w:firstLine="79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 xml:space="preserve">Área útil </w:t>
            </w:r>
            <w:r>
              <w:rPr>
                <w:rFonts w:ascii="Arial Narrow" w:hAnsi="Arial Narrow"/>
                <w:sz w:val="20"/>
              </w:rPr>
              <w:t xml:space="preserve">total </w:t>
            </w:r>
            <w:r w:rsidRPr="00351861">
              <w:rPr>
                <w:rFonts w:ascii="Arial Narrow" w:hAnsi="Arial Narrow"/>
                <w:sz w:val="20"/>
              </w:rPr>
              <w:t>(m²):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B261C8">
              <w:rPr>
                <w:rFonts w:ascii="Arial Narrow" w:hAnsi="Arial Narrow"/>
                <w:sz w:val="16"/>
              </w:rPr>
              <w:t xml:space="preserve">são todas as áreas efetivamente utilizadas para o desenvolvimento da atividade, construídas ou não, como: processo industrial, depósitos de matérias-primas, produtos, resíduos, áreas de </w:t>
            </w:r>
            <w:proofErr w:type="spellStart"/>
            <w:r w:rsidRPr="00B261C8">
              <w:rPr>
                <w:rFonts w:ascii="Arial Narrow" w:hAnsi="Arial Narrow"/>
                <w:sz w:val="16"/>
              </w:rPr>
              <w:t>tancagem</w:t>
            </w:r>
            <w:proofErr w:type="spellEnd"/>
            <w:r w:rsidRPr="00B261C8">
              <w:rPr>
                <w:rFonts w:ascii="Arial Narrow" w:hAnsi="Arial Narrow"/>
                <w:sz w:val="16"/>
              </w:rPr>
              <w:t>, equipamentos de controle ambiental, áreas administrativas, refeitório, almoxarifado, estacionamento, pátio de manobras, etc.</w:t>
            </w:r>
            <w:r>
              <w:rPr>
                <w:rFonts w:ascii="Arial Narrow" w:hAnsi="Arial Narrow"/>
                <w:sz w:val="20"/>
              </w:rPr>
              <w:t>:</w:t>
            </w:r>
          </w:p>
        </w:tc>
        <w:tc>
          <w:tcPr>
            <w:tcW w:w="1488" w:type="dxa"/>
          </w:tcPr>
          <w:p w14:paraId="532E7746" w14:textId="77777777" w:rsidR="00B261C8" w:rsidRPr="00351861" w:rsidRDefault="00B261C8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261C8" w:rsidRPr="00351861" w14:paraId="7D28F2CC" w14:textId="77777777" w:rsidTr="008134E2">
        <w:trPr>
          <w:cantSplit/>
        </w:trPr>
        <w:tc>
          <w:tcPr>
            <w:tcW w:w="7868" w:type="dxa"/>
          </w:tcPr>
          <w:p w14:paraId="5008D048" w14:textId="77777777" w:rsidR="00B261C8" w:rsidRPr="00351861" w:rsidRDefault="00B261C8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 xml:space="preserve">Área </w:t>
            </w:r>
            <w:r w:rsidRPr="006214C3">
              <w:rPr>
                <w:rFonts w:ascii="Arial Narrow" w:hAnsi="Arial Narrow"/>
                <w:sz w:val="20"/>
              </w:rPr>
              <w:t>útil construída total</w:t>
            </w:r>
            <w:r w:rsidRPr="00351861">
              <w:rPr>
                <w:rFonts w:ascii="Arial Narrow" w:hAnsi="Arial Narrow"/>
                <w:sz w:val="20"/>
              </w:rPr>
              <w:t xml:space="preserve"> (m²):</w:t>
            </w:r>
          </w:p>
        </w:tc>
        <w:tc>
          <w:tcPr>
            <w:tcW w:w="1488" w:type="dxa"/>
          </w:tcPr>
          <w:p w14:paraId="7D2B31F8" w14:textId="77777777" w:rsidR="00B261C8" w:rsidRPr="00351861" w:rsidRDefault="00B261C8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261C8" w:rsidRPr="00351861" w14:paraId="5537EDAE" w14:textId="77777777" w:rsidTr="008134E2">
        <w:trPr>
          <w:cantSplit/>
        </w:trPr>
        <w:tc>
          <w:tcPr>
            <w:tcW w:w="7868" w:type="dxa"/>
          </w:tcPr>
          <w:p w14:paraId="26F7781E" w14:textId="77777777" w:rsidR="00B261C8" w:rsidRPr="00351861" w:rsidRDefault="00B261C8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 xml:space="preserve">Área </w:t>
            </w:r>
            <w:r w:rsidRPr="006214C3">
              <w:rPr>
                <w:rFonts w:ascii="Arial Narrow" w:hAnsi="Arial Narrow"/>
                <w:sz w:val="20"/>
              </w:rPr>
              <w:t>útil t</w:t>
            </w:r>
            <w:r>
              <w:rPr>
                <w:rFonts w:ascii="Arial Narrow" w:hAnsi="Arial Narrow"/>
                <w:sz w:val="20"/>
              </w:rPr>
              <w:t>otal das atividades ao ar livre</w:t>
            </w:r>
            <w:r w:rsidRPr="00351861">
              <w:rPr>
                <w:rFonts w:ascii="Arial Narrow" w:hAnsi="Arial Narrow"/>
                <w:sz w:val="20"/>
              </w:rPr>
              <w:t xml:space="preserve"> (m²):</w:t>
            </w:r>
          </w:p>
        </w:tc>
        <w:tc>
          <w:tcPr>
            <w:tcW w:w="1488" w:type="dxa"/>
          </w:tcPr>
          <w:p w14:paraId="7EC7E20C" w14:textId="77777777" w:rsidR="00B261C8" w:rsidRPr="00351861" w:rsidRDefault="00B261C8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06CDE" w:rsidRPr="00351861" w14:paraId="1C87246B" w14:textId="77777777" w:rsidTr="008134E2">
        <w:trPr>
          <w:cantSplit/>
        </w:trPr>
        <w:tc>
          <w:tcPr>
            <w:tcW w:w="7868" w:type="dxa"/>
          </w:tcPr>
          <w:p w14:paraId="223C5B41" w14:textId="05FBCB17" w:rsidR="00B06CDE" w:rsidRPr="00351861" w:rsidRDefault="00BF422B" w:rsidP="00BF422B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Comprimento da estrutura </w:t>
            </w:r>
            <w:r w:rsidR="00B06CDE">
              <w:rPr>
                <w:rFonts w:ascii="Arial Narrow" w:hAnsi="Arial Narrow"/>
                <w:sz w:val="20"/>
              </w:rPr>
              <w:t>(m):</w:t>
            </w:r>
          </w:p>
        </w:tc>
        <w:tc>
          <w:tcPr>
            <w:tcW w:w="1488" w:type="dxa"/>
          </w:tcPr>
          <w:p w14:paraId="00857FDE" w14:textId="77777777" w:rsidR="00B06CDE" w:rsidRPr="00351861" w:rsidRDefault="00B06CDE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261C8" w:rsidRPr="00351861" w14:paraId="4587EF4A" w14:textId="77777777" w:rsidTr="008134E2">
        <w:trPr>
          <w:cantSplit/>
        </w:trPr>
        <w:tc>
          <w:tcPr>
            <w:tcW w:w="9356" w:type="dxa"/>
            <w:gridSpan w:val="2"/>
          </w:tcPr>
          <w:p w14:paraId="5DA607D9" w14:textId="77777777" w:rsidR="00B261C8" w:rsidRPr="00B261C8" w:rsidRDefault="00930A29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16"/>
              </w:rPr>
              <w:t>Obs.</w:t>
            </w:r>
            <w:r w:rsidR="00B261C8" w:rsidRPr="00B261C8">
              <w:rPr>
                <w:rFonts w:ascii="Arial Narrow" w:hAnsi="Arial Narrow"/>
                <w:sz w:val="16"/>
              </w:rPr>
              <w:t>: A área útil total deve ser o somatório da área útil construída total e da área útil total das atividades ao ar livre.</w:t>
            </w:r>
          </w:p>
        </w:tc>
      </w:tr>
    </w:tbl>
    <w:p w14:paraId="0AF3D376" w14:textId="77777777" w:rsidR="00B261C8" w:rsidRPr="00D51849" w:rsidRDefault="00B261C8" w:rsidP="009C1454">
      <w:pPr>
        <w:ind w:firstLine="142"/>
        <w:jc w:val="both"/>
        <w:rPr>
          <w:rFonts w:ascii="Arial Narrow" w:hAnsi="Arial Narrow" w:cs="Arial"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394"/>
        <w:gridCol w:w="425"/>
        <w:gridCol w:w="4111"/>
      </w:tblGrid>
      <w:tr w:rsidR="009676E4" w:rsidRPr="009676E4" w14:paraId="0082AB2C" w14:textId="77777777" w:rsidTr="00415B28">
        <w:tc>
          <w:tcPr>
            <w:tcW w:w="9356" w:type="dxa"/>
            <w:gridSpan w:val="4"/>
            <w:shd w:val="clear" w:color="auto" w:fill="D9D9D9" w:themeFill="background1" w:themeFillShade="D9"/>
          </w:tcPr>
          <w:p w14:paraId="470406B8" w14:textId="77777777" w:rsidR="009676E4" w:rsidRPr="009676E4" w:rsidRDefault="009676E4" w:rsidP="009C1454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9676E4">
              <w:rPr>
                <w:rFonts w:ascii="Arial Narrow" w:hAnsi="Arial Narrow"/>
                <w:b/>
                <w:sz w:val="20"/>
              </w:rPr>
              <w:t>Caracterize a localização do empreendimento pela Legislação Municipal:</w:t>
            </w:r>
          </w:p>
        </w:tc>
      </w:tr>
      <w:tr w:rsidR="009676E4" w:rsidRPr="00351861" w14:paraId="28E83AB7" w14:textId="77777777" w:rsidTr="00CF355A">
        <w:trPr>
          <w:cantSplit/>
        </w:trPr>
        <w:tc>
          <w:tcPr>
            <w:tcW w:w="426" w:type="dxa"/>
          </w:tcPr>
          <w:p w14:paraId="2FED60CC" w14:textId="77777777" w:rsidR="009676E4" w:rsidRPr="004A2279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4A2279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4394" w:type="dxa"/>
          </w:tcPr>
          <w:p w14:paraId="40A73339" w14:textId="77777777" w:rsidR="009676E4" w:rsidRPr="00351861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>Zona urbana</w:t>
            </w:r>
          </w:p>
        </w:tc>
        <w:tc>
          <w:tcPr>
            <w:tcW w:w="425" w:type="dxa"/>
          </w:tcPr>
          <w:p w14:paraId="6964F120" w14:textId="77777777" w:rsidR="009676E4" w:rsidRPr="004A2279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111" w:type="dxa"/>
          </w:tcPr>
          <w:p w14:paraId="608351DB" w14:textId="77777777" w:rsidR="009676E4" w:rsidRPr="00351861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>Zona rural</w:t>
            </w:r>
          </w:p>
        </w:tc>
      </w:tr>
    </w:tbl>
    <w:p w14:paraId="7021577E" w14:textId="77777777" w:rsidR="009676E4" w:rsidRPr="00351861" w:rsidRDefault="009676E4" w:rsidP="009C1454">
      <w:pPr>
        <w:ind w:firstLine="142"/>
        <w:rPr>
          <w:rFonts w:ascii="Arial Narrow" w:hAnsi="Arial Narrow"/>
          <w:b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394"/>
        <w:gridCol w:w="425"/>
        <w:gridCol w:w="4111"/>
      </w:tblGrid>
      <w:tr w:rsidR="009676E4" w:rsidRPr="009676E4" w14:paraId="405EE289" w14:textId="77777777" w:rsidTr="00415B28">
        <w:tc>
          <w:tcPr>
            <w:tcW w:w="9356" w:type="dxa"/>
            <w:gridSpan w:val="4"/>
            <w:shd w:val="clear" w:color="auto" w:fill="D9D9D9" w:themeFill="background1" w:themeFillShade="D9"/>
          </w:tcPr>
          <w:p w14:paraId="4A2674E2" w14:textId="77777777" w:rsidR="009676E4" w:rsidRPr="009676E4" w:rsidRDefault="009676E4" w:rsidP="009C1454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9676E4">
              <w:rPr>
                <w:rFonts w:ascii="Arial Narrow" w:hAnsi="Arial Narrow"/>
                <w:b/>
                <w:sz w:val="20"/>
              </w:rPr>
              <w:t xml:space="preserve">Se o empreendimento localiza-se </w:t>
            </w:r>
            <w:smartTag w:uri="urn:schemas-microsoft-com:office:smarttags" w:element="PersonName">
              <w:smartTagPr>
                <w:attr w:name="ProductID" w:val="em ZONA URBANA"/>
              </w:smartTagPr>
              <w:r w:rsidRPr="009676E4">
                <w:rPr>
                  <w:rFonts w:ascii="Arial Narrow" w:hAnsi="Arial Narrow"/>
                  <w:b/>
                  <w:sz w:val="20"/>
                </w:rPr>
                <w:t>em ZONA URBANA</w:t>
              </w:r>
            </w:smartTag>
            <w:r w:rsidRPr="009676E4">
              <w:rPr>
                <w:rFonts w:ascii="Arial Narrow" w:hAnsi="Arial Narrow"/>
                <w:b/>
                <w:sz w:val="20"/>
              </w:rPr>
              <w:t>, assinale com um “X” no quadro correspondente:</w:t>
            </w:r>
          </w:p>
        </w:tc>
      </w:tr>
      <w:tr w:rsidR="009676E4" w:rsidRPr="00351861" w14:paraId="30A78EE3" w14:textId="77777777" w:rsidTr="00CF355A">
        <w:trPr>
          <w:cantSplit/>
        </w:trPr>
        <w:tc>
          <w:tcPr>
            <w:tcW w:w="426" w:type="dxa"/>
          </w:tcPr>
          <w:p w14:paraId="132572D8" w14:textId="77777777" w:rsidR="009676E4" w:rsidRPr="004A2279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4A2279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4394" w:type="dxa"/>
          </w:tcPr>
          <w:p w14:paraId="1EB3907A" w14:textId="77777777" w:rsidR="009676E4" w:rsidRPr="00351861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>Zona residencial</w:t>
            </w:r>
          </w:p>
        </w:tc>
        <w:tc>
          <w:tcPr>
            <w:tcW w:w="425" w:type="dxa"/>
          </w:tcPr>
          <w:p w14:paraId="69BA6126" w14:textId="77777777" w:rsidR="009676E4" w:rsidRPr="004A2279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</w:tcPr>
          <w:p w14:paraId="2E2DDDED" w14:textId="77777777" w:rsidR="009676E4" w:rsidRPr="00351861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>Zona de transição</w:t>
            </w:r>
          </w:p>
        </w:tc>
      </w:tr>
      <w:tr w:rsidR="009676E4" w:rsidRPr="00351861" w14:paraId="260FDC60" w14:textId="77777777" w:rsidTr="00CF355A">
        <w:trPr>
          <w:cantSplit/>
        </w:trPr>
        <w:tc>
          <w:tcPr>
            <w:tcW w:w="426" w:type="dxa"/>
          </w:tcPr>
          <w:p w14:paraId="27216060" w14:textId="77777777" w:rsidR="009676E4" w:rsidRPr="004A2279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4A2279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4394" w:type="dxa"/>
          </w:tcPr>
          <w:p w14:paraId="467B0869" w14:textId="77777777" w:rsidR="009676E4" w:rsidRPr="00351861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>Zona mista</w:t>
            </w:r>
          </w:p>
        </w:tc>
        <w:tc>
          <w:tcPr>
            <w:tcW w:w="425" w:type="dxa"/>
          </w:tcPr>
          <w:p w14:paraId="78FE6D32" w14:textId="77777777" w:rsidR="009676E4" w:rsidRPr="004A2279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</w:tcPr>
          <w:p w14:paraId="53B01B30" w14:textId="77777777" w:rsidR="009676E4" w:rsidRPr="00351861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351861">
              <w:rPr>
                <w:rFonts w:ascii="Arial Narrow" w:hAnsi="Arial Narrow"/>
                <w:sz w:val="20"/>
              </w:rPr>
              <w:t>Zona industrial</w:t>
            </w:r>
          </w:p>
        </w:tc>
      </w:tr>
      <w:tr w:rsidR="009676E4" w:rsidRPr="00351861" w14:paraId="0FE1BCAB" w14:textId="77777777" w:rsidTr="00CF355A">
        <w:trPr>
          <w:cantSplit/>
        </w:trPr>
        <w:tc>
          <w:tcPr>
            <w:tcW w:w="426" w:type="dxa"/>
          </w:tcPr>
          <w:p w14:paraId="498623D8" w14:textId="77777777" w:rsidR="009676E4" w:rsidRPr="004A2279" w:rsidRDefault="009676E4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8930" w:type="dxa"/>
            <w:gridSpan w:val="3"/>
          </w:tcPr>
          <w:p w14:paraId="3A19EE8F" w14:textId="4D129678" w:rsidR="009676E4" w:rsidRPr="00351861" w:rsidRDefault="00A65522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Outra</w:t>
            </w:r>
            <w:r w:rsidR="009676E4" w:rsidRPr="00351861">
              <w:rPr>
                <w:rFonts w:ascii="Arial Narrow" w:hAnsi="Arial Narrow"/>
                <w:sz w:val="20"/>
              </w:rPr>
              <w:t>:</w:t>
            </w:r>
          </w:p>
        </w:tc>
      </w:tr>
    </w:tbl>
    <w:p w14:paraId="620FA1FE" w14:textId="77777777" w:rsidR="009676E4" w:rsidRPr="00D51849" w:rsidRDefault="009676E4" w:rsidP="009C1454">
      <w:pPr>
        <w:ind w:firstLine="142"/>
        <w:jc w:val="both"/>
        <w:rPr>
          <w:rFonts w:ascii="Arial Narrow" w:hAnsi="Arial Narrow" w:cs="Arial"/>
          <w:sz w:val="20"/>
        </w:rPr>
      </w:pPr>
    </w:p>
    <w:tbl>
      <w:tblPr>
        <w:tblW w:w="938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557"/>
        <w:gridCol w:w="1275"/>
        <w:gridCol w:w="426"/>
        <w:gridCol w:w="1275"/>
        <w:gridCol w:w="426"/>
      </w:tblGrid>
      <w:tr w:rsidR="002253A7" w:rsidRPr="009676E4" w14:paraId="35E10D81" w14:textId="77777777" w:rsidTr="00004E55">
        <w:tc>
          <w:tcPr>
            <w:tcW w:w="9385" w:type="dxa"/>
            <w:gridSpan w:val="6"/>
            <w:shd w:val="clear" w:color="auto" w:fill="D9D9D9" w:themeFill="background1" w:themeFillShade="D9"/>
          </w:tcPr>
          <w:p w14:paraId="0CC67E1E" w14:textId="77777777" w:rsidR="002253A7" w:rsidRPr="002253A7" w:rsidRDefault="002253A7" w:rsidP="009C1454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FF0AD2">
              <w:rPr>
                <w:rFonts w:ascii="Arial Narrow" w:hAnsi="Arial Narrow"/>
                <w:b/>
                <w:sz w:val="20"/>
              </w:rPr>
              <w:t>Indique quais as fontes de abastecimento de água:</w:t>
            </w:r>
          </w:p>
        </w:tc>
      </w:tr>
      <w:tr w:rsidR="001500C1" w:rsidRPr="009676E4" w14:paraId="25F995A4" w14:textId="77777777" w:rsidTr="001500C1">
        <w:tc>
          <w:tcPr>
            <w:tcW w:w="5983" w:type="dxa"/>
            <w:gridSpan w:val="2"/>
            <w:shd w:val="clear" w:color="auto" w:fill="auto"/>
          </w:tcPr>
          <w:p w14:paraId="40ED9283" w14:textId="77777777" w:rsidR="001500C1" w:rsidRPr="00857D66" w:rsidRDefault="001500C1" w:rsidP="00857D66">
            <w:pPr>
              <w:spacing w:before="40" w:after="40"/>
              <w:ind w:left="500"/>
              <w:jc w:val="both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   Terá abastecimento de água?                                                                  </w:t>
            </w:r>
          </w:p>
        </w:tc>
        <w:tc>
          <w:tcPr>
            <w:tcW w:w="1275" w:type="dxa"/>
            <w:shd w:val="clear" w:color="auto" w:fill="auto"/>
          </w:tcPr>
          <w:p w14:paraId="22CCEC42" w14:textId="0BD72D70" w:rsidR="001500C1" w:rsidRPr="00857D66" w:rsidRDefault="001500C1" w:rsidP="001500C1">
            <w:pPr>
              <w:spacing w:before="40" w:after="40"/>
              <w:ind w:left="32"/>
              <w:jc w:val="right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</w:t>
            </w:r>
          </w:p>
        </w:tc>
        <w:tc>
          <w:tcPr>
            <w:tcW w:w="426" w:type="dxa"/>
            <w:shd w:val="clear" w:color="auto" w:fill="auto"/>
          </w:tcPr>
          <w:p w14:paraId="44D2AA4C" w14:textId="47B26B58" w:rsidR="001500C1" w:rsidRPr="00857D66" w:rsidRDefault="001500C1" w:rsidP="00B96709">
            <w:pPr>
              <w:spacing w:before="40" w:after="40"/>
              <w:ind w:left="32"/>
              <w:jc w:val="both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E863BD2" w14:textId="61025AD1" w:rsidR="001500C1" w:rsidRPr="00857D66" w:rsidRDefault="001500C1" w:rsidP="001500C1">
            <w:pPr>
              <w:spacing w:before="40" w:after="40"/>
              <w:ind w:left="32"/>
              <w:jc w:val="right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Não</w:t>
            </w:r>
          </w:p>
        </w:tc>
        <w:tc>
          <w:tcPr>
            <w:tcW w:w="426" w:type="dxa"/>
            <w:shd w:val="clear" w:color="auto" w:fill="auto"/>
          </w:tcPr>
          <w:p w14:paraId="46E04D12" w14:textId="05364874" w:rsidR="001500C1" w:rsidRPr="00857D66" w:rsidRDefault="001500C1" w:rsidP="00B96709">
            <w:pPr>
              <w:spacing w:before="40" w:after="40"/>
              <w:ind w:left="32"/>
              <w:jc w:val="both"/>
              <w:rPr>
                <w:rFonts w:ascii="Arial Narrow" w:hAnsi="Arial Narrow"/>
                <w:bCs/>
                <w:sz w:val="20"/>
              </w:rPr>
            </w:pPr>
          </w:p>
        </w:tc>
      </w:tr>
      <w:tr w:rsidR="00004E55" w:rsidRPr="00351861" w14:paraId="7ECD6EA7" w14:textId="77777777" w:rsidTr="00004E55">
        <w:trPr>
          <w:cantSplit/>
          <w:trHeight w:val="606"/>
        </w:trPr>
        <w:tc>
          <w:tcPr>
            <w:tcW w:w="5983" w:type="dxa"/>
            <w:gridSpan w:val="2"/>
            <w:vAlign w:val="center"/>
          </w:tcPr>
          <w:p w14:paraId="15CFE814" w14:textId="77777777" w:rsidR="00004E55" w:rsidRPr="00FF0AD2" w:rsidRDefault="00004E55" w:rsidP="009C1454">
            <w:pPr>
              <w:spacing w:before="40" w:after="40"/>
              <w:ind w:firstLine="142"/>
              <w:jc w:val="center"/>
              <w:rPr>
                <w:rFonts w:ascii="Arial Narrow" w:hAnsi="Arial Narrow"/>
                <w:sz w:val="20"/>
              </w:rPr>
            </w:pPr>
            <w:r w:rsidRPr="00FF0AD2">
              <w:rPr>
                <w:rFonts w:ascii="Arial Narrow" w:hAnsi="Arial Narrow"/>
                <w:sz w:val="20"/>
              </w:rPr>
              <w:t>Fonte de Abastecimento</w:t>
            </w:r>
          </w:p>
        </w:tc>
        <w:tc>
          <w:tcPr>
            <w:tcW w:w="3402" w:type="dxa"/>
            <w:gridSpan w:val="4"/>
          </w:tcPr>
          <w:p w14:paraId="7A392BEB" w14:textId="77777777" w:rsidR="00004E55" w:rsidRDefault="00004E55" w:rsidP="009C1454">
            <w:pPr>
              <w:spacing w:before="40" w:after="40"/>
              <w:ind w:firstLine="142"/>
              <w:jc w:val="center"/>
              <w:rPr>
                <w:rFonts w:ascii="Arial Narrow" w:hAnsi="Arial Narrow"/>
                <w:sz w:val="20"/>
              </w:rPr>
            </w:pPr>
            <w:r w:rsidRPr="00FF0AD2">
              <w:rPr>
                <w:rFonts w:ascii="Arial Narrow" w:hAnsi="Arial Narrow"/>
                <w:sz w:val="20"/>
              </w:rPr>
              <w:t>Quantidade (m³/dia)</w:t>
            </w:r>
          </w:p>
          <w:p w14:paraId="6407156A" w14:textId="16567AC5" w:rsidR="00004E55" w:rsidRDefault="00004E55" w:rsidP="002120E7">
            <w:pPr>
              <w:spacing w:before="40" w:after="4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18"/>
              </w:rPr>
              <w:t>(</w:t>
            </w:r>
            <w:r w:rsidRPr="002253A7">
              <w:rPr>
                <w:rFonts w:ascii="Arial Narrow" w:hAnsi="Arial Narrow"/>
                <w:sz w:val="18"/>
              </w:rPr>
              <w:t>Operação normal ou durante a</w:t>
            </w:r>
            <w:r>
              <w:rPr>
                <w:rFonts w:ascii="Arial Narrow" w:hAnsi="Arial Narrow"/>
                <w:sz w:val="18"/>
              </w:rPr>
              <w:t>s obras)</w:t>
            </w:r>
          </w:p>
        </w:tc>
      </w:tr>
      <w:tr w:rsidR="00CF6E33" w:rsidRPr="00351861" w14:paraId="731339A2" w14:textId="77777777" w:rsidTr="00004E55">
        <w:trPr>
          <w:cantSplit/>
        </w:trPr>
        <w:tc>
          <w:tcPr>
            <w:tcW w:w="426" w:type="dxa"/>
          </w:tcPr>
          <w:p w14:paraId="75196BFD" w14:textId="77777777" w:rsidR="00CF6E33" w:rsidRPr="004A2279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4A2279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5557" w:type="dxa"/>
          </w:tcPr>
          <w:p w14:paraId="6B50B0FC" w14:textId="77777777" w:rsidR="00CF6E33" w:rsidRPr="00351861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6214C3">
              <w:rPr>
                <w:rFonts w:ascii="Arial Narrow" w:hAnsi="Arial Narrow"/>
                <w:sz w:val="20"/>
              </w:rPr>
              <w:t>Rede pública</w:t>
            </w:r>
          </w:p>
        </w:tc>
        <w:tc>
          <w:tcPr>
            <w:tcW w:w="3402" w:type="dxa"/>
            <w:gridSpan w:val="4"/>
          </w:tcPr>
          <w:p w14:paraId="25D18CCC" w14:textId="77777777" w:rsidR="00CF6E33" w:rsidRPr="00351861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CF6E33" w:rsidRPr="00351861" w14:paraId="28366A0B" w14:textId="77777777" w:rsidTr="00004E55">
        <w:trPr>
          <w:cantSplit/>
        </w:trPr>
        <w:tc>
          <w:tcPr>
            <w:tcW w:w="426" w:type="dxa"/>
          </w:tcPr>
          <w:p w14:paraId="4396FFA7" w14:textId="77777777" w:rsidR="00CF6E33" w:rsidRPr="004A2279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4A2279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5557" w:type="dxa"/>
          </w:tcPr>
          <w:p w14:paraId="12DA70A1" w14:textId="77777777" w:rsidR="00CF6E33" w:rsidRPr="00351861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6214C3">
              <w:rPr>
                <w:rFonts w:ascii="Arial Narrow" w:hAnsi="Arial Narrow"/>
                <w:sz w:val="20"/>
              </w:rPr>
              <w:t>Poço</w:t>
            </w:r>
          </w:p>
        </w:tc>
        <w:tc>
          <w:tcPr>
            <w:tcW w:w="3402" w:type="dxa"/>
            <w:gridSpan w:val="4"/>
          </w:tcPr>
          <w:p w14:paraId="112A8B80" w14:textId="77777777" w:rsidR="00CF6E33" w:rsidRPr="00351861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CF6E33" w:rsidRPr="00351861" w14:paraId="232CF422" w14:textId="77777777" w:rsidTr="00004E55">
        <w:trPr>
          <w:cantSplit/>
        </w:trPr>
        <w:tc>
          <w:tcPr>
            <w:tcW w:w="426" w:type="dxa"/>
          </w:tcPr>
          <w:p w14:paraId="4A8EF8D8" w14:textId="77777777" w:rsidR="00CF6E33" w:rsidRPr="004A2279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4A2279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5557" w:type="dxa"/>
          </w:tcPr>
          <w:p w14:paraId="69ED4FEE" w14:textId="77777777" w:rsidR="00CF6E33" w:rsidRPr="00351861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6214C3">
              <w:rPr>
                <w:rFonts w:ascii="Arial Narrow" w:hAnsi="Arial Narrow"/>
                <w:sz w:val="20"/>
              </w:rPr>
              <w:t>Rios, arroios ou lagos. Especificar o nome:</w:t>
            </w:r>
          </w:p>
        </w:tc>
        <w:tc>
          <w:tcPr>
            <w:tcW w:w="3402" w:type="dxa"/>
            <w:gridSpan w:val="4"/>
          </w:tcPr>
          <w:p w14:paraId="0403DC74" w14:textId="77777777" w:rsidR="00CF6E33" w:rsidRPr="00351861" w:rsidRDefault="00CF6E33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EA126F" w:rsidRPr="00351861" w14:paraId="1AE34F31" w14:textId="77777777" w:rsidTr="00004E55">
        <w:trPr>
          <w:cantSplit/>
        </w:trPr>
        <w:tc>
          <w:tcPr>
            <w:tcW w:w="426" w:type="dxa"/>
          </w:tcPr>
          <w:p w14:paraId="0E9E735A" w14:textId="77777777" w:rsidR="00EA126F" w:rsidRPr="004A2279" w:rsidRDefault="00EA126F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8959" w:type="dxa"/>
            <w:gridSpan w:val="5"/>
          </w:tcPr>
          <w:p w14:paraId="6FBC039B" w14:textId="77777777" w:rsidR="00EA126F" w:rsidRPr="00351861" w:rsidRDefault="00EA126F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  <w:r w:rsidRPr="006214C3">
              <w:rPr>
                <w:rFonts w:ascii="Arial Narrow" w:hAnsi="Arial Narrow"/>
                <w:sz w:val="20"/>
              </w:rPr>
              <w:t>Outras. Especificar quais:</w:t>
            </w:r>
          </w:p>
        </w:tc>
      </w:tr>
      <w:tr w:rsidR="00CD38F8" w:rsidRPr="00351861" w14:paraId="761B7B35" w14:textId="77777777" w:rsidTr="00004E55">
        <w:trPr>
          <w:cantSplit/>
          <w:trHeight w:val="164"/>
        </w:trPr>
        <w:tc>
          <w:tcPr>
            <w:tcW w:w="7258" w:type="dxa"/>
            <w:gridSpan w:val="3"/>
            <w:vMerge w:val="restart"/>
          </w:tcPr>
          <w:p w14:paraId="1D61C446" w14:textId="77777777" w:rsidR="00CD38F8" w:rsidRPr="00351861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O empreendedor possui Outorga de Uso d’Água?</w:t>
            </w:r>
          </w:p>
        </w:tc>
        <w:tc>
          <w:tcPr>
            <w:tcW w:w="426" w:type="dxa"/>
          </w:tcPr>
          <w:p w14:paraId="4AB3711E" w14:textId="77777777" w:rsidR="00CD38F8" w:rsidRPr="00351861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701" w:type="dxa"/>
            <w:gridSpan w:val="2"/>
          </w:tcPr>
          <w:p w14:paraId="610774DF" w14:textId="77777777" w:rsidR="00CD38F8" w:rsidRPr="00351861" w:rsidRDefault="00CD38F8" w:rsidP="00EA126F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SIM</w:t>
            </w:r>
          </w:p>
        </w:tc>
      </w:tr>
      <w:tr w:rsidR="00CD38F8" w:rsidRPr="00351861" w14:paraId="525925F8" w14:textId="77777777" w:rsidTr="00004E55">
        <w:trPr>
          <w:cantSplit/>
          <w:trHeight w:val="162"/>
        </w:trPr>
        <w:tc>
          <w:tcPr>
            <w:tcW w:w="7258" w:type="dxa"/>
            <w:gridSpan w:val="3"/>
            <w:vMerge/>
          </w:tcPr>
          <w:p w14:paraId="1752852F" w14:textId="77777777" w:rsidR="00CD38F8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6" w:type="dxa"/>
          </w:tcPr>
          <w:p w14:paraId="53CC2953" w14:textId="77777777" w:rsidR="00CD38F8" w:rsidRPr="00351861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701" w:type="dxa"/>
            <w:gridSpan w:val="2"/>
          </w:tcPr>
          <w:p w14:paraId="5A5A3968" w14:textId="77777777" w:rsidR="00CD38F8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NÃO</w:t>
            </w:r>
          </w:p>
        </w:tc>
      </w:tr>
      <w:tr w:rsidR="00CD38F8" w:rsidRPr="00351861" w14:paraId="7B86524B" w14:textId="77777777" w:rsidTr="00004E55">
        <w:trPr>
          <w:cantSplit/>
          <w:trHeight w:val="162"/>
        </w:trPr>
        <w:tc>
          <w:tcPr>
            <w:tcW w:w="7258" w:type="dxa"/>
            <w:gridSpan w:val="3"/>
            <w:vMerge/>
          </w:tcPr>
          <w:p w14:paraId="4112771B" w14:textId="77777777" w:rsidR="00CD38F8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6" w:type="dxa"/>
          </w:tcPr>
          <w:p w14:paraId="7C7022BE" w14:textId="77777777" w:rsidR="00CD38F8" w:rsidRPr="00351861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701" w:type="dxa"/>
            <w:gridSpan w:val="2"/>
          </w:tcPr>
          <w:p w14:paraId="74F1CE5A" w14:textId="77777777" w:rsidR="00CD38F8" w:rsidRDefault="00CD38F8" w:rsidP="009C1454">
            <w:pPr>
              <w:spacing w:before="40" w:after="40"/>
              <w:ind w:firstLine="142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NÃO SE APLICA</w:t>
            </w:r>
          </w:p>
        </w:tc>
      </w:tr>
    </w:tbl>
    <w:p w14:paraId="75DCCCA3" w14:textId="754B332C" w:rsidR="00E33B9F" w:rsidRDefault="00E33B9F" w:rsidP="00E33B9F">
      <w:pPr>
        <w:pStyle w:val="TextoexplicativodeSubttulo"/>
        <w:numPr>
          <w:ilvl w:val="0"/>
          <w:numId w:val="0"/>
        </w:numPr>
        <w:spacing w:line="240" w:lineRule="auto"/>
        <w:ind w:left="539"/>
        <w:rPr>
          <w:rFonts w:ascii="Arial Narrow" w:hAnsi="Arial Narrow" w:cs="Arial"/>
          <w:b/>
          <w:sz w:val="20"/>
        </w:rPr>
      </w:pPr>
    </w:p>
    <w:tbl>
      <w:tblPr>
        <w:tblW w:w="938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E33B9F" w:rsidRPr="009676E4" w14:paraId="240BD5ED" w14:textId="77777777" w:rsidTr="00A65522">
        <w:tc>
          <w:tcPr>
            <w:tcW w:w="9385" w:type="dxa"/>
            <w:shd w:val="clear" w:color="auto" w:fill="D9D9D9" w:themeFill="background1" w:themeFillShade="D9"/>
          </w:tcPr>
          <w:p w14:paraId="03DBD876" w14:textId="77777777" w:rsidR="00E33B9F" w:rsidRPr="009676E4" w:rsidRDefault="00E33B9F" w:rsidP="00E33B9F">
            <w:pPr>
              <w:numPr>
                <w:ilvl w:val="1"/>
                <w:numId w:val="1"/>
              </w:numPr>
              <w:spacing w:before="40" w:after="40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</w:t>
            </w:r>
            <w:r w:rsidRPr="002253A7">
              <w:rPr>
                <w:rFonts w:ascii="Arial Narrow" w:hAnsi="Arial Narrow"/>
                <w:b/>
                <w:sz w:val="20"/>
              </w:rPr>
              <w:t xml:space="preserve">ndique para quais finalidades a água é utilizada na </w:t>
            </w:r>
            <w:r>
              <w:rPr>
                <w:rFonts w:ascii="Arial Narrow" w:hAnsi="Arial Narrow"/>
                <w:b/>
                <w:sz w:val="20"/>
              </w:rPr>
              <w:t>atividade</w:t>
            </w:r>
            <w:r w:rsidRPr="002253A7">
              <w:rPr>
                <w:rFonts w:ascii="Arial Narrow" w:hAnsi="Arial Narrow"/>
                <w:b/>
                <w:sz w:val="20"/>
              </w:rPr>
              <w:t>:</w:t>
            </w:r>
          </w:p>
        </w:tc>
      </w:tr>
      <w:tr w:rsidR="00A65522" w14:paraId="5D7920C6" w14:textId="77777777" w:rsidTr="00A40335">
        <w:trPr>
          <w:cantSplit/>
          <w:trHeight w:val="286"/>
        </w:trPr>
        <w:tc>
          <w:tcPr>
            <w:tcW w:w="9385" w:type="dxa"/>
            <w:vAlign w:val="center"/>
          </w:tcPr>
          <w:p w14:paraId="02CF1584" w14:textId="2F237EA2" w:rsidR="00A65522" w:rsidRDefault="00A65522" w:rsidP="00A40335">
            <w:pPr>
              <w:spacing w:before="40" w:after="40"/>
              <w:rPr>
                <w:rFonts w:ascii="Arial Narrow" w:hAnsi="Arial Narrow"/>
                <w:sz w:val="20"/>
              </w:rPr>
            </w:pPr>
          </w:p>
        </w:tc>
      </w:tr>
    </w:tbl>
    <w:p w14:paraId="106958B7" w14:textId="2247E5AE" w:rsidR="00D37F2E" w:rsidRDefault="00A40335" w:rsidP="00D37F2E">
      <w:pPr>
        <w:pStyle w:val="TextoexplicativodeSubttulo"/>
        <w:spacing w:before="240" w:after="120" w:line="240" w:lineRule="auto"/>
        <w:ind w:firstLine="142"/>
        <w:rPr>
          <w:rFonts w:ascii="Arial Narrow" w:hAnsi="Arial Narrow" w:cs="Arial"/>
          <w:b/>
          <w:sz w:val="20"/>
        </w:rPr>
      </w:pPr>
      <w:r w:rsidRPr="00A40335">
        <w:rPr>
          <w:rFonts w:ascii="Arial Narrow" w:hAnsi="Arial Narrow"/>
          <w:b/>
          <w:sz w:val="20"/>
        </w:rPr>
        <w:t>DESCRIÇÃO GERAL DO EMPREENDIMENTO:</w:t>
      </w: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37F2E" w:rsidRPr="009676E4" w14:paraId="312E65C3" w14:textId="77777777" w:rsidTr="00A65522">
        <w:tc>
          <w:tcPr>
            <w:tcW w:w="9356" w:type="dxa"/>
            <w:shd w:val="clear" w:color="auto" w:fill="D9D9D9" w:themeFill="background1" w:themeFillShade="D9"/>
          </w:tcPr>
          <w:p w14:paraId="5D41678D" w14:textId="769FFB2E" w:rsidR="00D37F2E" w:rsidRPr="00A40335" w:rsidRDefault="00A40335" w:rsidP="00A40335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outlineLvl w:val="9"/>
              <w:rPr>
                <w:rFonts w:ascii="Arial Narrow" w:hAnsi="Arial Narrow"/>
              </w:rPr>
            </w:pPr>
            <w:r w:rsidRPr="00B135CC">
              <w:rPr>
                <w:rFonts w:ascii="Arial Narrow" w:hAnsi="Arial Narrow"/>
              </w:rPr>
              <w:t>Descrição da obra e finalidade tendo em vist</w:t>
            </w:r>
            <w:r>
              <w:rPr>
                <w:rFonts w:ascii="Arial Narrow" w:hAnsi="Arial Narrow"/>
              </w:rPr>
              <w:t>a a população a ser beneficiada;</w:t>
            </w:r>
          </w:p>
        </w:tc>
      </w:tr>
      <w:tr w:rsidR="00636A13" w:rsidRPr="00351861" w14:paraId="458B2631" w14:textId="77777777" w:rsidTr="00A40335">
        <w:trPr>
          <w:cantSplit/>
          <w:trHeight w:val="403"/>
        </w:trPr>
        <w:tc>
          <w:tcPr>
            <w:tcW w:w="9356" w:type="dxa"/>
            <w:vAlign w:val="center"/>
          </w:tcPr>
          <w:p w14:paraId="21C2B449" w14:textId="6BFE5C48" w:rsidR="00636A13" w:rsidRPr="003D4BD5" w:rsidRDefault="00636A13" w:rsidP="00A40335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79C05315" w14:textId="5B98A0F6" w:rsidR="00F277E0" w:rsidRDefault="00F277E0" w:rsidP="00FD79A8">
      <w:pPr>
        <w:pStyle w:val="TextoexplicativodeSubttulo"/>
        <w:numPr>
          <w:ilvl w:val="0"/>
          <w:numId w:val="0"/>
        </w:numPr>
        <w:spacing w:line="276" w:lineRule="auto"/>
        <w:ind w:left="539"/>
        <w:rPr>
          <w:rFonts w:ascii="Arial Narrow" w:hAnsi="Arial Narrow" w:cs="Arial"/>
          <w:b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A40335" w:rsidRPr="009676E4" w14:paraId="6CA1C638" w14:textId="77777777" w:rsidTr="00A40335">
        <w:tc>
          <w:tcPr>
            <w:tcW w:w="9356" w:type="dxa"/>
            <w:shd w:val="clear" w:color="auto" w:fill="D9D9D9" w:themeFill="background1" w:themeFillShade="D9"/>
          </w:tcPr>
          <w:p w14:paraId="2BD02ED7" w14:textId="6892C2AE" w:rsidR="00A40335" w:rsidRPr="00A40335" w:rsidRDefault="00A40335" w:rsidP="00A40335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outlineLvl w:val="9"/>
              <w:rPr>
                <w:rFonts w:ascii="Arial Narrow" w:hAnsi="Arial Narrow"/>
              </w:rPr>
            </w:pPr>
            <w:r w:rsidRPr="00B135CC">
              <w:rPr>
                <w:rFonts w:ascii="Arial Narrow" w:hAnsi="Arial Narrow"/>
              </w:rPr>
              <w:lastRenderedPageBreak/>
              <w:t>Modalidade da construção (nova, substituição, ampliação, desativação, regularização);</w:t>
            </w:r>
          </w:p>
        </w:tc>
      </w:tr>
      <w:tr w:rsidR="00A40335" w:rsidRPr="00351861" w14:paraId="10B2B079" w14:textId="77777777" w:rsidTr="00A40335">
        <w:trPr>
          <w:cantSplit/>
          <w:trHeight w:val="403"/>
        </w:trPr>
        <w:tc>
          <w:tcPr>
            <w:tcW w:w="9356" w:type="dxa"/>
            <w:vAlign w:val="center"/>
          </w:tcPr>
          <w:p w14:paraId="153E4390" w14:textId="77777777" w:rsidR="00A40335" w:rsidRPr="003D4BD5" w:rsidRDefault="00A40335" w:rsidP="00A40335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0963DB7B" w14:textId="77777777" w:rsidR="00A40335" w:rsidRDefault="00A40335" w:rsidP="00FD79A8">
      <w:pPr>
        <w:pStyle w:val="TextoexplicativodeSubttulo"/>
        <w:numPr>
          <w:ilvl w:val="0"/>
          <w:numId w:val="0"/>
        </w:numPr>
        <w:spacing w:line="276" w:lineRule="auto"/>
        <w:ind w:left="539"/>
        <w:rPr>
          <w:rFonts w:ascii="Arial Narrow" w:hAnsi="Arial Narrow" w:cs="Arial"/>
          <w:b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A40335" w:rsidRPr="009676E4" w14:paraId="6573304E" w14:textId="77777777" w:rsidTr="00A40335">
        <w:tc>
          <w:tcPr>
            <w:tcW w:w="9356" w:type="dxa"/>
            <w:shd w:val="clear" w:color="auto" w:fill="D9D9D9" w:themeFill="background1" w:themeFillShade="D9"/>
          </w:tcPr>
          <w:p w14:paraId="4E5D1ECB" w14:textId="41A2EE05" w:rsidR="00A40335" w:rsidRPr="00A40335" w:rsidRDefault="001731F9" w:rsidP="001731F9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outlineLvl w:val="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Pr="0001150B">
              <w:rPr>
                <w:rFonts w:ascii="Arial Narrow" w:hAnsi="Arial Narrow"/>
              </w:rPr>
              <w:t xml:space="preserve">tividades previstas para o canteiro de obras (escavações, </w:t>
            </w:r>
            <w:proofErr w:type="spellStart"/>
            <w:r w:rsidRPr="0001150B">
              <w:rPr>
                <w:rFonts w:ascii="Arial Narrow" w:hAnsi="Arial Narrow"/>
              </w:rPr>
              <w:t>reaterros</w:t>
            </w:r>
            <w:proofErr w:type="spellEnd"/>
            <w:r w:rsidRPr="0001150B">
              <w:rPr>
                <w:rFonts w:ascii="Arial Narrow" w:hAnsi="Arial Narrow"/>
              </w:rPr>
              <w:t>, concretagens);</w:t>
            </w:r>
          </w:p>
        </w:tc>
      </w:tr>
      <w:tr w:rsidR="00A40335" w:rsidRPr="00351861" w14:paraId="1AAD92C3" w14:textId="77777777" w:rsidTr="00A40335">
        <w:trPr>
          <w:cantSplit/>
          <w:trHeight w:val="403"/>
        </w:trPr>
        <w:tc>
          <w:tcPr>
            <w:tcW w:w="9356" w:type="dxa"/>
            <w:vAlign w:val="center"/>
          </w:tcPr>
          <w:p w14:paraId="0F110305" w14:textId="77777777" w:rsidR="00A40335" w:rsidRPr="003D4BD5" w:rsidRDefault="00A40335" w:rsidP="00A40335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6CE42800" w14:textId="77777777" w:rsidR="00A40335" w:rsidRDefault="00A40335" w:rsidP="00A40335">
      <w:pPr>
        <w:pStyle w:val="SubItem4-Nivel2"/>
        <w:numPr>
          <w:ilvl w:val="0"/>
          <w:numId w:val="0"/>
        </w:numPr>
        <w:tabs>
          <w:tab w:val="left" w:pos="1134"/>
        </w:tabs>
        <w:suppressAutoHyphens/>
        <w:ind w:left="1134"/>
        <w:outlineLvl w:val="9"/>
        <w:rPr>
          <w:rFonts w:ascii="Arial Narrow" w:hAnsi="Arial Narrow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5F856314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4C9DDF1E" w14:textId="6EB19184" w:rsidR="001731F9" w:rsidRPr="001731F9" w:rsidRDefault="001731F9" w:rsidP="001731F9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outlineLvl w:val="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01150B">
              <w:rPr>
                <w:rFonts w:ascii="Arial Narrow" w:hAnsi="Arial Narrow"/>
              </w:rPr>
              <w:t>nterferências sobre o curso d’água durante a execução e utilização da travessia</w:t>
            </w:r>
            <w:r>
              <w:rPr>
                <w:rFonts w:ascii="Arial Narrow" w:hAnsi="Arial Narrow"/>
              </w:rPr>
              <w:t xml:space="preserve"> (se for o caso)</w:t>
            </w:r>
            <w:r w:rsidRPr="0001150B">
              <w:rPr>
                <w:rFonts w:ascii="Arial Narrow" w:hAnsi="Arial Narrow"/>
              </w:rPr>
              <w:t>;</w:t>
            </w:r>
          </w:p>
        </w:tc>
      </w:tr>
      <w:tr w:rsidR="001731F9" w:rsidRPr="00351861" w14:paraId="243BA68E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1B36E6A9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1571BA74" w14:textId="77777777" w:rsidR="00A40335" w:rsidRDefault="00A40335" w:rsidP="00A40335">
      <w:pPr>
        <w:pStyle w:val="SubItem4-Nivel2"/>
        <w:numPr>
          <w:ilvl w:val="0"/>
          <w:numId w:val="0"/>
        </w:numPr>
        <w:tabs>
          <w:tab w:val="left" w:pos="1134"/>
        </w:tabs>
        <w:suppressAutoHyphens/>
        <w:ind w:left="1134"/>
        <w:outlineLvl w:val="9"/>
        <w:rPr>
          <w:rFonts w:ascii="Arial Narrow" w:hAnsi="Arial Narrow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67771747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52176B2A" w14:textId="6BA56334" w:rsidR="001731F9" w:rsidRPr="001731F9" w:rsidRDefault="001731F9" w:rsidP="001731F9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outlineLvl w:val="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Planta de situação/l</w:t>
            </w:r>
            <w:r w:rsidRPr="0001150B">
              <w:rPr>
                <w:rFonts w:ascii="Arial Narrow" w:hAnsi="Arial Narrow"/>
              </w:rPr>
              <w:t xml:space="preserve">ocalização </w:t>
            </w:r>
            <w:r>
              <w:rPr>
                <w:rFonts w:ascii="Arial Narrow" w:hAnsi="Arial Narrow"/>
              </w:rPr>
              <w:t>da obra em escala;</w:t>
            </w:r>
          </w:p>
        </w:tc>
      </w:tr>
      <w:tr w:rsidR="001731F9" w:rsidRPr="00351861" w14:paraId="425E1D83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5EC4E3A5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776472A8" w14:textId="1C4DAE6C" w:rsidR="00A40335" w:rsidRDefault="00A40335" w:rsidP="00A40335">
      <w:pPr>
        <w:pStyle w:val="SubItem4-Nivel2"/>
        <w:numPr>
          <w:ilvl w:val="0"/>
          <w:numId w:val="0"/>
        </w:numPr>
        <w:tabs>
          <w:tab w:val="left" w:pos="1134"/>
        </w:tabs>
        <w:suppressAutoHyphens/>
        <w:ind w:left="1134"/>
        <w:outlineLvl w:val="9"/>
        <w:rPr>
          <w:rFonts w:ascii="Arial Narrow" w:hAnsi="Arial Narrow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1B2D5D9F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27AFB7DD" w14:textId="7023CFFA" w:rsidR="001731F9" w:rsidRPr="001731F9" w:rsidRDefault="001731F9" w:rsidP="001731F9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outlineLvl w:val="9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</w:rPr>
              <w:t>P</w:t>
            </w:r>
            <w:r w:rsidRPr="0001150B">
              <w:rPr>
                <w:rFonts w:ascii="Arial Narrow" w:hAnsi="Arial Narrow"/>
              </w:rPr>
              <w:t>rojeto executivo d</w:t>
            </w:r>
            <w:r>
              <w:rPr>
                <w:rFonts w:ascii="Arial Narrow" w:hAnsi="Arial Narrow"/>
              </w:rPr>
              <w:t>a obra aprovado pelo</w:t>
            </w:r>
            <w:r w:rsidRPr="0001150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</w:t>
            </w:r>
            <w:r w:rsidRPr="0001150B">
              <w:rPr>
                <w:rFonts w:ascii="Arial Narrow" w:hAnsi="Arial Narrow"/>
              </w:rPr>
              <w:t>unic</w:t>
            </w:r>
            <w:r>
              <w:rPr>
                <w:rFonts w:ascii="Arial Narrow" w:hAnsi="Arial Narrow"/>
              </w:rPr>
              <w:t xml:space="preserve">ípio. </w:t>
            </w:r>
          </w:p>
        </w:tc>
      </w:tr>
      <w:tr w:rsidR="001731F9" w:rsidRPr="00351861" w14:paraId="1E71DA62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366D696A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6B292140" w14:textId="0B09C98B" w:rsidR="001731F9" w:rsidRDefault="001731F9" w:rsidP="00A40335">
      <w:pPr>
        <w:pStyle w:val="SubItem4-Nivel2"/>
        <w:numPr>
          <w:ilvl w:val="0"/>
          <w:numId w:val="0"/>
        </w:numPr>
        <w:tabs>
          <w:tab w:val="left" w:pos="1134"/>
        </w:tabs>
        <w:suppressAutoHyphens/>
        <w:ind w:left="1134"/>
        <w:outlineLvl w:val="9"/>
        <w:rPr>
          <w:rFonts w:ascii="Arial Narrow" w:hAnsi="Arial Narrow"/>
        </w:rPr>
      </w:pPr>
    </w:p>
    <w:p w14:paraId="6EE8D14B" w14:textId="77777777" w:rsidR="001731F9" w:rsidRDefault="001731F9" w:rsidP="001731F9">
      <w:pPr>
        <w:pStyle w:val="TextoexplicativodeSubttulo"/>
        <w:numPr>
          <w:ilvl w:val="0"/>
          <w:numId w:val="18"/>
        </w:numPr>
        <w:tabs>
          <w:tab w:val="clear" w:pos="397"/>
          <w:tab w:val="num" w:pos="567"/>
          <w:tab w:val="left" w:pos="1134"/>
        </w:tabs>
        <w:suppressAutoHyphens/>
        <w:ind w:firstLine="29"/>
        <w:rPr>
          <w:rFonts w:ascii="Arial Narrow" w:hAnsi="Arial Narrow"/>
          <w:b/>
          <w:caps/>
          <w:sz w:val="20"/>
        </w:rPr>
      </w:pPr>
      <w:r w:rsidRPr="001731F9">
        <w:rPr>
          <w:rFonts w:ascii="Arial Narrow" w:hAnsi="Arial Narrow"/>
          <w:b/>
          <w:caps/>
          <w:sz w:val="20"/>
        </w:rPr>
        <w:t>DIAGNÓSTICO AMBIENTAL DA ÁREA DIRETAMENTE AFETADA PELO EMPREENDIMENTO</w:t>
      </w:r>
    </w:p>
    <w:p w14:paraId="67F34753" w14:textId="48FAECAF" w:rsidR="001731F9" w:rsidRPr="001731F9" w:rsidRDefault="001731F9" w:rsidP="001731F9">
      <w:pPr>
        <w:pStyle w:val="TextoexplicativodeSubttulo"/>
        <w:numPr>
          <w:ilvl w:val="0"/>
          <w:numId w:val="0"/>
        </w:numPr>
        <w:tabs>
          <w:tab w:val="left" w:pos="1134"/>
        </w:tabs>
        <w:suppressAutoHyphens/>
        <w:ind w:left="397" w:hanging="397"/>
        <w:rPr>
          <w:rFonts w:ascii="Arial Narrow" w:hAnsi="Arial Narrow"/>
          <w:b/>
          <w:caps/>
          <w:sz w:val="20"/>
        </w:rPr>
      </w:pPr>
      <w:r>
        <w:rPr>
          <w:rFonts w:ascii="Arial Narrow" w:hAnsi="Arial Narrow"/>
        </w:rPr>
        <w:tab/>
      </w:r>
      <w:r w:rsidRPr="001731F9">
        <w:rPr>
          <w:rFonts w:ascii="Arial Narrow" w:hAnsi="Arial Narrow"/>
        </w:rPr>
        <w:t>Meio Físico</w:t>
      </w:r>
      <w:r w:rsidR="00F55465">
        <w:rPr>
          <w:rFonts w:ascii="Arial Narrow" w:hAnsi="Arial Narrow"/>
        </w:rPr>
        <w:t xml:space="preserve"> e</w:t>
      </w:r>
      <w:r w:rsidR="00F55465" w:rsidRPr="00F55465">
        <w:rPr>
          <w:rFonts w:ascii="Arial Narrow" w:hAnsi="Arial Narrow"/>
        </w:rPr>
        <w:t xml:space="preserve"> </w:t>
      </w:r>
      <w:r w:rsidR="00F55465" w:rsidRPr="00522722">
        <w:rPr>
          <w:rFonts w:ascii="Arial Narrow" w:hAnsi="Arial Narrow"/>
        </w:rPr>
        <w:t>Meio Biótico:</w:t>
      </w: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6B7DE2FD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676A1393" w14:textId="0D45173E" w:rsidR="001731F9" w:rsidRPr="00A40335" w:rsidRDefault="00F55465" w:rsidP="001731F9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outlineLvl w:val="9"/>
              <w:rPr>
                <w:rFonts w:ascii="Arial Narrow" w:hAnsi="Arial Narrow"/>
              </w:rPr>
            </w:pPr>
            <w:r w:rsidRPr="00522722">
              <w:rPr>
                <w:rFonts w:ascii="Arial Narrow" w:hAnsi="Arial Narrow"/>
              </w:rPr>
              <w:t>Caracterização do so</w:t>
            </w:r>
            <w:r>
              <w:rPr>
                <w:rFonts w:ascii="Arial Narrow" w:hAnsi="Arial Narrow"/>
              </w:rPr>
              <w:t>lo</w:t>
            </w:r>
            <w:r w:rsidRPr="00522722">
              <w:rPr>
                <w:rFonts w:ascii="Arial Narrow" w:hAnsi="Arial Narrow"/>
              </w:rPr>
              <w:t>;</w:t>
            </w:r>
          </w:p>
        </w:tc>
      </w:tr>
      <w:tr w:rsidR="001731F9" w:rsidRPr="00351861" w14:paraId="7CE03697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5779F606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409B4D12" w14:textId="77777777" w:rsidR="001731F9" w:rsidRDefault="001731F9" w:rsidP="001731F9">
      <w:pPr>
        <w:pStyle w:val="TextoexplicativodeSubttulo"/>
        <w:numPr>
          <w:ilvl w:val="0"/>
          <w:numId w:val="0"/>
        </w:numPr>
        <w:spacing w:line="276" w:lineRule="auto"/>
        <w:ind w:left="539"/>
        <w:rPr>
          <w:rFonts w:ascii="Arial Narrow" w:hAnsi="Arial Narrow" w:cs="Arial"/>
          <w:b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11ED3BF3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20E87C17" w14:textId="7613F41E" w:rsidR="001731F9" w:rsidRPr="00F55465" w:rsidRDefault="00F55465" w:rsidP="00F55465">
            <w:pPr>
              <w:pStyle w:val="TextoexplicativodeSubttulo"/>
              <w:numPr>
                <w:ilvl w:val="1"/>
                <w:numId w:val="18"/>
              </w:numPr>
              <w:suppressAutoHyphens/>
              <w:rPr>
                <w:rFonts w:ascii="Arial Narrow" w:hAnsi="Arial Narrow"/>
              </w:rPr>
            </w:pPr>
            <w:r w:rsidRPr="00F55465">
              <w:rPr>
                <w:rFonts w:ascii="Arial Narrow" w:hAnsi="Arial Narrow"/>
              </w:rPr>
              <w:t xml:space="preserve">Drenagem regional e local (bacia, curso d’água);   </w:t>
            </w:r>
          </w:p>
        </w:tc>
      </w:tr>
      <w:tr w:rsidR="001731F9" w:rsidRPr="00351861" w14:paraId="04E7C55B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55219897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4A8AE822" w14:textId="77777777" w:rsidR="001731F9" w:rsidRDefault="001731F9" w:rsidP="001731F9">
      <w:pPr>
        <w:pStyle w:val="SubItem4-Nivel2"/>
        <w:numPr>
          <w:ilvl w:val="0"/>
          <w:numId w:val="0"/>
        </w:numPr>
        <w:tabs>
          <w:tab w:val="left" w:pos="1134"/>
        </w:tabs>
        <w:suppressAutoHyphens/>
        <w:ind w:left="1134"/>
        <w:outlineLvl w:val="9"/>
        <w:rPr>
          <w:rFonts w:ascii="Arial Narrow" w:hAnsi="Arial Narrow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483ECB91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4DF84368" w14:textId="0628EAC9" w:rsidR="001731F9" w:rsidRPr="001731F9" w:rsidRDefault="00F55465" w:rsidP="00F55465">
            <w:pPr>
              <w:pStyle w:val="SubItem4-Nivel2"/>
              <w:numPr>
                <w:ilvl w:val="1"/>
                <w:numId w:val="18"/>
              </w:numPr>
              <w:suppressAutoHyphens/>
              <w:spacing w:before="0" w:after="0"/>
              <w:outlineLvl w:val="9"/>
              <w:rPr>
                <w:rFonts w:ascii="Arial Narrow" w:hAnsi="Arial Narrow"/>
              </w:rPr>
            </w:pPr>
            <w:r w:rsidRPr="00522722">
              <w:rPr>
                <w:rFonts w:ascii="Arial Narrow" w:hAnsi="Arial Narrow"/>
              </w:rPr>
              <w:t xml:space="preserve">Características físicas do curso d’água no trecho da obra (larguras média e máxima e cota máxima de inundação) – Se for o caso; </w:t>
            </w:r>
          </w:p>
        </w:tc>
      </w:tr>
      <w:tr w:rsidR="001731F9" w:rsidRPr="00351861" w14:paraId="218A2F80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2C144AE6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4D4D0216" w14:textId="77777777" w:rsidR="001731F9" w:rsidRDefault="001731F9" w:rsidP="001731F9">
      <w:pPr>
        <w:pStyle w:val="SubItem4-Nivel2"/>
        <w:numPr>
          <w:ilvl w:val="0"/>
          <w:numId w:val="0"/>
        </w:numPr>
        <w:tabs>
          <w:tab w:val="left" w:pos="1134"/>
        </w:tabs>
        <w:suppressAutoHyphens/>
        <w:ind w:left="1134"/>
        <w:outlineLvl w:val="9"/>
        <w:rPr>
          <w:rFonts w:ascii="Arial Narrow" w:hAnsi="Arial Narrow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62C5DA07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1E55F5DD" w14:textId="747F8436" w:rsidR="001731F9" w:rsidRPr="00F55465" w:rsidRDefault="00F55465" w:rsidP="00F55465">
            <w:pPr>
              <w:pStyle w:val="TextoexplicativodeSubttulo"/>
              <w:numPr>
                <w:ilvl w:val="1"/>
                <w:numId w:val="18"/>
              </w:numPr>
              <w:suppressAutoHyphens/>
              <w:spacing w:line="240" w:lineRule="auto"/>
              <w:rPr>
                <w:rFonts w:ascii="Arial Narrow" w:hAnsi="Arial Narrow"/>
              </w:rPr>
            </w:pPr>
            <w:r w:rsidRPr="00F55465">
              <w:rPr>
                <w:rFonts w:ascii="Arial Narrow" w:hAnsi="Arial Narrow"/>
              </w:rPr>
              <w:t>Descrição dos ecossistemas (terrestre e aquático) na área do empreendimento, detalhando as comunidades bióticas atingidas;</w:t>
            </w:r>
          </w:p>
        </w:tc>
      </w:tr>
      <w:tr w:rsidR="001731F9" w:rsidRPr="00351861" w14:paraId="46EC1E60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5B4A27F7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6B561513" w14:textId="77777777" w:rsidR="001731F9" w:rsidRDefault="001731F9" w:rsidP="001731F9">
      <w:pPr>
        <w:pStyle w:val="SubItem4-Nivel2"/>
        <w:numPr>
          <w:ilvl w:val="0"/>
          <w:numId w:val="0"/>
        </w:numPr>
        <w:tabs>
          <w:tab w:val="left" w:pos="1134"/>
        </w:tabs>
        <w:suppressAutoHyphens/>
        <w:ind w:left="1134"/>
        <w:outlineLvl w:val="9"/>
        <w:rPr>
          <w:rFonts w:ascii="Arial Narrow" w:hAnsi="Arial Narrow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731F9" w:rsidRPr="009676E4" w14:paraId="4790A175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60736FB0" w14:textId="7A27DD9A" w:rsidR="001731F9" w:rsidRPr="001731F9" w:rsidRDefault="00F55465" w:rsidP="00F55465">
            <w:pPr>
              <w:pStyle w:val="TextoexplicativodeSubttulo"/>
              <w:numPr>
                <w:ilvl w:val="1"/>
                <w:numId w:val="18"/>
              </w:numPr>
              <w:suppressAutoHyphens/>
              <w:spacing w:line="240" w:lineRule="auto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</w:rPr>
              <w:t>L</w:t>
            </w:r>
            <w:r w:rsidRPr="00F55465">
              <w:rPr>
                <w:rFonts w:ascii="Arial Narrow" w:hAnsi="Arial Narrow"/>
              </w:rPr>
              <w:t>audo da Cobertura Vegetal da área de implantação contendo, no mínimo, caracterização das formações vegetais oco</w:t>
            </w:r>
            <w:r>
              <w:rPr>
                <w:rFonts w:ascii="Arial Narrow" w:hAnsi="Arial Narrow"/>
              </w:rPr>
              <w:t xml:space="preserve">rrentes, estágios </w:t>
            </w:r>
            <w:proofErr w:type="spellStart"/>
            <w:r>
              <w:rPr>
                <w:rFonts w:ascii="Arial Narrow" w:hAnsi="Arial Narrow"/>
              </w:rPr>
              <w:t>sucessionais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r w:rsidRPr="00F55465">
              <w:rPr>
                <w:rFonts w:ascii="Arial Narrow" w:hAnsi="Arial Narrow"/>
              </w:rPr>
              <w:t>identificação das</w:t>
            </w:r>
            <w:r>
              <w:rPr>
                <w:rFonts w:ascii="Arial Narrow" w:hAnsi="Arial Narrow"/>
              </w:rPr>
              <w:t xml:space="preserve"> </w:t>
            </w:r>
            <w:r w:rsidRPr="00F55465">
              <w:rPr>
                <w:rFonts w:ascii="Arial Narrow" w:hAnsi="Arial Narrow"/>
              </w:rPr>
              <w:t>ameaçadas de extinção e imunes ao corte;</w:t>
            </w:r>
          </w:p>
        </w:tc>
      </w:tr>
      <w:tr w:rsidR="001731F9" w:rsidRPr="00351861" w14:paraId="0DA529F2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128EDC46" w14:textId="77777777" w:rsidR="001731F9" w:rsidRPr="003D4BD5" w:rsidRDefault="001731F9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2B14DD22" w14:textId="1483E898" w:rsidR="001731F9" w:rsidRDefault="001731F9" w:rsidP="001731F9">
      <w:pPr>
        <w:pStyle w:val="TextoexplicativodeSubttulo"/>
        <w:numPr>
          <w:ilvl w:val="0"/>
          <w:numId w:val="0"/>
        </w:numPr>
        <w:tabs>
          <w:tab w:val="left" w:pos="1134"/>
        </w:tabs>
        <w:suppressAutoHyphens/>
        <w:ind w:left="397"/>
        <w:rPr>
          <w:rFonts w:ascii="Arial Narrow" w:hAnsi="Arial Narrow"/>
          <w:b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55465" w:rsidRPr="009676E4" w14:paraId="167628C9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696302FA" w14:textId="3B4F1EB6" w:rsidR="00F55465" w:rsidRPr="00F55465" w:rsidRDefault="00F55465" w:rsidP="00F55465">
            <w:pPr>
              <w:pStyle w:val="TextoexplicativodeSubttulo"/>
              <w:numPr>
                <w:ilvl w:val="1"/>
                <w:numId w:val="18"/>
              </w:numPr>
              <w:suppressAutoHyphens/>
              <w:rPr>
                <w:rFonts w:ascii="Arial Narrow" w:hAnsi="Arial Narrow"/>
              </w:rPr>
            </w:pPr>
            <w:r w:rsidRPr="00F55465">
              <w:rPr>
                <w:rFonts w:ascii="Arial Narrow" w:hAnsi="Arial Narrow"/>
              </w:rPr>
              <w:lastRenderedPageBreak/>
              <w:t>Levantamento da fauna aquática ocorrente na área do empreendimento (se for o caso)</w:t>
            </w:r>
          </w:p>
        </w:tc>
      </w:tr>
      <w:tr w:rsidR="00F55465" w:rsidRPr="00351861" w14:paraId="0A0AF89E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4E075314" w14:textId="77777777" w:rsidR="00F55465" w:rsidRPr="003D4BD5" w:rsidRDefault="00F55465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237ED07C" w14:textId="77777777" w:rsidR="00F55465" w:rsidRDefault="00F55465" w:rsidP="001731F9">
      <w:pPr>
        <w:pStyle w:val="TextoexplicativodeSubttulo"/>
        <w:numPr>
          <w:ilvl w:val="0"/>
          <w:numId w:val="0"/>
        </w:numPr>
        <w:tabs>
          <w:tab w:val="left" w:pos="1134"/>
        </w:tabs>
        <w:suppressAutoHyphens/>
        <w:ind w:left="397"/>
        <w:rPr>
          <w:rFonts w:ascii="Arial Narrow" w:hAnsi="Arial Narrow"/>
          <w:b/>
          <w:sz w:val="20"/>
        </w:rPr>
      </w:pPr>
    </w:p>
    <w:p w14:paraId="68206AD4" w14:textId="3DC26BEE" w:rsidR="001731F9" w:rsidRDefault="001731F9" w:rsidP="001731F9">
      <w:pPr>
        <w:pStyle w:val="TextoexplicativodeSubttulo"/>
        <w:numPr>
          <w:ilvl w:val="0"/>
          <w:numId w:val="0"/>
        </w:numPr>
        <w:tabs>
          <w:tab w:val="left" w:pos="1134"/>
        </w:tabs>
        <w:suppressAutoHyphens/>
        <w:ind w:left="397"/>
        <w:rPr>
          <w:rFonts w:ascii="Arial Narrow" w:hAnsi="Arial Narrow"/>
          <w:b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55465" w:rsidRPr="009676E4" w14:paraId="560B2C2A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0DBAE5B6" w14:textId="3AAE8C92" w:rsidR="00F55465" w:rsidRPr="00F55465" w:rsidRDefault="00F55465" w:rsidP="00F55465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spacing w:before="0" w:after="0"/>
              <w:outlineLvl w:val="9"/>
              <w:rPr>
                <w:rFonts w:ascii="Arial Narrow" w:hAnsi="Arial Narrow"/>
              </w:rPr>
            </w:pPr>
            <w:r w:rsidRPr="00522722">
              <w:rPr>
                <w:rFonts w:ascii="Arial Narrow" w:hAnsi="Arial Narrow"/>
              </w:rPr>
              <w:t>Meio Antrópico: caracterização atual do uso e ocupação do solo na área afetada pelo empreendimento;</w:t>
            </w:r>
          </w:p>
        </w:tc>
      </w:tr>
      <w:tr w:rsidR="00F55465" w:rsidRPr="00351861" w14:paraId="6E39E5EB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05AA382E" w14:textId="77777777" w:rsidR="00F55465" w:rsidRPr="003D4BD5" w:rsidRDefault="00F55465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66B35A88" w14:textId="28704342" w:rsidR="001731F9" w:rsidRDefault="001731F9" w:rsidP="001731F9">
      <w:pPr>
        <w:pStyle w:val="TextoexplicativodeSubttulo"/>
        <w:numPr>
          <w:ilvl w:val="0"/>
          <w:numId w:val="0"/>
        </w:numPr>
        <w:tabs>
          <w:tab w:val="left" w:pos="1134"/>
        </w:tabs>
        <w:suppressAutoHyphens/>
        <w:ind w:left="397"/>
        <w:rPr>
          <w:rFonts w:ascii="Arial Narrow" w:hAnsi="Arial Narrow"/>
          <w:b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55465" w:rsidRPr="009676E4" w14:paraId="57C42DF9" w14:textId="77777777" w:rsidTr="00DA344B">
        <w:tc>
          <w:tcPr>
            <w:tcW w:w="9356" w:type="dxa"/>
            <w:shd w:val="clear" w:color="auto" w:fill="D9D9D9" w:themeFill="background1" w:themeFillShade="D9"/>
          </w:tcPr>
          <w:p w14:paraId="5AF08250" w14:textId="216A44C8" w:rsidR="00F55465" w:rsidRPr="00F55465" w:rsidRDefault="00B44588" w:rsidP="00B44588">
            <w:pPr>
              <w:pStyle w:val="SubItem4-Nivel2"/>
              <w:numPr>
                <w:ilvl w:val="1"/>
                <w:numId w:val="18"/>
              </w:numPr>
              <w:tabs>
                <w:tab w:val="left" w:pos="1134"/>
              </w:tabs>
              <w:suppressAutoHyphens/>
              <w:spacing w:before="0" w:after="0"/>
              <w:outlineLvl w:val="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Indicação em mapa, croqui de localização d</w:t>
            </w:r>
            <w:r w:rsidR="00F55465" w:rsidRPr="00522722">
              <w:rPr>
                <w:rFonts w:ascii="Arial Narrow" w:hAnsi="Arial Narrow"/>
              </w:rPr>
              <w:t>as informações relativas aos diagnósticos efetuados;</w:t>
            </w:r>
          </w:p>
        </w:tc>
      </w:tr>
      <w:tr w:rsidR="00F55465" w:rsidRPr="00351861" w14:paraId="4151DAD3" w14:textId="77777777" w:rsidTr="00DA344B">
        <w:trPr>
          <w:cantSplit/>
          <w:trHeight w:val="403"/>
        </w:trPr>
        <w:tc>
          <w:tcPr>
            <w:tcW w:w="9356" w:type="dxa"/>
            <w:vAlign w:val="center"/>
          </w:tcPr>
          <w:p w14:paraId="1C248D6A" w14:textId="77777777" w:rsidR="00F55465" w:rsidRPr="003D4BD5" w:rsidRDefault="00F55465" w:rsidP="00DA344B">
            <w:pPr>
              <w:pStyle w:val="Item-Titulo-Nivel1"/>
              <w:spacing w:before="0" w:after="0" w:line="240" w:lineRule="auto"/>
              <w:rPr>
                <w:rFonts w:ascii="Arial Narrow" w:hAnsi="Arial Narrow"/>
                <w:sz w:val="18"/>
              </w:rPr>
            </w:pPr>
          </w:p>
        </w:tc>
      </w:tr>
    </w:tbl>
    <w:p w14:paraId="05020EA8" w14:textId="77777777" w:rsidR="001731F9" w:rsidRPr="0001150B" w:rsidRDefault="001731F9" w:rsidP="001731F9">
      <w:pPr>
        <w:pStyle w:val="SubtitulosNivel35"/>
        <w:tabs>
          <w:tab w:val="clear" w:pos="1418"/>
        </w:tabs>
        <w:rPr>
          <w:rFonts w:ascii="Arial Narrow" w:hAnsi="Arial Narrow"/>
          <w:sz w:val="16"/>
        </w:rPr>
      </w:pPr>
    </w:p>
    <w:p w14:paraId="62E1A111" w14:textId="5C6FBD80" w:rsidR="00B44588" w:rsidRPr="0048471F" w:rsidRDefault="0048471F" w:rsidP="00B44588">
      <w:pPr>
        <w:pStyle w:val="TextoexplicativodeSubttulo"/>
        <w:numPr>
          <w:ilvl w:val="0"/>
          <w:numId w:val="18"/>
        </w:numPr>
        <w:spacing w:line="240" w:lineRule="auto"/>
        <w:ind w:firstLine="29"/>
        <w:rPr>
          <w:rFonts w:ascii="Arial Narrow" w:hAnsi="Arial Narrow"/>
          <w:b/>
          <w:sz w:val="20"/>
        </w:rPr>
      </w:pPr>
      <w:r w:rsidRPr="0048471F">
        <w:rPr>
          <w:rFonts w:ascii="Arial Narrow" w:hAnsi="Arial Narrow" w:cs="Calibri"/>
          <w:b/>
          <w:color w:val="000000"/>
          <w:sz w:val="20"/>
        </w:rPr>
        <w:t xml:space="preserve">DESCRIÇÃO SUCINTA DOS POSSÍVEIS IMPACTOS AMBIENTAIS (POSITIVOS E NEGATIVOS) </w:t>
      </w:r>
      <w:r w:rsidRPr="0048471F">
        <w:rPr>
          <w:rFonts w:ascii="Arial Narrow" w:hAnsi="Arial Narrow" w:cs="Calibri"/>
          <w:b/>
          <w:bCs/>
          <w:color w:val="000000"/>
          <w:sz w:val="20"/>
        </w:rPr>
        <w:t>QUE PODEM OCORRER EM TODO O PROCESSO DE IMPLANTAÇÃO DO EMPREENDIMENTO (</w:t>
      </w:r>
      <w:r w:rsidRPr="0048471F">
        <w:rPr>
          <w:rFonts w:ascii="Arial Narrow" w:hAnsi="Arial Narrow"/>
          <w:b/>
          <w:sz w:val="20"/>
        </w:rPr>
        <w:t>QUALIDADE DA ÁGUA, NO COMPORTAMENTO DO CURSO D’ÁGUA, NO SOLO, NA VEGETAÇÃO, NA FAUNA E NO MEIO ANTRÓPICO (POPULAÇÃO E INFRA-ESTRUTURA URBANA));</w:t>
      </w:r>
    </w:p>
    <w:p w14:paraId="02A48E1C" w14:textId="77777777" w:rsidR="00B44588" w:rsidRDefault="00B44588" w:rsidP="00B44588">
      <w:pPr>
        <w:pStyle w:val="TextoexplicativodeSubttulo"/>
        <w:numPr>
          <w:ilvl w:val="0"/>
          <w:numId w:val="0"/>
        </w:numPr>
        <w:spacing w:line="240" w:lineRule="auto"/>
        <w:ind w:left="426"/>
        <w:rPr>
          <w:rFonts w:ascii="Arial Narrow" w:hAnsi="Arial Narrow"/>
          <w:b/>
          <w:sz w:val="20"/>
        </w:rPr>
      </w:pPr>
    </w:p>
    <w:p w14:paraId="6C9A50AB" w14:textId="006C2C1A" w:rsidR="001731F9" w:rsidRPr="00B44588" w:rsidRDefault="00B44588" w:rsidP="00B44588">
      <w:pPr>
        <w:pStyle w:val="TextoexplicativodeSubttulo"/>
        <w:numPr>
          <w:ilvl w:val="0"/>
          <w:numId w:val="18"/>
        </w:numPr>
        <w:spacing w:line="240" w:lineRule="auto"/>
        <w:ind w:firstLine="29"/>
        <w:rPr>
          <w:rFonts w:ascii="Arial Narrow" w:hAnsi="Arial Narrow"/>
          <w:b/>
          <w:sz w:val="20"/>
        </w:rPr>
      </w:pPr>
      <w:r w:rsidRPr="00B44588">
        <w:rPr>
          <w:rFonts w:ascii="Arial Narrow" w:hAnsi="Arial Narrow"/>
          <w:b/>
          <w:sz w:val="20"/>
        </w:rPr>
        <w:t>PROPOSTAS CONCRETAS DE IMPLANTAÇÃO DE MEDIDAS MITIGADORAS E COMPENSATÓRIAS AOS IMPACTOS GERADOS PELO EMPREENDIMENTO COM CRONOGRAMA DE IMPLANTAÇÃO.</w:t>
      </w:r>
    </w:p>
    <w:p w14:paraId="75AA73C5" w14:textId="6BBC18B5" w:rsidR="00E60B6B" w:rsidRPr="00B44588" w:rsidRDefault="00B44588" w:rsidP="00B44588">
      <w:pPr>
        <w:pStyle w:val="TextoexplicativodeSubttulo"/>
        <w:numPr>
          <w:ilvl w:val="0"/>
          <w:numId w:val="31"/>
        </w:numPr>
        <w:spacing w:before="240" w:after="120" w:line="240" w:lineRule="auto"/>
        <w:ind w:firstLine="29"/>
        <w:rPr>
          <w:rFonts w:ascii="Arial Narrow" w:hAnsi="Arial Narrow" w:cs="Arial"/>
          <w:b/>
          <w:sz w:val="20"/>
        </w:rPr>
      </w:pPr>
      <w:r w:rsidRPr="00B44588">
        <w:rPr>
          <w:rFonts w:ascii="Arial Narrow" w:hAnsi="Arial Narrow" w:cs="Arial"/>
          <w:b/>
          <w:sz w:val="20"/>
        </w:rPr>
        <w:t>I</w:t>
      </w:r>
      <w:r w:rsidR="00E60B6B" w:rsidRPr="00B44588">
        <w:rPr>
          <w:rFonts w:ascii="Arial Narrow" w:hAnsi="Arial Narrow" w:cs="Arial"/>
          <w:b/>
          <w:sz w:val="20"/>
        </w:rPr>
        <w:t>NFORMAÇÕES SOBRE EMISSÕES ATMOSFÉRICAS</w:t>
      </w: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89"/>
      </w:tblGrid>
      <w:tr w:rsidR="005D023E" w:rsidRPr="00351861" w14:paraId="522D6CA1" w14:textId="77777777" w:rsidTr="005D023E">
        <w:trPr>
          <w:cantSplit/>
          <w:trHeight w:val="422"/>
        </w:trPr>
        <w:tc>
          <w:tcPr>
            <w:tcW w:w="567" w:type="dxa"/>
            <w:vAlign w:val="center"/>
          </w:tcPr>
          <w:p w14:paraId="27283970" w14:textId="77777777" w:rsidR="005D023E" w:rsidRPr="00CF728F" w:rsidRDefault="005D023E" w:rsidP="005606E5">
            <w:pPr>
              <w:spacing w:before="40" w:after="40"/>
              <w:jc w:val="center"/>
              <w:rPr>
                <w:rFonts w:ascii="Arial Narrow" w:hAnsi="Arial Narrow"/>
                <w:sz w:val="16"/>
              </w:rPr>
            </w:pPr>
            <w:r w:rsidRPr="008451CA">
              <w:rPr>
                <w:rFonts w:ascii="Arial Narrow" w:hAnsi="Arial Narrow"/>
                <w:b/>
                <w:sz w:val="40"/>
              </w:rPr>
              <w:t>!</w:t>
            </w:r>
          </w:p>
        </w:tc>
        <w:tc>
          <w:tcPr>
            <w:tcW w:w="8789" w:type="dxa"/>
            <w:vAlign w:val="center"/>
          </w:tcPr>
          <w:p w14:paraId="4D3054AE" w14:textId="77777777" w:rsidR="005D023E" w:rsidRPr="002606EC" w:rsidRDefault="005D023E" w:rsidP="00484F30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 w:rsidRPr="002606EC">
              <w:rPr>
                <w:rFonts w:ascii="Arial Narrow" w:hAnsi="Arial Narrow"/>
                <w:b/>
                <w:sz w:val="20"/>
              </w:rPr>
              <w:t>Emissão atmosférica</w:t>
            </w:r>
            <w:r w:rsidRPr="002606EC">
              <w:rPr>
                <w:rFonts w:ascii="Arial Narrow" w:hAnsi="Arial Narrow"/>
                <w:sz w:val="20"/>
              </w:rPr>
              <w:t xml:space="preserve"> é todo lançamento de energia ou matéria, na forma de radiação, vibração ou ruído, gás, vapor, material particulado, etc</w:t>
            </w:r>
            <w:r>
              <w:rPr>
                <w:rFonts w:ascii="Arial Narrow" w:hAnsi="Arial Narrow"/>
                <w:sz w:val="20"/>
              </w:rPr>
              <w:t>.</w:t>
            </w:r>
            <w:r w:rsidRPr="002606EC">
              <w:rPr>
                <w:rFonts w:ascii="Arial Narrow" w:hAnsi="Arial Narrow"/>
                <w:sz w:val="20"/>
              </w:rPr>
              <w:t>, na atmosfera.</w:t>
            </w:r>
          </w:p>
        </w:tc>
      </w:tr>
    </w:tbl>
    <w:p w14:paraId="58F8328A" w14:textId="77777777" w:rsidR="00D5105A" w:rsidRDefault="00D5105A" w:rsidP="009C1454">
      <w:pPr>
        <w:pStyle w:val="SubItem7-Nivel2"/>
        <w:numPr>
          <w:ilvl w:val="1"/>
          <w:numId w:val="0"/>
        </w:numPr>
        <w:tabs>
          <w:tab w:val="num" w:pos="397"/>
          <w:tab w:val="num" w:pos="510"/>
        </w:tabs>
        <w:ind w:left="624" w:firstLine="142"/>
        <w:rPr>
          <w:rFonts w:ascii="Arial Narrow" w:hAnsi="Arial Narrow"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567"/>
        <w:gridCol w:w="709"/>
      </w:tblGrid>
      <w:tr w:rsidR="00D5105A" w:rsidRPr="00E970B5" w14:paraId="371DDF87" w14:textId="77777777" w:rsidTr="005D023E">
        <w:trPr>
          <w:trHeight w:val="222"/>
        </w:trPr>
        <w:tc>
          <w:tcPr>
            <w:tcW w:w="8080" w:type="dxa"/>
            <w:vMerge w:val="restart"/>
            <w:shd w:val="clear" w:color="auto" w:fill="D9D9D9" w:themeFill="background1" w:themeFillShade="D9"/>
          </w:tcPr>
          <w:p w14:paraId="44B7BE8F" w14:textId="77777777" w:rsidR="00D5105A" w:rsidRPr="00E970B5" w:rsidRDefault="00D5105A" w:rsidP="00A64E26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D5105A">
              <w:rPr>
                <w:rFonts w:ascii="Arial Narrow" w:hAnsi="Arial Narrow"/>
                <w:b/>
                <w:sz w:val="20"/>
              </w:rPr>
              <w:t xml:space="preserve">A </w:t>
            </w:r>
            <w:r w:rsidR="00A64E26">
              <w:rPr>
                <w:rFonts w:ascii="Arial Narrow" w:hAnsi="Arial Narrow"/>
                <w:b/>
                <w:sz w:val="20"/>
              </w:rPr>
              <w:t>atividade</w:t>
            </w:r>
            <w:r w:rsidRPr="00D5105A">
              <w:rPr>
                <w:rFonts w:ascii="Arial Narrow" w:hAnsi="Arial Narrow"/>
                <w:b/>
                <w:sz w:val="20"/>
              </w:rPr>
              <w:t xml:space="preserve"> gera emissões atmosféricas?</w:t>
            </w:r>
          </w:p>
        </w:tc>
        <w:tc>
          <w:tcPr>
            <w:tcW w:w="567" w:type="dxa"/>
          </w:tcPr>
          <w:p w14:paraId="58165967" w14:textId="77777777" w:rsidR="00D5105A" w:rsidRPr="004A2279" w:rsidRDefault="00D5105A" w:rsidP="009C1454">
            <w:pPr>
              <w:spacing w:before="40" w:after="40"/>
              <w:ind w:left="34" w:firstLine="142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</w:tcPr>
          <w:p w14:paraId="6C709C02" w14:textId="77777777" w:rsidR="00D5105A" w:rsidRPr="00E970B5" w:rsidRDefault="00D5105A" w:rsidP="000B07DF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SIM</w:t>
            </w:r>
          </w:p>
        </w:tc>
      </w:tr>
      <w:tr w:rsidR="00D5105A" w:rsidRPr="00E970B5" w14:paraId="4CB718EA" w14:textId="77777777" w:rsidTr="005D023E">
        <w:trPr>
          <w:trHeight w:val="256"/>
        </w:trPr>
        <w:tc>
          <w:tcPr>
            <w:tcW w:w="8080" w:type="dxa"/>
            <w:vMerge/>
            <w:shd w:val="clear" w:color="auto" w:fill="D9D9D9" w:themeFill="background1" w:themeFillShade="D9"/>
          </w:tcPr>
          <w:p w14:paraId="10151FFA" w14:textId="77777777" w:rsidR="00D5105A" w:rsidRPr="001C254C" w:rsidRDefault="00D5105A" w:rsidP="009C1454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67" w:type="dxa"/>
          </w:tcPr>
          <w:p w14:paraId="15787CCF" w14:textId="77777777" w:rsidR="00D5105A" w:rsidRPr="004A2279" w:rsidRDefault="00D5105A" w:rsidP="009C1454">
            <w:pPr>
              <w:spacing w:before="40" w:after="40"/>
              <w:ind w:left="34" w:firstLine="142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</w:tcPr>
          <w:p w14:paraId="4A58D383" w14:textId="77777777" w:rsidR="00D5105A" w:rsidRPr="00E970B5" w:rsidRDefault="00D5105A" w:rsidP="000B07DF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NÃO</w:t>
            </w:r>
          </w:p>
        </w:tc>
      </w:tr>
    </w:tbl>
    <w:p w14:paraId="7BA6D4A3" w14:textId="0D2FB87A" w:rsidR="00D5105A" w:rsidRDefault="00D5105A" w:rsidP="00EE54C5">
      <w:pPr>
        <w:pStyle w:val="SubItem7-Nivel2"/>
        <w:numPr>
          <w:ilvl w:val="1"/>
          <w:numId w:val="0"/>
        </w:numPr>
        <w:tabs>
          <w:tab w:val="num" w:pos="397"/>
          <w:tab w:val="num" w:pos="510"/>
          <w:tab w:val="left" w:pos="3780"/>
        </w:tabs>
        <w:spacing w:before="0"/>
        <w:ind w:left="624" w:firstLine="142"/>
        <w:rPr>
          <w:rFonts w:ascii="Arial Narrow" w:hAnsi="Arial Narrow"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425"/>
        <w:gridCol w:w="851"/>
        <w:gridCol w:w="425"/>
        <w:gridCol w:w="709"/>
      </w:tblGrid>
      <w:tr w:rsidR="005579EC" w:rsidRPr="009676E4" w14:paraId="4E8C7473" w14:textId="77777777" w:rsidTr="00A65522">
        <w:tc>
          <w:tcPr>
            <w:tcW w:w="9356" w:type="dxa"/>
            <w:gridSpan w:val="5"/>
            <w:shd w:val="clear" w:color="auto" w:fill="D9D9D9" w:themeFill="background1" w:themeFillShade="D9"/>
          </w:tcPr>
          <w:p w14:paraId="5EAA83BB" w14:textId="14B8545D" w:rsidR="005579EC" w:rsidRPr="009676E4" w:rsidRDefault="005579EC" w:rsidP="005D023E">
            <w:pPr>
              <w:numPr>
                <w:ilvl w:val="2"/>
                <w:numId w:val="19"/>
              </w:numPr>
              <w:spacing w:before="40" w:after="40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Descr</w:t>
            </w:r>
            <w:r w:rsidR="00A65522">
              <w:rPr>
                <w:rFonts w:ascii="Arial Narrow" w:hAnsi="Arial Narrow"/>
                <w:b/>
                <w:sz w:val="20"/>
              </w:rPr>
              <w:t>eva de forma sucinta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="00C64F74">
              <w:rPr>
                <w:rFonts w:ascii="Arial Narrow" w:hAnsi="Arial Narrow"/>
                <w:b/>
                <w:sz w:val="20"/>
              </w:rPr>
              <w:t>as atividades</w:t>
            </w:r>
            <w:r w:rsidR="007800B1">
              <w:rPr>
                <w:rFonts w:ascii="Arial Narrow" w:hAnsi="Arial Narrow"/>
                <w:b/>
                <w:sz w:val="20"/>
              </w:rPr>
              <w:t xml:space="preserve"> geradoras e o controle realizado</w:t>
            </w:r>
            <w:r>
              <w:rPr>
                <w:rFonts w:ascii="Arial Narrow" w:hAnsi="Arial Narrow"/>
                <w:b/>
                <w:sz w:val="20"/>
              </w:rPr>
              <w:t>:</w:t>
            </w:r>
          </w:p>
        </w:tc>
      </w:tr>
      <w:tr w:rsidR="005579EC" w:rsidRPr="009676E4" w14:paraId="570129B9" w14:textId="77777777" w:rsidTr="007800B1">
        <w:trPr>
          <w:trHeight w:val="629"/>
        </w:trPr>
        <w:tc>
          <w:tcPr>
            <w:tcW w:w="9356" w:type="dxa"/>
            <w:gridSpan w:val="5"/>
            <w:shd w:val="clear" w:color="auto" w:fill="auto"/>
          </w:tcPr>
          <w:p w14:paraId="4BF66E90" w14:textId="32B2D492" w:rsidR="005579EC" w:rsidRPr="005D023E" w:rsidRDefault="005579EC" w:rsidP="005D023E">
            <w:pPr>
              <w:tabs>
                <w:tab w:val="left" w:pos="5169"/>
              </w:tabs>
              <w:rPr>
                <w:rFonts w:ascii="Arial Narrow" w:hAnsi="Arial Narrow"/>
                <w:sz w:val="20"/>
              </w:rPr>
            </w:pPr>
          </w:p>
        </w:tc>
      </w:tr>
      <w:tr w:rsidR="005D023E" w:rsidRPr="00886E62" w14:paraId="2AABC07F" w14:textId="77777777" w:rsidTr="00A40335">
        <w:trPr>
          <w:cantSplit/>
        </w:trPr>
        <w:tc>
          <w:tcPr>
            <w:tcW w:w="6946" w:type="dxa"/>
          </w:tcPr>
          <w:p w14:paraId="27481661" w14:textId="5569AF29" w:rsidR="005D023E" w:rsidRPr="00886E62" w:rsidRDefault="005D023E" w:rsidP="005D023E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A(s) medida(s) de controle se demonstra(m) eficaz(es)? </w:t>
            </w:r>
          </w:p>
        </w:tc>
        <w:tc>
          <w:tcPr>
            <w:tcW w:w="425" w:type="dxa"/>
          </w:tcPr>
          <w:p w14:paraId="138F5DB5" w14:textId="77777777" w:rsidR="005D023E" w:rsidRPr="00886E62" w:rsidRDefault="005D023E" w:rsidP="00A40335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</w:tcPr>
          <w:p w14:paraId="7E0AB3C1" w14:textId="77777777" w:rsidR="005D023E" w:rsidRPr="00886E62" w:rsidRDefault="005D023E" w:rsidP="00A40335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SIM </w:t>
            </w:r>
          </w:p>
        </w:tc>
        <w:tc>
          <w:tcPr>
            <w:tcW w:w="425" w:type="dxa"/>
          </w:tcPr>
          <w:p w14:paraId="7B9EEC7E" w14:textId="77777777" w:rsidR="005D023E" w:rsidRPr="00886E62" w:rsidRDefault="005D023E" w:rsidP="00A40335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</w:tcPr>
          <w:p w14:paraId="1AE3A7DE" w14:textId="77777777" w:rsidR="005D023E" w:rsidRPr="00886E62" w:rsidRDefault="005D023E" w:rsidP="00A40335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NÃO</w:t>
            </w:r>
          </w:p>
        </w:tc>
      </w:tr>
    </w:tbl>
    <w:p w14:paraId="43169BA6" w14:textId="3B3FB2C7" w:rsidR="005579EC" w:rsidRDefault="005579EC" w:rsidP="002A2167">
      <w:pPr>
        <w:pStyle w:val="Observaes"/>
        <w:tabs>
          <w:tab w:val="left" w:pos="3840"/>
        </w:tabs>
        <w:ind w:left="0"/>
        <w:rPr>
          <w:rFonts w:ascii="Arial Narrow" w:hAnsi="Arial Narrow"/>
          <w:b w:val="0"/>
          <w:i w:val="0"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567"/>
        <w:gridCol w:w="709"/>
      </w:tblGrid>
      <w:tr w:rsidR="007F2CF8" w:rsidRPr="00E970B5" w14:paraId="1B06400D" w14:textId="77777777" w:rsidTr="005D023E">
        <w:trPr>
          <w:trHeight w:val="387"/>
        </w:trPr>
        <w:tc>
          <w:tcPr>
            <w:tcW w:w="8080" w:type="dxa"/>
            <w:vMerge w:val="restart"/>
            <w:shd w:val="clear" w:color="auto" w:fill="D9D9D9" w:themeFill="background1" w:themeFillShade="D9"/>
          </w:tcPr>
          <w:p w14:paraId="08CD5427" w14:textId="77777777" w:rsidR="007F2CF8" w:rsidRPr="00E970B5" w:rsidRDefault="007F2CF8" w:rsidP="00966193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9C1854">
              <w:rPr>
                <w:rFonts w:ascii="Arial Narrow" w:hAnsi="Arial Narrow"/>
                <w:b/>
                <w:sz w:val="20"/>
              </w:rPr>
              <w:t xml:space="preserve">Existem equipamentos que geram ruídos ou vibrações na </w:t>
            </w:r>
            <w:r w:rsidR="00966193">
              <w:rPr>
                <w:rFonts w:ascii="Arial Narrow" w:hAnsi="Arial Narrow"/>
                <w:b/>
                <w:sz w:val="20"/>
              </w:rPr>
              <w:t>atividade</w:t>
            </w:r>
            <w:r w:rsidRPr="009C1854">
              <w:rPr>
                <w:rFonts w:ascii="Arial Narrow" w:hAnsi="Arial Narrow"/>
                <w:b/>
                <w:sz w:val="20"/>
              </w:rPr>
              <w:t>?</w:t>
            </w:r>
          </w:p>
        </w:tc>
        <w:tc>
          <w:tcPr>
            <w:tcW w:w="567" w:type="dxa"/>
          </w:tcPr>
          <w:p w14:paraId="4822090D" w14:textId="77777777" w:rsidR="007F2CF8" w:rsidRPr="004A2279" w:rsidRDefault="007F2CF8" w:rsidP="000B07DF">
            <w:pPr>
              <w:spacing w:before="40" w:after="40"/>
              <w:ind w:left="34" w:firstLine="142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</w:tcPr>
          <w:p w14:paraId="5CC209FE" w14:textId="77777777" w:rsidR="007F2CF8" w:rsidRPr="00E970B5" w:rsidRDefault="007F2CF8" w:rsidP="000B07DF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SIM</w:t>
            </w:r>
          </w:p>
        </w:tc>
      </w:tr>
      <w:tr w:rsidR="007F2CF8" w:rsidRPr="00E970B5" w14:paraId="317391C5" w14:textId="77777777" w:rsidTr="005D023E">
        <w:trPr>
          <w:trHeight w:val="376"/>
        </w:trPr>
        <w:tc>
          <w:tcPr>
            <w:tcW w:w="8080" w:type="dxa"/>
            <w:vMerge/>
            <w:shd w:val="clear" w:color="auto" w:fill="D9D9D9" w:themeFill="background1" w:themeFillShade="D9"/>
          </w:tcPr>
          <w:p w14:paraId="59D3DFFA" w14:textId="77777777" w:rsidR="007F2CF8" w:rsidRPr="001C254C" w:rsidRDefault="007F2CF8" w:rsidP="009C1454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67" w:type="dxa"/>
          </w:tcPr>
          <w:p w14:paraId="30446EEF" w14:textId="77777777" w:rsidR="007F2CF8" w:rsidRPr="004A2279" w:rsidRDefault="007F2CF8" w:rsidP="000B07DF">
            <w:pPr>
              <w:spacing w:before="40" w:after="40"/>
              <w:ind w:left="34" w:firstLine="142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</w:tcPr>
          <w:p w14:paraId="4C609CFE" w14:textId="77777777" w:rsidR="007F2CF8" w:rsidRPr="00E970B5" w:rsidRDefault="007F2CF8" w:rsidP="000B07DF">
            <w:pPr>
              <w:spacing w:before="40" w:after="40"/>
              <w:ind w:left="34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NÃO</w:t>
            </w:r>
          </w:p>
        </w:tc>
      </w:tr>
    </w:tbl>
    <w:p w14:paraId="0AC6BBFA" w14:textId="77777777" w:rsidR="007F2CF8" w:rsidRDefault="007F2CF8" w:rsidP="009C1454">
      <w:pPr>
        <w:pStyle w:val="Observaes"/>
        <w:tabs>
          <w:tab w:val="num" w:pos="397"/>
        </w:tabs>
        <w:ind w:firstLine="142"/>
        <w:rPr>
          <w:rFonts w:ascii="Arial Narrow" w:hAnsi="Arial Narrow"/>
          <w:b w:val="0"/>
          <w:i w:val="0"/>
          <w:sz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425"/>
        <w:gridCol w:w="851"/>
        <w:gridCol w:w="425"/>
        <w:gridCol w:w="709"/>
      </w:tblGrid>
      <w:tr w:rsidR="00E72CE0" w:rsidRPr="00886E62" w14:paraId="207497FE" w14:textId="77777777" w:rsidTr="00E72CE0">
        <w:tc>
          <w:tcPr>
            <w:tcW w:w="9356" w:type="dxa"/>
            <w:gridSpan w:val="5"/>
            <w:shd w:val="clear" w:color="auto" w:fill="D9D9D9"/>
          </w:tcPr>
          <w:p w14:paraId="0526115C" w14:textId="2D44D985" w:rsidR="00E72CE0" w:rsidRPr="00886E62" w:rsidRDefault="00E72CE0" w:rsidP="00E72CE0">
            <w:pPr>
              <w:numPr>
                <w:ilvl w:val="1"/>
                <w:numId w:val="1"/>
              </w:numPr>
              <w:tabs>
                <w:tab w:val="clear" w:pos="1004"/>
                <w:tab w:val="num" w:pos="459"/>
              </w:tabs>
              <w:spacing w:before="40" w:after="40"/>
              <w:ind w:left="358" w:firstLine="142"/>
              <w:jc w:val="both"/>
              <w:rPr>
                <w:rFonts w:ascii="Arial Narrow" w:hAnsi="Arial Narrow"/>
                <w:b/>
                <w:sz w:val="20"/>
              </w:rPr>
            </w:pPr>
            <w:r w:rsidRPr="00886E62">
              <w:rPr>
                <w:rFonts w:ascii="Arial Narrow" w:hAnsi="Arial Narrow"/>
                <w:b/>
                <w:sz w:val="20"/>
              </w:rPr>
              <w:t>Descrever</w:t>
            </w:r>
            <w:r w:rsidR="00EE54C5">
              <w:rPr>
                <w:rFonts w:ascii="Arial Narrow" w:hAnsi="Arial Narrow"/>
                <w:b/>
                <w:sz w:val="20"/>
              </w:rPr>
              <w:t xml:space="preserve"> os equipamentos utilizados, bem como</w:t>
            </w:r>
            <w:r w:rsidRPr="00886E62">
              <w:rPr>
                <w:rFonts w:ascii="Arial Narrow" w:hAnsi="Arial Narrow"/>
                <w:b/>
                <w:sz w:val="20"/>
              </w:rPr>
              <w:t xml:space="preserve"> a(s) medida(s) de controle de ruído</w:t>
            </w:r>
            <w:r>
              <w:rPr>
                <w:rFonts w:ascii="Arial Narrow" w:hAnsi="Arial Narrow"/>
                <w:b/>
                <w:sz w:val="20"/>
              </w:rPr>
              <w:t>s e vibrações</w:t>
            </w:r>
            <w:r w:rsidR="00EE54C5">
              <w:rPr>
                <w:rFonts w:ascii="Arial Narrow" w:hAnsi="Arial Narrow"/>
                <w:b/>
                <w:sz w:val="20"/>
              </w:rPr>
              <w:t>:</w:t>
            </w:r>
          </w:p>
        </w:tc>
      </w:tr>
      <w:tr w:rsidR="00E72CE0" w:rsidRPr="00886E62" w14:paraId="3FB9E497" w14:textId="77777777" w:rsidTr="00EE54C5">
        <w:trPr>
          <w:cantSplit/>
          <w:trHeight w:val="549"/>
        </w:trPr>
        <w:tc>
          <w:tcPr>
            <w:tcW w:w="9356" w:type="dxa"/>
            <w:gridSpan w:val="5"/>
          </w:tcPr>
          <w:p w14:paraId="33F7AD23" w14:textId="77777777" w:rsidR="00E72CE0" w:rsidRPr="00886E62" w:rsidRDefault="00E72CE0" w:rsidP="00E72CE0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E72CE0" w:rsidRPr="00886E62" w14:paraId="72FF2464" w14:textId="77777777" w:rsidTr="00E72CE0">
        <w:trPr>
          <w:cantSplit/>
        </w:trPr>
        <w:tc>
          <w:tcPr>
            <w:tcW w:w="6946" w:type="dxa"/>
          </w:tcPr>
          <w:p w14:paraId="59835CA1" w14:textId="77777777" w:rsidR="00E72CE0" w:rsidRPr="00886E62" w:rsidRDefault="00E72CE0" w:rsidP="002B774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A(s) medida(s) de controle de ruídos e vibrações se demonstra(m) eficaz(es)? </w:t>
            </w:r>
          </w:p>
        </w:tc>
        <w:tc>
          <w:tcPr>
            <w:tcW w:w="425" w:type="dxa"/>
          </w:tcPr>
          <w:p w14:paraId="1F857C49" w14:textId="77777777" w:rsidR="00E72CE0" w:rsidRPr="00886E62" w:rsidRDefault="00E72CE0" w:rsidP="00E72CE0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</w:tcPr>
          <w:p w14:paraId="5EFDB04B" w14:textId="77777777" w:rsidR="00E72CE0" w:rsidRPr="00886E62" w:rsidRDefault="00E72CE0" w:rsidP="00E72CE0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SIM </w:t>
            </w:r>
          </w:p>
        </w:tc>
        <w:tc>
          <w:tcPr>
            <w:tcW w:w="425" w:type="dxa"/>
          </w:tcPr>
          <w:p w14:paraId="45611ACB" w14:textId="77777777" w:rsidR="00E72CE0" w:rsidRPr="00886E62" w:rsidRDefault="00E72CE0" w:rsidP="00E72CE0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</w:tcPr>
          <w:p w14:paraId="394DA6A7" w14:textId="77777777" w:rsidR="00E72CE0" w:rsidRPr="00886E62" w:rsidRDefault="00E72CE0" w:rsidP="00E72CE0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NÃO</w:t>
            </w:r>
          </w:p>
        </w:tc>
      </w:tr>
    </w:tbl>
    <w:p w14:paraId="0495C0ED" w14:textId="77777777" w:rsidR="00BF422B" w:rsidRDefault="00BF422B" w:rsidP="00BF422B">
      <w:pPr>
        <w:pStyle w:val="TextoexplicativodeSubttulo"/>
        <w:numPr>
          <w:ilvl w:val="0"/>
          <w:numId w:val="0"/>
        </w:numPr>
        <w:ind w:left="397"/>
        <w:rPr>
          <w:rFonts w:ascii="Arial Narrow" w:hAnsi="Arial Narrow"/>
          <w:b/>
          <w:sz w:val="20"/>
        </w:rPr>
      </w:pPr>
    </w:p>
    <w:p w14:paraId="4055BA83" w14:textId="08998526" w:rsidR="00E60B6B" w:rsidRPr="002A2167" w:rsidRDefault="00E60B6B" w:rsidP="00B44588">
      <w:pPr>
        <w:pStyle w:val="TextoexplicativodeSubttulo"/>
        <w:ind w:firstLine="29"/>
        <w:rPr>
          <w:rFonts w:ascii="Arial Narrow" w:hAnsi="Arial Narrow"/>
          <w:b/>
          <w:sz w:val="20"/>
        </w:rPr>
      </w:pPr>
      <w:r w:rsidRPr="002A2167">
        <w:rPr>
          <w:rFonts w:ascii="Arial Narrow" w:hAnsi="Arial Narrow"/>
          <w:b/>
          <w:sz w:val="20"/>
        </w:rPr>
        <w:t>INFORMAÇÕES SOBRE RESÍDUOS SÓLIDOS</w:t>
      </w: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89"/>
      </w:tblGrid>
      <w:tr w:rsidR="007F2CF8" w:rsidRPr="00351861" w14:paraId="26FA35E0" w14:textId="77777777" w:rsidTr="000F4326">
        <w:trPr>
          <w:cantSplit/>
          <w:trHeight w:val="1148"/>
        </w:trPr>
        <w:tc>
          <w:tcPr>
            <w:tcW w:w="567" w:type="dxa"/>
            <w:vAlign w:val="center"/>
          </w:tcPr>
          <w:p w14:paraId="33E0F920" w14:textId="77777777" w:rsidR="007F2CF8" w:rsidRPr="00CF728F" w:rsidRDefault="007F2CF8" w:rsidP="005606E5">
            <w:pPr>
              <w:spacing w:before="40" w:after="40"/>
              <w:jc w:val="center"/>
              <w:rPr>
                <w:rFonts w:ascii="Arial Narrow" w:hAnsi="Arial Narrow"/>
                <w:sz w:val="16"/>
              </w:rPr>
            </w:pPr>
            <w:r w:rsidRPr="008451CA">
              <w:rPr>
                <w:rFonts w:ascii="Arial Narrow" w:hAnsi="Arial Narrow"/>
                <w:b/>
                <w:sz w:val="40"/>
              </w:rPr>
              <w:lastRenderedPageBreak/>
              <w:t>!</w:t>
            </w:r>
          </w:p>
        </w:tc>
        <w:tc>
          <w:tcPr>
            <w:tcW w:w="8789" w:type="dxa"/>
            <w:vAlign w:val="center"/>
          </w:tcPr>
          <w:p w14:paraId="58C209AE" w14:textId="43FD4BCD" w:rsidR="007F2CF8" w:rsidRPr="002606EC" w:rsidRDefault="007F2CF8" w:rsidP="00484F30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 w:rsidRPr="002606EC">
              <w:rPr>
                <w:rFonts w:ascii="Arial Narrow" w:hAnsi="Arial Narrow"/>
                <w:b/>
                <w:sz w:val="20"/>
              </w:rPr>
              <w:t>Resíduo sólido</w:t>
            </w:r>
            <w:r w:rsidRPr="002606EC">
              <w:rPr>
                <w:rFonts w:ascii="Arial Narrow" w:hAnsi="Arial Narrow"/>
                <w:sz w:val="20"/>
              </w:rPr>
              <w:t xml:space="preserve"> é todo resíduo resultante da atividade da indústria que apresenta estado físico sólido, </w:t>
            </w:r>
            <w:r w:rsidR="00FD79A8" w:rsidRPr="002606EC">
              <w:rPr>
                <w:rFonts w:ascii="Arial Narrow" w:hAnsi="Arial Narrow"/>
                <w:sz w:val="20"/>
              </w:rPr>
              <w:t>semissólido</w:t>
            </w:r>
            <w:r w:rsidRPr="002606EC">
              <w:rPr>
                <w:rFonts w:ascii="Arial Narrow" w:hAnsi="Arial Narrow"/>
                <w:sz w:val="20"/>
              </w:rPr>
              <w:t xml:space="preserve"> ou pastoso, ou ainda que apresenta estado físico líquido com características que tornem inviável seu tratamento para posterior lançamento na rede de esgotos ou corpos d'água, e que exige confinamento para a destinação final.</w:t>
            </w:r>
          </w:p>
        </w:tc>
      </w:tr>
    </w:tbl>
    <w:tbl>
      <w:tblPr>
        <w:tblStyle w:val="Tabelacomgrade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872"/>
        <w:gridCol w:w="807"/>
        <w:gridCol w:w="975"/>
        <w:gridCol w:w="974"/>
        <w:gridCol w:w="974"/>
        <w:gridCol w:w="974"/>
        <w:gridCol w:w="974"/>
        <w:gridCol w:w="2123"/>
      </w:tblGrid>
      <w:tr w:rsidR="008A1955" w14:paraId="294086CF" w14:textId="77777777" w:rsidTr="005D023E">
        <w:trPr>
          <w:cantSplit/>
          <w:trHeight w:val="2680"/>
        </w:trPr>
        <w:tc>
          <w:tcPr>
            <w:tcW w:w="565" w:type="dxa"/>
            <w:vMerge w:val="restart"/>
            <w:shd w:val="clear" w:color="auto" w:fill="D9D9D9" w:themeFill="background1" w:themeFillShade="D9"/>
            <w:textDirection w:val="btLr"/>
          </w:tcPr>
          <w:p w14:paraId="6EE54E21" w14:textId="77777777" w:rsidR="008A1955" w:rsidRDefault="008A1955" w:rsidP="0037129C">
            <w:pPr>
              <w:numPr>
                <w:ilvl w:val="1"/>
                <w:numId w:val="11"/>
              </w:numPr>
              <w:spacing w:before="40" w:after="40"/>
              <w:ind w:firstLine="142"/>
              <w:jc w:val="both"/>
              <w:rPr>
                <w:sz w:val="20"/>
              </w:rPr>
            </w:pPr>
            <w:r>
              <w:rPr>
                <w:sz w:val="20"/>
              </w:rPr>
              <w:br w:type="page"/>
            </w:r>
            <w:r w:rsidRPr="00A27E18">
              <w:rPr>
                <w:rFonts w:ascii="Arial Narrow" w:hAnsi="Arial Narrow"/>
                <w:b/>
                <w:sz w:val="20"/>
              </w:rPr>
              <w:t>Preencha a tabela abaixo com as informações a respeito dos resíduos sólidos gerados na</w:t>
            </w:r>
            <w:r w:rsidR="00DD4907">
              <w:rPr>
                <w:rFonts w:ascii="Arial Narrow" w:hAnsi="Arial Narrow"/>
                <w:b/>
                <w:sz w:val="20"/>
              </w:rPr>
              <w:t xml:space="preserve"> atividade.</w:t>
            </w:r>
          </w:p>
        </w:tc>
        <w:tc>
          <w:tcPr>
            <w:tcW w:w="872" w:type="dxa"/>
            <w:textDirection w:val="btLr"/>
          </w:tcPr>
          <w:p w14:paraId="6DF32B44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center"/>
              <w:rPr>
                <w:sz w:val="20"/>
              </w:rPr>
            </w:pPr>
            <w:r w:rsidRPr="0019476A">
              <w:rPr>
                <w:rFonts w:ascii="Arial Narrow" w:hAnsi="Arial Narrow" w:cs="Arial"/>
                <w:bCs/>
                <w:sz w:val="20"/>
              </w:rPr>
              <w:t>Nome, endereço e CNPJ do destino</w:t>
            </w:r>
          </w:p>
        </w:tc>
        <w:tc>
          <w:tcPr>
            <w:tcW w:w="807" w:type="dxa"/>
            <w:textDirection w:val="btLr"/>
          </w:tcPr>
          <w:p w14:paraId="24CFC378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textDirection w:val="btLr"/>
          </w:tcPr>
          <w:p w14:paraId="518A9E7F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4DEF480D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6FABF35C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32A40C0E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5A6F43D6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vMerge w:val="restart"/>
            <w:textDirection w:val="btLr"/>
          </w:tcPr>
          <w:p w14:paraId="798A3EE8" w14:textId="77777777" w:rsidR="008A1955" w:rsidRPr="0019476A" w:rsidRDefault="008A1955" w:rsidP="009C1454">
            <w:pPr>
              <w:pStyle w:val="SubtitulosNivel28"/>
              <w:numPr>
                <w:ilvl w:val="0"/>
                <w:numId w:val="0"/>
              </w:numPr>
              <w:spacing w:line="360" w:lineRule="auto"/>
              <w:ind w:left="34" w:firstLine="142"/>
              <w:rPr>
                <w:rFonts w:ascii="Arial Narrow" w:hAnsi="Arial Narrow"/>
                <w:sz w:val="16"/>
              </w:rPr>
            </w:pPr>
            <w:r w:rsidRPr="0019476A">
              <w:rPr>
                <w:rFonts w:ascii="Arial Narrow" w:hAnsi="Arial Narrow"/>
                <w:sz w:val="16"/>
              </w:rPr>
              <w:t xml:space="preserve">(1) </w:t>
            </w:r>
            <w:r w:rsidRPr="0019476A">
              <w:rPr>
                <w:rFonts w:ascii="Arial Narrow" w:hAnsi="Arial Narrow"/>
                <w:b/>
                <w:sz w:val="16"/>
              </w:rPr>
              <w:t>Tipo de Resíduo</w:t>
            </w:r>
            <w:r w:rsidRPr="0019476A">
              <w:rPr>
                <w:rFonts w:ascii="Arial Narrow" w:hAnsi="Arial Narrow"/>
                <w:sz w:val="16"/>
              </w:rPr>
              <w:t>: descrever o tipo de resíduo.</w:t>
            </w:r>
          </w:p>
          <w:p w14:paraId="479C4623" w14:textId="77777777" w:rsidR="008A1955" w:rsidRPr="0019476A" w:rsidRDefault="008A1955" w:rsidP="009C1454">
            <w:pPr>
              <w:pStyle w:val="SubtitulosNivel28"/>
              <w:numPr>
                <w:ilvl w:val="0"/>
                <w:numId w:val="0"/>
              </w:numPr>
              <w:spacing w:line="360" w:lineRule="auto"/>
              <w:ind w:left="34" w:firstLine="142"/>
              <w:rPr>
                <w:rFonts w:ascii="Arial Narrow" w:hAnsi="Arial Narrow"/>
                <w:sz w:val="16"/>
              </w:rPr>
            </w:pPr>
            <w:r w:rsidRPr="0019476A">
              <w:rPr>
                <w:rFonts w:ascii="Arial Narrow" w:hAnsi="Arial Narrow"/>
                <w:sz w:val="16"/>
              </w:rPr>
              <w:t xml:space="preserve">(2) </w:t>
            </w:r>
            <w:r w:rsidRPr="0019476A">
              <w:rPr>
                <w:rFonts w:ascii="Arial Narrow" w:hAnsi="Arial Narrow"/>
                <w:b/>
                <w:sz w:val="16"/>
              </w:rPr>
              <w:t>Quantidade anual</w:t>
            </w:r>
            <w:r w:rsidRPr="0019476A">
              <w:rPr>
                <w:rFonts w:ascii="Arial Narrow" w:hAnsi="Arial Narrow"/>
                <w:sz w:val="16"/>
              </w:rPr>
              <w:t>: informar a quantidade gerada anualmente.</w:t>
            </w:r>
          </w:p>
          <w:p w14:paraId="513B904B" w14:textId="77777777" w:rsidR="008A1955" w:rsidRPr="0019476A" w:rsidRDefault="008A1955" w:rsidP="009C1454">
            <w:pPr>
              <w:pStyle w:val="SubItem5-Nivel2"/>
              <w:tabs>
                <w:tab w:val="clear" w:pos="510"/>
              </w:tabs>
              <w:spacing w:line="360" w:lineRule="auto"/>
              <w:ind w:left="34" w:firstLine="142"/>
              <w:rPr>
                <w:rFonts w:ascii="Arial Narrow" w:hAnsi="Arial Narrow"/>
                <w:sz w:val="16"/>
              </w:rPr>
            </w:pPr>
            <w:r w:rsidRPr="0019476A">
              <w:rPr>
                <w:rFonts w:ascii="Arial Narrow" w:hAnsi="Arial Narrow"/>
                <w:sz w:val="16"/>
              </w:rPr>
              <w:t xml:space="preserve">(3) </w:t>
            </w:r>
            <w:r w:rsidRPr="0019476A">
              <w:rPr>
                <w:rFonts w:ascii="Arial Narrow" w:hAnsi="Arial Narrow"/>
                <w:b/>
                <w:sz w:val="16"/>
              </w:rPr>
              <w:t>Acondicionamento</w:t>
            </w:r>
            <w:r w:rsidRPr="0019476A">
              <w:rPr>
                <w:rFonts w:ascii="Arial Narrow" w:hAnsi="Arial Narrow"/>
                <w:sz w:val="16"/>
              </w:rPr>
              <w:t xml:space="preserve">: tambores, </w:t>
            </w:r>
            <w:proofErr w:type="spellStart"/>
            <w:r w:rsidRPr="0019476A">
              <w:rPr>
                <w:rFonts w:ascii="Arial Narrow" w:hAnsi="Arial Narrow"/>
                <w:sz w:val="16"/>
              </w:rPr>
              <w:t>bombonas</w:t>
            </w:r>
            <w:proofErr w:type="spellEnd"/>
            <w:r w:rsidRPr="0019476A">
              <w:rPr>
                <w:rFonts w:ascii="Arial Narrow" w:hAnsi="Arial Narrow"/>
                <w:sz w:val="16"/>
              </w:rPr>
              <w:t>, caçambas, containers, tanques, a granel, fardos, sacos plásticos, etc.</w:t>
            </w:r>
          </w:p>
          <w:p w14:paraId="751B7671" w14:textId="77777777" w:rsidR="008A1955" w:rsidRPr="0019476A" w:rsidRDefault="008A1955" w:rsidP="009C1454">
            <w:pPr>
              <w:pStyle w:val="SubtitulosNivel28"/>
              <w:numPr>
                <w:ilvl w:val="0"/>
                <w:numId w:val="0"/>
              </w:numPr>
              <w:spacing w:line="360" w:lineRule="auto"/>
              <w:ind w:left="34" w:firstLine="142"/>
              <w:rPr>
                <w:rFonts w:ascii="Arial Narrow" w:hAnsi="Arial Narrow"/>
                <w:sz w:val="16"/>
              </w:rPr>
            </w:pPr>
            <w:r w:rsidRPr="0019476A">
              <w:rPr>
                <w:rFonts w:ascii="Arial Narrow" w:hAnsi="Arial Narrow"/>
                <w:sz w:val="16"/>
              </w:rPr>
              <w:t xml:space="preserve">(4) </w:t>
            </w:r>
            <w:r w:rsidRPr="0019476A">
              <w:rPr>
                <w:rFonts w:ascii="Arial Narrow" w:hAnsi="Arial Narrow"/>
                <w:b/>
                <w:sz w:val="16"/>
              </w:rPr>
              <w:t>Armazenamento</w:t>
            </w:r>
            <w:r w:rsidRPr="0019476A">
              <w:rPr>
                <w:rFonts w:ascii="Arial Narrow" w:hAnsi="Arial Narrow"/>
                <w:sz w:val="16"/>
              </w:rPr>
              <w:t>: área fechada, área aberta sem telhado, área aberta com telhado, área com piso impermeabilizado, área com contenção de vazamentos, etc.</w:t>
            </w:r>
          </w:p>
          <w:p w14:paraId="399BCE27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/>
              <w:ind w:left="113" w:firstLine="142"/>
              <w:jc w:val="left"/>
              <w:rPr>
                <w:sz w:val="20"/>
              </w:rPr>
            </w:pPr>
            <w:r w:rsidRPr="0019476A">
              <w:rPr>
                <w:rFonts w:ascii="Arial Narrow" w:hAnsi="Arial Narrow"/>
                <w:sz w:val="16"/>
              </w:rPr>
              <w:t xml:space="preserve">(5) </w:t>
            </w:r>
            <w:r w:rsidRPr="0019476A">
              <w:rPr>
                <w:rFonts w:ascii="Arial Narrow" w:hAnsi="Arial Narrow"/>
                <w:b/>
                <w:sz w:val="16"/>
              </w:rPr>
              <w:t>Destino</w:t>
            </w:r>
            <w:r w:rsidRPr="0019476A">
              <w:rPr>
                <w:rFonts w:ascii="Arial Narrow" w:hAnsi="Arial Narrow"/>
                <w:sz w:val="16"/>
              </w:rPr>
              <w:t>: central de resíduos, aterro individual, incorporação ao solo, queima a céu aberto, em fornos, em caldeira, em incinerador, reprocessamento externo ou interno, compostagem, etc.</w:t>
            </w:r>
          </w:p>
        </w:tc>
      </w:tr>
      <w:tr w:rsidR="008A1955" w14:paraId="452F698F" w14:textId="77777777" w:rsidTr="005D023E">
        <w:trPr>
          <w:cantSplit/>
          <w:trHeight w:val="1400"/>
        </w:trPr>
        <w:tc>
          <w:tcPr>
            <w:tcW w:w="565" w:type="dxa"/>
            <w:vMerge/>
            <w:shd w:val="clear" w:color="auto" w:fill="D9D9D9" w:themeFill="background1" w:themeFillShade="D9"/>
          </w:tcPr>
          <w:p w14:paraId="2B808878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firstLine="142"/>
              <w:jc w:val="left"/>
              <w:rPr>
                <w:sz w:val="20"/>
              </w:rPr>
            </w:pPr>
          </w:p>
        </w:tc>
        <w:tc>
          <w:tcPr>
            <w:tcW w:w="872" w:type="dxa"/>
            <w:textDirection w:val="btLr"/>
          </w:tcPr>
          <w:p w14:paraId="7D003231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center"/>
              <w:rPr>
                <w:sz w:val="20"/>
              </w:rPr>
            </w:pPr>
            <w:r w:rsidRPr="0019476A">
              <w:rPr>
                <w:rFonts w:ascii="Arial Narrow" w:hAnsi="Arial Narrow" w:cs="Arial"/>
                <w:bCs/>
                <w:sz w:val="20"/>
              </w:rPr>
              <w:t>Destino</w:t>
            </w:r>
            <w:r>
              <w:rPr>
                <w:rFonts w:ascii="Arial Narrow" w:hAnsi="Arial Narrow" w:cs="Arial"/>
                <w:bCs/>
                <w:sz w:val="20"/>
              </w:rPr>
              <w:t xml:space="preserve"> </w:t>
            </w:r>
            <w:r w:rsidRPr="0019476A">
              <w:rPr>
                <w:rFonts w:ascii="Arial Narrow" w:hAnsi="Arial Narrow" w:cs="Arial"/>
                <w:bCs/>
                <w:sz w:val="20"/>
                <w:vertAlign w:val="superscript"/>
              </w:rPr>
              <w:t>(5)</w:t>
            </w:r>
          </w:p>
        </w:tc>
        <w:tc>
          <w:tcPr>
            <w:tcW w:w="807" w:type="dxa"/>
            <w:textDirection w:val="btLr"/>
          </w:tcPr>
          <w:p w14:paraId="0B927066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textDirection w:val="btLr"/>
          </w:tcPr>
          <w:p w14:paraId="0BEEB06E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5EF3285A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315FEDF9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483924CD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5345A0EA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vMerge/>
            <w:textDirection w:val="btLr"/>
          </w:tcPr>
          <w:p w14:paraId="313B260C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</w:tr>
      <w:tr w:rsidR="008A1955" w14:paraId="7D32FDE1" w14:textId="77777777" w:rsidTr="005D023E">
        <w:trPr>
          <w:cantSplit/>
          <w:trHeight w:val="1547"/>
        </w:trPr>
        <w:tc>
          <w:tcPr>
            <w:tcW w:w="565" w:type="dxa"/>
            <w:vMerge/>
            <w:shd w:val="clear" w:color="auto" w:fill="D9D9D9" w:themeFill="background1" w:themeFillShade="D9"/>
          </w:tcPr>
          <w:p w14:paraId="46F16C90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firstLine="142"/>
              <w:jc w:val="left"/>
              <w:rPr>
                <w:sz w:val="20"/>
              </w:rPr>
            </w:pPr>
          </w:p>
        </w:tc>
        <w:tc>
          <w:tcPr>
            <w:tcW w:w="872" w:type="dxa"/>
            <w:textDirection w:val="btLr"/>
          </w:tcPr>
          <w:p w14:paraId="36DEB372" w14:textId="77777777" w:rsidR="008A1955" w:rsidRDefault="008A1955" w:rsidP="00E21D4E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510" w:hanging="397"/>
              <w:rPr>
                <w:sz w:val="20"/>
              </w:rPr>
            </w:pPr>
            <w:r w:rsidRPr="00644905">
              <w:rPr>
                <w:rFonts w:ascii="Arial Narrow" w:hAnsi="Arial Narrow" w:cs="Arial"/>
                <w:bCs/>
                <w:sz w:val="18"/>
              </w:rPr>
              <w:t>Armazenamento</w:t>
            </w:r>
            <w:r>
              <w:rPr>
                <w:rFonts w:ascii="Arial Narrow" w:hAnsi="Arial Narrow" w:cs="Arial"/>
                <w:bCs/>
                <w:sz w:val="18"/>
              </w:rPr>
              <w:t xml:space="preserve"> </w:t>
            </w:r>
            <w:r w:rsidRPr="00644905">
              <w:rPr>
                <w:rFonts w:ascii="Arial Narrow" w:hAnsi="Arial Narrow" w:cs="Arial"/>
                <w:bCs/>
                <w:sz w:val="18"/>
                <w:vertAlign w:val="superscript"/>
              </w:rPr>
              <w:t>(4)</w:t>
            </w:r>
          </w:p>
        </w:tc>
        <w:tc>
          <w:tcPr>
            <w:tcW w:w="807" w:type="dxa"/>
            <w:textDirection w:val="btLr"/>
          </w:tcPr>
          <w:p w14:paraId="1896DBCE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textDirection w:val="btLr"/>
          </w:tcPr>
          <w:p w14:paraId="6E7B3AEF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0890DF82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38DB3B4B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4D7E8782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0A216936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vMerge/>
            <w:textDirection w:val="btLr"/>
          </w:tcPr>
          <w:p w14:paraId="3ECDEE12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</w:tr>
      <w:tr w:rsidR="008A1955" w14:paraId="631A46D9" w14:textId="77777777" w:rsidTr="005D023E">
        <w:trPr>
          <w:cantSplit/>
          <w:trHeight w:val="1743"/>
        </w:trPr>
        <w:tc>
          <w:tcPr>
            <w:tcW w:w="565" w:type="dxa"/>
            <w:vMerge/>
            <w:shd w:val="clear" w:color="auto" w:fill="D9D9D9" w:themeFill="background1" w:themeFillShade="D9"/>
          </w:tcPr>
          <w:p w14:paraId="28429CAC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firstLine="142"/>
              <w:jc w:val="left"/>
              <w:rPr>
                <w:sz w:val="20"/>
              </w:rPr>
            </w:pPr>
          </w:p>
        </w:tc>
        <w:tc>
          <w:tcPr>
            <w:tcW w:w="872" w:type="dxa"/>
            <w:textDirection w:val="btLr"/>
          </w:tcPr>
          <w:p w14:paraId="1E8136BF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center"/>
              <w:rPr>
                <w:sz w:val="20"/>
              </w:rPr>
            </w:pPr>
            <w:r w:rsidRPr="00644905">
              <w:rPr>
                <w:rFonts w:ascii="Arial Narrow" w:hAnsi="Arial Narrow" w:cs="Arial"/>
                <w:bCs/>
                <w:sz w:val="18"/>
              </w:rPr>
              <w:t>Acondicionamento</w:t>
            </w:r>
            <w:r>
              <w:rPr>
                <w:rFonts w:ascii="Arial Narrow" w:hAnsi="Arial Narrow" w:cs="Arial"/>
                <w:bCs/>
                <w:sz w:val="18"/>
              </w:rPr>
              <w:t xml:space="preserve"> </w:t>
            </w:r>
            <w:r w:rsidRPr="00644905">
              <w:rPr>
                <w:rFonts w:ascii="Arial Narrow" w:hAnsi="Arial Narrow" w:cs="Arial"/>
                <w:bCs/>
                <w:sz w:val="18"/>
                <w:vertAlign w:val="superscript"/>
              </w:rPr>
              <w:t>(3)</w:t>
            </w:r>
          </w:p>
        </w:tc>
        <w:tc>
          <w:tcPr>
            <w:tcW w:w="807" w:type="dxa"/>
            <w:textDirection w:val="btLr"/>
          </w:tcPr>
          <w:p w14:paraId="5E1E0312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textDirection w:val="btLr"/>
          </w:tcPr>
          <w:p w14:paraId="4068A088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08E356D4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1486B931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0F7B4CCB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083DBFDF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vMerge/>
            <w:textDirection w:val="btLr"/>
          </w:tcPr>
          <w:p w14:paraId="43F6835C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</w:tr>
      <w:tr w:rsidR="008A1955" w14:paraId="76809E33" w14:textId="77777777" w:rsidTr="005D023E">
        <w:trPr>
          <w:cantSplit/>
          <w:trHeight w:val="837"/>
        </w:trPr>
        <w:tc>
          <w:tcPr>
            <w:tcW w:w="565" w:type="dxa"/>
            <w:vMerge/>
            <w:shd w:val="clear" w:color="auto" w:fill="D9D9D9" w:themeFill="background1" w:themeFillShade="D9"/>
          </w:tcPr>
          <w:p w14:paraId="021CD84A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firstLine="142"/>
              <w:jc w:val="left"/>
              <w:rPr>
                <w:sz w:val="20"/>
              </w:rPr>
            </w:pPr>
          </w:p>
        </w:tc>
        <w:tc>
          <w:tcPr>
            <w:tcW w:w="872" w:type="dxa"/>
            <w:textDirection w:val="btLr"/>
          </w:tcPr>
          <w:p w14:paraId="27A2401D" w14:textId="77777777" w:rsidR="008A1955" w:rsidRDefault="008A1955" w:rsidP="004F691F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/>
              <w:jc w:val="center"/>
              <w:rPr>
                <w:sz w:val="20"/>
              </w:rPr>
            </w:pPr>
            <w:r>
              <w:rPr>
                <w:rFonts w:ascii="Arial Narrow" w:hAnsi="Arial Narrow" w:cs="Arial"/>
                <w:bCs/>
                <w:sz w:val="20"/>
              </w:rPr>
              <w:t>Unid.</w:t>
            </w:r>
            <w:r w:rsidRPr="0019476A">
              <w:rPr>
                <w:rFonts w:ascii="Arial Narrow" w:hAnsi="Arial Narrow" w:cs="Arial"/>
                <w:bCs/>
                <w:sz w:val="20"/>
              </w:rPr>
              <w:t xml:space="preserve"> de Medida</w:t>
            </w:r>
          </w:p>
        </w:tc>
        <w:tc>
          <w:tcPr>
            <w:tcW w:w="807" w:type="dxa"/>
            <w:textDirection w:val="btLr"/>
          </w:tcPr>
          <w:p w14:paraId="168258FB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textDirection w:val="btLr"/>
          </w:tcPr>
          <w:p w14:paraId="219C4165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0285799D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55973F2B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265F4B3D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30D61BE2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vMerge/>
            <w:textDirection w:val="btLr"/>
          </w:tcPr>
          <w:p w14:paraId="20F873D6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</w:tr>
      <w:tr w:rsidR="008A1955" w14:paraId="369332E0" w14:textId="77777777" w:rsidTr="005D023E">
        <w:trPr>
          <w:cantSplit/>
          <w:trHeight w:val="837"/>
        </w:trPr>
        <w:tc>
          <w:tcPr>
            <w:tcW w:w="565" w:type="dxa"/>
            <w:vMerge/>
            <w:shd w:val="clear" w:color="auto" w:fill="D9D9D9" w:themeFill="background1" w:themeFillShade="D9"/>
          </w:tcPr>
          <w:p w14:paraId="3F41F2FA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firstLine="142"/>
              <w:jc w:val="left"/>
              <w:rPr>
                <w:sz w:val="20"/>
              </w:rPr>
            </w:pPr>
          </w:p>
        </w:tc>
        <w:tc>
          <w:tcPr>
            <w:tcW w:w="872" w:type="dxa"/>
            <w:textDirection w:val="btLr"/>
          </w:tcPr>
          <w:p w14:paraId="601342C0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center"/>
              <w:rPr>
                <w:sz w:val="20"/>
              </w:rPr>
            </w:pPr>
            <w:r w:rsidRPr="0019476A">
              <w:rPr>
                <w:rFonts w:ascii="Arial Narrow" w:hAnsi="Arial Narrow" w:cs="Arial"/>
                <w:bCs/>
                <w:sz w:val="20"/>
              </w:rPr>
              <w:t>Quant. Anual</w:t>
            </w:r>
            <w:r>
              <w:rPr>
                <w:rFonts w:ascii="Arial Narrow" w:hAnsi="Arial Narrow" w:cs="Arial"/>
                <w:bCs/>
                <w:sz w:val="20"/>
              </w:rPr>
              <w:t xml:space="preserve"> </w:t>
            </w:r>
            <w:r w:rsidRPr="0019476A">
              <w:rPr>
                <w:rFonts w:ascii="Arial Narrow" w:hAnsi="Arial Narrow" w:cs="Arial"/>
                <w:bCs/>
                <w:sz w:val="20"/>
                <w:vertAlign w:val="superscript"/>
              </w:rPr>
              <w:t>(2)</w:t>
            </w:r>
          </w:p>
        </w:tc>
        <w:tc>
          <w:tcPr>
            <w:tcW w:w="807" w:type="dxa"/>
            <w:textDirection w:val="btLr"/>
          </w:tcPr>
          <w:p w14:paraId="5DF4A919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textDirection w:val="btLr"/>
          </w:tcPr>
          <w:p w14:paraId="0E080CC3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65DE3ECC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1A1C0D86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413F995C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textDirection w:val="btLr"/>
          </w:tcPr>
          <w:p w14:paraId="3FEB236E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vMerge/>
            <w:textDirection w:val="btLr"/>
          </w:tcPr>
          <w:p w14:paraId="3ABB17F7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</w:tr>
      <w:tr w:rsidR="008A1955" w14:paraId="1CF5183B" w14:textId="77777777" w:rsidTr="005D023E">
        <w:trPr>
          <w:cantSplit/>
          <w:trHeight w:val="2695"/>
        </w:trPr>
        <w:tc>
          <w:tcPr>
            <w:tcW w:w="565" w:type="dxa"/>
            <w:vMerge/>
            <w:shd w:val="clear" w:color="auto" w:fill="D9D9D9" w:themeFill="background1" w:themeFillShade="D9"/>
          </w:tcPr>
          <w:p w14:paraId="4813948A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firstLine="142"/>
              <w:jc w:val="left"/>
              <w:rPr>
                <w:sz w:val="20"/>
              </w:rPr>
            </w:pPr>
          </w:p>
        </w:tc>
        <w:tc>
          <w:tcPr>
            <w:tcW w:w="872" w:type="dxa"/>
            <w:vMerge w:val="restart"/>
            <w:textDirection w:val="btLr"/>
          </w:tcPr>
          <w:p w14:paraId="323651D1" w14:textId="77777777" w:rsidR="008A1955" w:rsidRPr="0019476A" w:rsidRDefault="008A1955" w:rsidP="009C1454">
            <w:pPr>
              <w:spacing w:before="40" w:after="40"/>
              <w:ind w:left="113" w:firstLine="142"/>
              <w:jc w:val="center"/>
              <w:rPr>
                <w:rFonts w:ascii="Arial Narrow" w:hAnsi="Arial Narrow"/>
                <w:sz w:val="20"/>
              </w:rPr>
            </w:pPr>
            <w:r w:rsidRPr="0019476A">
              <w:rPr>
                <w:rFonts w:ascii="Arial Narrow" w:hAnsi="Arial Narrow" w:cs="Arial"/>
                <w:bCs/>
                <w:sz w:val="20"/>
              </w:rPr>
              <w:t>Tipo de Resíduo</w:t>
            </w:r>
            <w:r>
              <w:rPr>
                <w:rFonts w:ascii="Arial Narrow" w:hAnsi="Arial Narrow" w:cs="Arial"/>
                <w:bCs/>
                <w:sz w:val="20"/>
              </w:rPr>
              <w:t xml:space="preserve"> </w:t>
            </w:r>
            <w:r w:rsidRPr="0019476A">
              <w:rPr>
                <w:rFonts w:ascii="Arial Narrow" w:hAnsi="Arial Narrow" w:cs="Arial"/>
                <w:bCs/>
                <w:sz w:val="20"/>
                <w:vertAlign w:val="superscript"/>
              </w:rPr>
              <w:t>(1)</w:t>
            </w:r>
          </w:p>
          <w:p w14:paraId="68ED970A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center"/>
              <w:rPr>
                <w:sz w:val="20"/>
              </w:rPr>
            </w:pPr>
          </w:p>
        </w:tc>
        <w:tc>
          <w:tcPr>
            <w:tcW w:w="807" w:type="dxa"/>
            <w:vMerge w:val="restart"/>
            <w:textDirection w:val="btLr"/>
          </w:tcPr>
          <w:p w14:paraId="7DC84BD9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vMerge w:val="restart"/>
            <w:textDirection w:val="btLr"/>
          </w:tcPr>
          <w:p w14:paraId="0812AF48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 w:val="restart"/>
            <w:textDirection w:val="btLr"/>
          </w:tcPr>
          <w:p w14:paraId="4FDB22EA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 w:val="restart"/>
            <w:textDirection w:val="btLr"/>
          </w:tcPr>
          <w:p w14:paraId="24D748F8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 w:val="restart"/>
            <w:textDirection w:val="btLr"/>
          </w:tcPr>
          <w:p w14:paraId="72172363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 w:val="restart"/>
            <w:textDirection w:val="btLr"/>
          </w:tcPr>
          <w:p w14:paraId="7CB5903C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vMerge/>
            <w:textDirection w:val="btLr"/>
          </w:tcPr>
          <w:p w14:paraId="5C6B56FD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</w:tr>
      <w:tr w:rsidR="008A1955" w14:paraId="101F69BE" w14:textId="77777777" w:rsidTr="005D023E">
        <w:trPr>
          <w:cantSplit/>
          <w:trHeight w:val="60"/>
        </w:trPr>
        <w:tc>
          <w:tcPr>
            <w:tcW w:w="565" w:type="dxa"/>
            <w:vMerge/>
            <w:shd w:val="clear" w:color="auto" w:fill="D9D9D9" w:themeFill="background1" w:themeFillShade="D9"/>
          </w:tcPr>
          <w:p w14:paraId="01AF4DA1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firstLine="142"/>
              <w:jc w:val="left"/>
              <w:rPr>
                <w:sz w:val="20"/>
              </w:rPr>
            </w:pPr>
          </w:p>
        </w:tc>
        <w:tc>
          <w:tcPr>
            <w:tcW w:w="872" w:type="dxa"/>
            <w:vMerge/>
            <w:textDirection w:val="btLr"/>
          </w:tcPr>
          <w:p w14:paraId="3D41C3D3" w14:textId="77777777" w:rsidR="008A1955" w:rsidRPr="0019476A" w:rsidRDefault="008A1955" w:rsidP="009C1454">
            <w:pPr>
              <w:spacing w:before="40" w:after="40"/>
              <w:ind w:left="113" w:firstLine="142"/>
              <w:jc w:val="center"/>
              <w:rPr>
                <w:rFonts w:ascii="Arial Narrow" w:hAnsi="Arial Narrow" w:cs="Arial"/>
                <w:bCs/>
                <w:sz w:val="20"/>
              </w:rPr>
            </w:pPr>
          </w:p>
        </w:tc>
        <w:tc>
          <w:tcPr>
            <w:tcW w:w="807" w:type="dxa"/>
            <w:vMerge/>
            <w:textDirection w:val="btLr"/>
          </w:tcPr>
          <w:p w14:paraId="1F02412F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5" w:type="dxa"/>
            <w:vMerge/>
            <w:textDirection w:val="btLr"/>
          </w:tcPr>
          <w:p w14:paraId="348B7627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/>
            <w:textDirection w:val="btLr"/>
          </w:tcPr>
          <w:p w14:paraId="654073FB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/>
            <w:textDirection w:val="btLr"/>
          </w:tcPr>
          <w:p w14:paraId="74AE5EC3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/>
            <w:textDirection w:val="btLr"/>
          </w:tcPr>
          <w:p w14:paraId="60766556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974" w:type="dxa"/>
            <w:vMerge/>
            <w:textDirection w:val="btLr"/>
          </w:tcPr>
          <w:p w14:paraId="391A6FE1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left"/>
              <w:rPr>
                <w:sz w:val="20"/>
              </w:rPr>
            </w:pPr>
          </w:p>
        </w:tc>
        <w:tc>
          <w:tcPr>
            <w:tcW w:w="2123" w:type="dxa"/>
            <w:textDirection w:val="btLr"/>
            <w:vAlign w:val="center"/>
          </w:tcPr>
          <w:p w14:paraId="4642EA32" w14:textId="77777777" w:rsidR="008A1955" w:rsidRDefault="008A1955" w:rsidP="009C1454">
            <w:pPr>
              <w:pStyle w:val="TextoexplicativodeSubttulo"/>
              <w:numPr>
                <w:ilvl w:val="0"/>
                <w:numId w:val="0"/>
              </w:numPr>
              <w:tabs>
                <w:tab w:val="num" w:pos="397"/>
                <w:tab w:val="left" w:pos="708"/>
              </w:tabs>
              <w:spacing w:after="60" w:line="240" w:lineRule="auto"/>
              <w:ind w:left="113" w:firstLine="142"/>
              <w:jc w:val="center"/>
              <w:rPr>
                <w:sz w:val="20"/>
              </w:rPr>
            </w:pPr>
            <w:r w:rsidRPr="008451CA">
              <w:rPr>
                <w:rFonts w:ascii="Arial Narrow" w:hAnsi="Arial Narrow"/>
                <w:b/>
                <w:sz w:val="40"/>
              </w:rPr>
              <w:t>!</w:t>
            </w:r>
          </w:p>
        </w:tc>
      </w:tr>
    </w:tbl>
    <w:p w14:paraId="20284EE1" w14:textId="77777777" w:rsidR="008A1955" w:rsidRDefault="008A1955" w:rsidP="009C1454">
      <w:pPr>
        <w:pStyle w:val="TextoexplicativodeSubttulo"/>
        <w:numPr>
          <w:ilvl w:val="0"/>
          <w:numId w:val="0"/>
        </w:numPr>
        <w:tabs>
          <w:tab w:val="num" w:pos="397"/>
          <w:tab w:val="left" w:pos="708"/>
        </w:tabs>
        <w:spacing w:after="60" w:line="240" w:lineRule="auto"/>
        <w:ind w:firstLine="142"/>
        <w:jc w:val="left"/>
        <w:rPr>
          <w:sz w:val="20"/>
        </w:rPr>
      </w:pP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93"/>
      </w:tblGrid>
      <w:tr w:rsidR="00644905" w:rsidRPr="00351861" w14:paraId="2FB3DC01" w14:textId="77777777" w:rsidTr="00B44588">
        <w:trPr>
          <w:cantSplit/>
          <w:trHeight w:val="707"/>
        </w:trPr>
        <w:tc>
          <w:tcPr>
            <w:tcW w:w="567" w:type="dxa"/>
            <w:vAlign w:val="center"/>
          </w:tcPr>
          <w:p w14:paraId="4566D1B3" w14:textId="77777777" w:rsidR="00644905" w:rsidRPr="00CF728F" w:rsidRDefault="00644905" w:rsidP="005606E5">
            <w:pPr>
              <w:spacing w:before="40" w:after="40"/>
              <w:jc w:val="center"/>
              <w:rPr>
                <w:rFonts w:ascii="Arial Narrow" w:hAnsi="Arial Narrow"/>
                <w:sz w:val="16"/>
              </w:rPr>
            </w:pPr>
            <w:r w:rsidRPr="008451CA">
              <w:rPr>
                <w:rFonts w:ascii="Arial Narrow" w:hAnsi="Arial Narrow"/>
                <w:b/>
                <w:sz w:val="40"/>
              </w:rPr>
              <w:t>!</w:t>
            </w:r>
          </w:p>
        </w:tc>
        <w:tc>
          <w:tcPr>
            <w:tcW w:w="8793" w:type="dxa"/>
            <w:vAlign w:val="center"/>
          </w:tcPr>
          <w:p w14:paraId="14879034" w14:textId="77777777" w:rsidR="00644905" w:rsidRPr="002606EC" w:rsidRDefault="00644905" w:rsidP="009C1454">
            <w:pPr>
              <w:spacing w:before="40" w:after="40"/>
              <w:ind w:firstLine="142"/>
              <w:jc w:val="both"/>
              <w:rPr>
                <w:rFonts w:ascii="Arial Narrow" w:hAnsi="Arial Narrow"/>
                <w:sz w:val="20"/>
              </w:rPr>
            </w:pPr>
            <w:r w:rsidRPr="00644905">
              <w:rPr>
                <w:rFonts w:ascii="Arial Narrow" w:hAnsi="Arial Narrow"/>
                <w:b/>
                <w:sz w:val="20"/>
              </w:rPr>
              <w:t xml:space="preserve">Passivo ambiental </w:t>
            </w:r>
            <w:r w:rsidRPr="00644905">
              <w:rPr>
                <w:rFonts w:ascii="Arial Narrow" w:hAnsi="Arial Narrow"/>
                <w:sz w:val="20"/>
              </w:rPr>
              <w:t>é o resíduo armazenado na área da empresa, sem destinação definida.</w:t>
            </w:r>
          </w:p>
        </w:tc>
      </w:tr>
    </w:tbl>
    <w:p w14:paraId="45D39EB8" w14:textId="77777777" w:rsidR="00030956" w:rsidRDefault="00030956" w:rsidP="00030956">
      <w:pPr>
        <w:pStyle w:val="TextoexplicativodeSubttulo"/>
        <w:numPr>
          <w:ilvl w:val="0"/>
          <w:numId w:val="10"/>
        </w:numPr>
        <w:spacing w:before="240" w:after="120" w:line="240" w:lineRule="auto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t xml:space="preserve">INFORMAÇÕES SOBRE SUPRESSÃO DE VEGETAÇÃO 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6097"/>
        <w:gridCol w:w="425"/>
        <w:gridCol w:w="851"/>
        <w:gridCol w:w="449"/>
        <w:gridCol w:w="1111"/>
      </w:tblGrid>
      <w:tr w:rsidR="00030956" w14:paraId="7742AB35" w14:textId="77777777" w:rsidTr="00030956">
        <w:tc>
          <w:tcPr>
            <w:tcW w:w="65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627CC81E" w14:textId="77777777" w:rsidR="00030956" w:rsidRDefault="00030956" w:rsidP="00030956">
            <w:pPr>
              <w:numPr>
                <w:ilvl w:val="1"/>
                <w:numId w:val="10"/>
              </w:numPr>
              <w:tabs>
                <w:tab w:val="clear" w:pos="1004"/>
                <w:tab w:val="num" w:pos="459"/>
              </w:tabs>
              <w:spacing w:before="40" w:after="40"/>
              <w:ind w:left="358" w:hanging="324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Haverá supressão de vegetação/corte de exemplares nativos?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6816077B" w14:textId="77777777" w:rsidR="00030956" w:rsidRDefault="00030956">
            <w:pPr>
              <w:spacing w:before="40" w:after="40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3029D8B2" w14:textId="77777777" w:rsidR="00030956" w:rsidRDefault="00030956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SIM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506AE46D" w14:textId="77777777" w:rsidR="00030956" w:rsidRDefault="00030956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1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2FCA198B" w14:textId="77777777" w:rsidR="00030956" w:rsidRDefault="00030956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NÃO</w:t>
            </w:r>
          </w:p>
        </w:tc>
      </w:tr>
      <w:tr w:rsidR="00030956" w:rsidRPr="00030956" w14:paraId="34FB5AFD" w14:textId="77777777" w:rsidTr="00030956">
        <w:trPr>
          <w:trHeight w:val="296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3AEF58E" w14:textId="77777777" w:rsidR="00030956" w:rsidRDefault="00030956">
            <w:pPr>
              <w:spacing w:before="40" w:after="40"/>
              <w:ind w:left="34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!</w:t>
            </w:r>
          </w:p>
        </w:tc>
        <w:tc>
          <w:tcPr>
            <w:tcW w:w="89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A0F389A" w14:textId="77777777" w:rsidR="00030956" w:rsidRDefault="00030956" w:rsidP="00484F30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Em caso afirmativo, apresentar Autorização para Supressão Vegetal emitida pelo Órgão Licenciador competente.</w:t>
            </w:r>
          </w:p>
        </w:tc>
      </w:tr>
    </w:tbl>
    <w:p w14:paraId="29DE7D3E" w14:textId="77777777" w:rsidR="00030956" w:rsidRDefault="00030956" w:rsidP="00030956">
      <w:pPr>
        <w:pStyle w:val="TextoexplicativodeSubttulo"/>
        <w:numPr>
          <w:ilvl w:val="0"/>
          <w:numId w:val="0"/>
        </w:numPr>
        <w:spacing w:line="240" w:lineRule="auto"/>
        <w:ind w:left="397"/>
        <w:rPr>
          <w:rFonts w:ascii="Arial Narrow" w:hAnsi="Arial Narrow"/>
          <w:b/>
          <w:sz w:val="20"/>
        </w:rPr>
      </w:pPr>
    </w:p>
    <w:p w14:paraId="57778B7D" w14:textId="77777777" w:rsidR="00E21D4E" w:rsidRDefault="00E21D4E" w:rsidP="00E21D4E">
      <w:pPr>
        <w:pStyle w:val="TextoexplicativodeSubttulo"/>
        <w:numPr>
          <w:ilvl w:val="0"/>
          <w:numId w:val="10"/>
        </w:num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INFORMAÇÕES SOBRE ÁREA DE PRESERVAÇÃO PERMANENTE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6097"/>
        <w:gridCol w:w="425"/>
        <w:gridCol w:w="851"/>
        <w:gridCol w:w="449"/>
        <w:gridCol w:w="1111"/>
      </w:tblGrid>
      <w:tr w:rsidR="00E21D4E" w14:paraId="61AB6235" w14:textId="77777777" w:rsidTr="00E21D4E">
        <w:tc>
          <w:tcPr>
            <w:tcW w:w="65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202F1DB1" w14:textId="77777777" w:rsidR="00E21D4E" w:rsidRDefault="00E21D4E" w:rsidP="00E21D4E">
            <w:pPr>
              <w:numPr>
                <w:ilvl w:val="1"/>
                <w:numId w:val="10"/>
              </w:numPr>
              <w:tabs>
                <w:tab w:val="clear" w:pos="1004"/>
                <w:tab w:val="num" w:pos="459"/>
              </w:tabs>
              <w:spacing w:before="40" w:after="40"/>
              <w:ind w:left="358" w:hanging="324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Há a incidência de Área de Preservação Permanente definida em lei sobre a área do empreendimento?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4A92DCA0" w14:textId="77777777" w:rsidR="00E21D4E" w:rsidRDefault="00E21D4E">
            <w:pPr>
              <w:spacing w:before="40" w:after="40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7F26D158" w14:textId="77777777" w:rsidR="00E21D4E" w:rsidRDefault="00E21D4E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SIM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0F3A1A67" w14:textId="77777777" w:rsidR="00E21D4E" w:rsidRDefault="00E21D4E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1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43139797" w14:textId="77777777" w:rsidR="00E21D4E" w:rsidRDefault="00E21D4E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NÃO</w:t>
            </w:r>
          </w:p>
        </w:tc>
      </w:tr>
      <w:tr w:rsidR="00E21D4E" w14:paraId="39F749F0" w14:textId="77777777" w:rsidTr="00E21D4E">
        <w:trPr>
          <w:trHeight w:val="296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E369BE" w14:textId="77777777" w:rsidR="00E21D4E" w:rsidRDefault="00E21D4E">
            <w:pPr>
              <w:spacing w:before="40" w:after="40"/>
              <w:ind w:left="34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!</w:t>
            </w:r>
          </w:p>
        </w:tc>
        <w:tc>
          <w:tcPr>
            <w:tcW w:w="89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5C535F" w14:textId="77777777" w:rsidR="00E21D4E" w:rsidRDefault="00E21D4E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Em caso afirmativo, apresentar Laudo de Determinação de APP conforme Lei Federal nº 12.651/12 e Lei Estadual nº 11.520/2000.</w:t>
            </w:r>
          </w:p>
        </w:tc>
      </w:tr>
    </w:tbl>
    <w:p w14:paraId="5EDC61A4" w14:textId="77777777" w:rsidR="00E21D4E" w:rsidRDefault="00E21D4E" w:rsidP="00E21D4E">
      <w:pPr>
        <w:pStyle w:val="TextoexplicativodeSubttulo"/>
        <w:numPr>
          <w:ilvl w:val="0"/>
          <w:numId w:val="10"/>
        </w:numPr>
        <w:spacing w:before="240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INFORMAÇÕES SOBRE O RISCO DE INUNDAÇÃO OU ALAGAMENTO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6097"/>
        <w:gridCol w:w="425"/>
        <w:gridCol w:w="851"/>
        <w:gridCol w:w="449"/>
        <w:gridCol w:w="1111"/>
      </w:tblGrid>
      <w:tr w:rsidR="00E21D4E" w14:paraId="407076DF" w14:textId="77777777" w:rsidTr="00E21D4E">
        <w:tc>
          <w:tcPr>
            <w:tcW w:w="65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479AA82B" w14:textId="77777777" w:rsidR="00E21D4E" w:rsidRDefault="00E21D4E" w:rsidP="00E21D4E">
            <w:pPr>
              <w:numPr>
                <w:ilvl w:val="1"/>
                <w:numId w:val="10"/>
              </w:numPr>
              <w:tabs>
                <w:tab w:val="clear" w:pos="1004"/>
                <w:tab w:val="num" w:pos="459"/>
              </w:tabs>
              <w:spacing w:before="40" w:after="40" w:line="360" w:lineRule="auto"/>
              <w:ind w:left="358" w:hanging="324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Há risco de inundação e alagamento sobre a área do empreendimento?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1332606D" w14:textId="77777777" w:rsidR="00E21D4E" w:rsidRDefault="00E21D4E">
            <w:pPr>
              <w:spacing w:before="40" w:after="40" w:line="36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0EA9F12B" w14:textId="77777777" w:rsidR="00E21D4E" w:rsidRDefault="00E21D4E">
            <w:pPr>
              <w:spacing w:before="40" w:after="4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SIM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2895C19C" w14:textId="77777777" w:rsidR="00E21D4E" w:rsidRDefault="00E21D4E">
            <w:pPr>
              <w:spacing w:before="40" w:after="40" w:line="36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1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14313FFD" w14:textId="77777777" w:rsidR="00E21D4E" w:rsidRDefault="00E21D4E">
            <w:pPr>
              <w:spacing w:before="40" w:after="4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NÃO</w:t>
            </w:r>
          </w:p>
        </w:tc>
      </w:tr>
      <w:tr w:rsidR="00E21D4E" w14:paraId="4F6A4BC8" w14:textId="77777777" w:rsidTr="00E21D4E">
        <w:trPr>
          <w:trHeight w:val="296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8D1810" w14:textId="77777777" w:rsidR="00E21D4E" w:rsidRDefault="00E21D4E">
            <w:pPr>
              <w:spacing w:before="40" w:after="40"/>
              <w:ind w:left="34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!</w:t>
            </w:r>
          </w:p>
        </w:tc>
        <w:tc>
          <w:tcPr>
            <w:tcW w:w="89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E0E97F" w14:textId="77777777" w:rsidR="00E21D4E" w:rsidRDefault="00E21D4E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Em caso afirmativo, apresentar a cota máxima.</w:t>
            </w:r>
          </w:p>
        </w:tc>
      </w:tr>
    </w:tbl>
    <w:p w14:paraId="3BEA1CA9" w14:textId="77777777" w:rsidR="00E21D4E" w:rsidRDefault="00E21D4E" w:rsidP="00E21D4E">
      <w:pPr>
        <w:pStyle w:val="TextoexplicativodeSubttulo"/>
        <w:numPr>
          <w:ilvl w:val="0"/>
          <w:numId w:val="0"/>
        </w:numPr>
        <w:spacing w:line="240" w:lineRule="auto"/>
        <w:ind w:left="397"/>
        <w:rPr>
          <w:rFonts w:ascii="Arial Narrow" w:hAnsi="Arial Narrow"/>
          <w:b/>
          <w:sz w:val="20"/>
        </w:rPr>
      </w:pPr>
    </w:p>
    <w:p w14:paraId="1F5A5F01" w14:textId="77777777" w:rsidR="000B07DF" w:rsidRDefault="000B07DF" w:rsidP="000B07DF">
      <w:pPr>
        <w:pStyle w:val="TextoexplicativodeSubttulo"/>
        <w:numPr>
          <w:ilvl w:val="0"/>
          <w:numId w:val="10"/>
        </w:numPr>
        <w:spacing w:line="240" w:lineRule="auto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IDENTIFICAÇÃO DO RESPONSÁVEL LEGAL DO EMPREENDIMENTO E DO RESPONSÁVEL PELO PREENCHIMENTO DO FORMULÁRIO</w:t>
      </w:r>
    </w:p>
    <w:p w14:paraId="68FB7A82" w14:textId="77777777" w:rsidR="005606E5" w:rsidRDefault="005606E5" w:rsidP="00030956">
      <w:pPr>
        <w:pStyle w:val="TextoexplicativodeSubttulo"/>
        <w:numPr>
          <w:ilvl w:val="0"/>
          <w:numId w:val="0"/>
        </w:numPr>
        <w:spacing w:line="240" w:lineRule="auto"/>
        <w:ind w:left="397"/>
        <w:rPr>
          <w:rFonts w:ascii="Arial Narrow" w:hAnsi="Arial Narrow"/>
          <w:b/>
          <w:sz w:val="20"/>
        </w:rPr>
      </w:pP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3120"/>
        <w:gridCol w:w="992"/>
        <w:gridCol w:w="2836"/>
      </w:tblGrid>
      <w:tr w:rsidR="000B07DF" w14:paraId="630FF962" w14:textId="77777777" w:rsidTr="000B07DF">
        <w:tc>
          <w:tcPr>
            <w:tcW w:w="93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14:paraId="1297C291" w14:textId="77777777" w:rsidR="000B07DF" w:rsidRDefault="000B07DF" w:rsidP="000B07DF">
            <w:pPr>
              <w:numPr>
                <w:ilvl w:val="1"/>
                <w:numId w:val="10"/>
              </w:numPr>
              <w:spacing w:before="40" w:after="40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Assinaturas</w:t>
            </w:r>
          </w:p>
        </w:tc>
      </w:tr>
      <w:tr w:rsidR="000B07DF" w14:paraId="6712C158" w14:textId="77777777" w:rsidTr="000B07DF">
        <w:trPr>
          <w:cantSplit/>
        </w:trPr>
        <w:tc>
          <w:tcPr>
            <w:tcW w:w="93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6DF1418" w14:textId="77777777" w:rsidR="000B07DF" w:rsidRDefault="000B07DF" w:rsidP="000B07DF">
            <w:pPr>
              <w:numPr>
                <w:ilvl w:val="2"/>
                <w:numId w:val="10"/>
              </w:numPr>
              <w:tabs>
                <w:tab w:val="clear" w:pos="1145"/>
                <w:tab w:val="num" w:pos="720"/>
              </w:tabs>
              <w:spacing w:before="40" w:after="40"/>
              <w:ind w:left="1224" w:hanging="504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Responsável legal da empresa</w:t>
            </w:r>
          </w:p>
        </w:tc>
      </w:tr>
      <w:tr w:rsidR="000B07DF" w14:paraId="6D3B0B7B" w14:textId="77777777" w:rsidTr="000B07DF">
        <w:trPr>
          <w:cantSplit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5904B12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NOME</w:t>
            </w: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CE648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B07DF" w14:paraId="4158655C" w14:textId="77777777" w:rsidTr="000B07DF">
        <w:trPr>
          <w:cantSplit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3457C9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CARGO</w:t>
            </w: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8754A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B07DF" w14:paraId="52E02C2B" w14:textId="77777777" w:rsidTr="000B07DF">
        <w:trPr>
          <w:cantSplit/>
        </w:trPr>
        <w:tc>
          <w:tcPr>
            <w:tcW w:w="93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7354D37" w14:textId="77777777" w:rsidR="000B07DF" w:rsidRDefault="000B07DF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Declaro, para todos os fins e efeitos legais, a veracidade das informações prestadas no presente formulário.</w:t>
            </w:r>
          </w:p>
        </w:tc>
      </w:tr>
      <w:tr w:rsidR="000B07DF" w14:paraId="69A7E589" w14:textId="77777777" w:rsidTr="005D023E">
        <w:trPr>
          <w:cantSplit/>
          <w:trHeight w:val="661"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0B4AC1" w14:textId="77777777" w:rsidR="000B07DF" w:rsidRDefault="000B07DF" w:rsidP="005D023E">
            <w:pPr>
              <w:jc w:val="center"/>
              <w:rPr>
                <w:rFonts w:ascii="Arial Narrow" w:hAnsi="Arial Narrow"/>
                <w:sz w:val="20"/>
              </w:rPr>
            </w:pPr>
          </w:p>
          <w:p w14:paraId="353FC5DA" w14:textId="77777777" w:rsidR="000B07DF" w:rsidRDefault="000B07DF" w:rsidP="005D023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ASSINATURA</w:t>
            </w: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485762" w14:textId="77777777" w:rsidR="005D023E" w:rsidRDefault="005D023E" w:rsidP="005D023E">
            <w:pPr>
              <w:jc w:val="center"/>
              <w:rPr>
                <w:rFonts w:ascii="Arial Narrow" w:hAnsi="Arial Narrow"/>
                <w:sz w:val="20"/>
              </w:rPr>
            </w:pPr>
          </w:p>
          <w:p w14:paraId="169F5992" w14:textId="2E6A2634" w:rsidR="000B07DF" w:rsidRDefault="000B07DF" w:rsidP="005D023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________________________________________________________</w:t>
            </w:r>
          </w:p>
          <w:p w14:paraId="7A3BF80C" w14:textId="77777777" w:rsidR="000B07DF" w:rsidRDefault="000B07DF" w:rsidP="005D023E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B07DF" w14:paraId="7C0A2537" w14:textId="77777777" w:rsidTr="005D023E">
        <w:trPr>
          <w:cantSplit/>
          <w:trHeight w:val="375"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D984D" w14:textId="77777777" w:rsidR="000B07DF" w:rsidRDefault="000B07DF" w:rsidP="005D023E">
            <w:pPr>
              <w:jc w:val="center"/>
              <w:rPr>
                <w:rFonts w:ascii="Arial Narrow" w:hAnsi="Arial Narrow"/>
                <w:sz w:val="20"/>
              </w:rPr>
            </w:pPr>
          </w:p>
          <w:p w14:paraId="2F68B284" w14:textId="77777777" w:rsidR="000B07DF" w:rsidRDefault="000B07DF" w:rsidP="005D023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CARIMBO DA EMPRESA</w:t>
            </w:r>
          </w:p>
          <w:p w14:paraId="5E95450C" w14:textId="77777777" w:rsidR="000B07DF" w:rsidRDefault="000B07DF" w:rsidP="005D023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B1C51" w14:textId="77777777" w:rsidR="000B07DF" w:rsidRDefault="000B07DF" w:rsidP="005D023E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B07DF" w14:paraId="1527D12C" w14:textId="77777777" w:rsidTr="000B07DF">
        <w:trPr>
          <w:cantSplit/>
        </w:trPr>
        <w:tc>
          <w:tcPr>
            <w:tcW w:w="93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C42AE5C" w14:textId="77777777" w:rsidR="000B07DF" w:rsidRDefault="000B07DF" w:rsidP="000B07DF">
            <w:pPr>
              <w:numPr>
                <w:ilvl w:val="2"/>
                <w:numId w:val="10"/>
              </w:numPr>
              <w:tabs>
                <w:tab w:val="clear" w:pos="1145"/>
                <w:tab w:val="num" w:pos="720"/>
              </w:tabs>
              <w:spacing w:before="40" w:after="40"/>
              <w:ind w:left="1224" w:hanging="504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Responsável técnico </w:t>
            </w:r>
          </w:p>
        </w:tc>
      </w:tr>
      <w:tr w:rsidR="000B07DF" w14:paraId="33B7FC03" w14:textId="77777777" w:rsidTr="000B07DF">
        <w:trPr>
          <w:cantSplit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903EFB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NOME</w:t>
            </w: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CED4A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B07DF" w14:paraId="744B9F1B" w14:textId="77777777" w:rsidTr="000B07DF">
        <w:trPr>
          <w:cantSplit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4BC78C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FORMAÇÃO ACADÊMICA</w:t>
            </w: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31223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B07DF" w14:paraId="1AE5B4C6" w14:textId="77777777" w:rsidTr="000B07DF">
        <w:trPr>
          <w:cantSplit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23B936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Nº DO REG PROFISSIONAL 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4FD65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DF9EF0C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ART nº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473A8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B07DF" w14:paraId="437D4297" w14:textId="77777777" w:rsidTr="000B07DF">
        <w:trPr>
          <w:cantSplit/>
        </w:trPr>
        <w:tc>
          <w:tcPr>
            <w:tcW w:w="93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954C101" w14:textId="77777777" w:rsidR="000B07DF" w:rsidRDefault="000B07DF">
            <w:pPr>
              <w:spacing w:before="40" w:after="4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Declaro, para todos os fins e efeitos legais, a veracidade das informações prestadas no presente formulário.</w:t>
            </w:r>
          </w:p>
        </w:tc>
      </w:tr>
      <w:tr w:rsidR="000B07DF" w14:paraId="6F4E9F19" w14:textId="77777777" w:rsidTr="000B07DF">
        <w:trPr>
          <w:cantSplit/>
        </w:trPr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70852E" w14:textId="77777777" w:rsidR="000B07DF" w:rsidRDefault="000B07DF">
            <w:pPr>
              <w:spacing w:before="40" w:after="40"/>
              <w:jc w:val="center"/>
              <w:rPr>
                <w:rFonts w:ascii="Arial Narrow" w:hAnsi="Arial Narrow"/>
                <w:sz w:val="20"/>
              </w:rPr>
            </w:pPr>
          </w:p>
          <w:p w14:paraId="72B205E2" w14:textId="77777777" w:rsidR="000B07DF" w:rsidRDefault="000B07DF">
            <w:pPr>
              <w:spacing w:before="40" w:after="4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ASSINATURA</w:t>
            </w: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989694" w14:textId="77777777" w:rsidR="000B07DF" w:rsidRDefault="000B07DF" w:rsidP="005D023E">
            <w:pPr>
              <w:jc w:val="both"/>
              <w:rPr>
                <w:rFonts w:ascii="Arial Narrow" w:hAnsi="Arial Narrow"/>
                <w:sz w:val="20"/>
              </w:rPr>
            </w:pPr>
          </w:p>
          <w:p w14:paraId="22D57FC3" w14:textId="77777777" w:rsidR="000B07DF" w:rsidRDefault="000B07DF" w:rsidP="005D023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________________________________________________________</w:t>
            </w:r>
          </w:p>
          <w:p w14:paraId="73932711" w14:textId="77777777" w:rsidR="000B07DF" w:rsidRDefault="000B07DF">
            <w:pPr>
              <w:spacing w:before="40" w:after="40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14:paraId="4FD836D7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106044DC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55FFFB8C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23F5C956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17BAAEE5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21EF40AF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0470CEA4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586980A2" w14:textId="6287997D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0718405B" w14:textId="69E75E55" w:rsidR="003033F4" w:rsidRDefault="003033F4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6C1AC21C" w14:textId="77777777" w:rsidR="003033F4" w:rsidRDefault="003033F4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32CAD7E0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2CD34192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7A515CD3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342D95EA" w14:textId="77777777" w:rsidR="00EF0236" w:rsidRDefault="00EF023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7D490067" w14:textId="175F0ACA" w:rsidR="00974D16" w:rsidRPr="000A5C71" w:rsidRDefault="00974D16" w:rsidP="00974D16">
      <w:pPr>
        <w:jc w:val="center"/>
        <w:rPr>
          <w:rFonts w:ascii="Arial Narrow" w:hAnsi="Arial Narrow"/>
          <w:b/>
          <w:sz w:val="20"/>
          <w:u w:val="single"/>
        </w:rPr>
      </w:pPr>
      <w:r w:rsidRPr="000A5C71">
        <w:rPr>
          <w:rFonts w:ascii="Arial Narrow" w:hAnsi="Arial Narrow"/>
          <w:b/>
          <w:sz w:val="20"/>
          <w:u w:val="single"/>
        </w:rPr>
        <w:t xml:space="preserve">CHECK LIST DE LICENCIAMENTO AMBIENTAL – </w:t>
      </w:r>
      <w:r w:rsidR="005D023E" w:rsidRPr="000A5C71">
        <w:rPr>
          <w:rFonts w:ascii="Arial Narrow" w:hAnsi="Arial Narrow"/>
          <w:b/>
          <w:sz w:val="20"/>
          <w:u w:val="single"/>
        </w:rPr>
        <w:t>DRENAGEM PLUVIAL URBANA</w:t>
      </w:r>
    </w:p>
    <w:p w14:paraId="74A1608F" w14:textId="77777777" w:rsidR="00974D16" w:rsidRPr="000A5C71" w:rsidRDefault="00974D16" w:rsidP="00974D16">
      <w:pPr>
        <w:jc w:val="center"/>
        <w:rPr>
          <w:rFonts w:ascii="Arial Narrow" w:hAnsi="Arial Narrow"/>
          <w:b/>
          <w:sz w:val="20"/>
          <w:u w:val="single"/>
        </w:rPr>
      </w:pPr>
    </w:p>
    <w:p w14:paraId="6E023293" w14:textId="77777777" w:rsidR="00974D16" w:rsidRPr="000A5C71" w:rsidRDefault="00974D16" w:rsidP="00974D16">
      <w:pPr>
        <w:jc w:val="both"/>
        <w:rPr>
          <w:rFonts w:ascii="Arial Narrow" w:hAnsi="Arial Narrow"/>
          <w:b/>
          <w:sz w:val="20"/>
        </w:rPr>
      </w:pPr>
      <w:r w:rsidRPr="000A5C71">
        <w:rPr>
          <w:rFonts w:ascii="Arial Narrow" w:hAnsi="Arial Narrow"/>
          <w:b/>
          <w:sz w:val="20"/>
        </w:rPr>
        <w:t>LICENÇA PRÉVIA</w:t>
      </w:r>
    </w:p>
    <w:p w14:paraId="655B2F81" w14:textId="7DBAA2C5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Requerimento</w:t>
      </w:r>
      <w:r w:rsidRPr="000A5C71">
        <w:rPr>
          <w:rFonts w:ascii="Arial Narrow" w:hAnsi="Arial Narrow"/>
          <w:sz w:val="20"/>
        </w:rPr>
        <w:t>, endereçado ao Sr. Prefeito Municipal, solicitando a análise dos documentos para obtenção da LP para desenvolver a atividade desejada.</w:t>
      </w:r>
    </w:p>
    <w:p w14:paraId="763A5CAC" w14:textId="7A39D01F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 xml:space="preserve">Formulário específico de </w:t>
      </w:r>
      <w:r w:rsidR="000A5C71">
        <w:rPr>
          <w:rFonts w:ascii="Arial Narrow" w:hAnsi="Arial Narrow"/>
          <w:b/>
          <w:sz w:val="20"/>
        </w:rPr>
        <w:t>Drenagem Pluvial Urbana</w:t>
      </w:r>
      <w:r w:rsidRPr="000A5C71">
        <w:rPr>
          <w:rFonts w:ascii="Arial Narrow" w:hAnsi="Arial Narrow"/>
          <w:sz w:val="20"/>
        </w:rPr>
        <w:t xml:space="preserve">, devidamente preenchido e assinado em todos os seus itens </w:t>
      </w:r>
      <w:r w:rsidRPr="000A5C71">
        <w:rPr>
          <w:rFonts w:ascii="Arial Narrow" w:hAnsi="Arial Narrow" w:cs="Arial"/>
          <w:sz w:val="20"/>
        </w:rPr>
        <w:t>pelo representante legal do empreendimento e seu responsável técnico.</w:t>
      </w:r>
    </w:p>
    <w:p w14:paraId="38023982" w14:textId="1E9E8A38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Cópia da Carteira de Identidade e CPF</w:t>
      </w:r>
      <w:r w:rsidRPr="000A5C71">
        <w:rPr>
          <w:rFonts w:ascii="Arial Narrow" w:hAnsi="Arial Narrow"/>
          <w:sz w:val="20"/>
        </w:rPr>
        <w:t xml:space="preserve"> do(s) proprietário(s) do empreendimento.</w:t>
      </w:r>
    </w:p>
    <w:p w14:paraId="4864EFFE" w14:textId="7ADCEE50" w:rsidR="00F86FD2" w:rsidRPr="000A5C71" w:rsidRDefault="00F86FD2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Cópia do CNPJ</w:t>
      </w:r>
      <w:r w:rsidRPr="000A5C71">
        <w:rPr>
          <w:rFonts w:ascii="Arial Narrow" w:hAnsi="Arial Narrow"/>
          <w:sz w:val="20"/>
        </w:rPr>
        <w:t xml:space="preserve"> da empresa.</w:t>
      </w:r>
    </w:p>
    <w:p w14:paraId="6357ACDA" w14:textId="443BCA56" w:rsidR="00F86FD2" w:rsidRPr="000A5C71" w:rsidRDefault="00F86FD2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 xml:space="preserve">Cópia do contrato social </w:t>
      </w:r>
      <w:r w:rsidRPr="000A5C71">
        <w:rPr>
          <w:rFonts w:ascii="Arial Narrow" w:hAnsi="Arial Narrow"/>
          <w:sz w:val="20"/>
        </w:rPr>
        <w:t>em vigor do empreendimento.</w:t>
      </w:r>
    </w:p>
    <w:p w14:paraId="358F0F46" w14:textId="5B0FD2FC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Cópia atualizada da(s) matrícula(s)</w:t>
      </w:r>
      <w:r w:rsidRPr="000A5C71">
        <w:rPr>
          <w:rFonts w:ascii="Arial Narrow" w:hAnsi="Arial Narrow"/>
          <w:sz w:val="20"/>
        </w:rPr>
        <w:t xml:space="preserve"> do Cartório de Registro de Imóveis, referente(s) ao local onde se pretende instalar o empreendimento.</w:t>
      </w:r>
    </w:p>
    <w:p w14:paraId="4C49AF5E" w14:textId="424570FF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Contrato de locação</w:t>
      </w:r>
      <w:r w:rsidRPr="000A5C71">
        <w:rPr>
          <w:rFonts w:ascii="Arial Narrow" w:hAnsi="Arial Narrow"/>
          <w:sz w:val="20"/>
        </w:rPr>
        <w:t>, caso houver.</w:t>
      </w:r>
    </w:p>
    <w:p w14:paraId="12ECEC89" w14:textId="77777777" w:rsidR="001713E3" w:rsidRPr="000A5C71" w:rsidRDefault="001713E3" w:rsidP="001713E3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b/>
          <w:sz w:val="20"/>
        </w:rPr>
        <w:t>Laudo de Meio Biótico</w:t>
      </w:r>
      <w:r w:rsidRPr="000A5C71">
        <w:rPr>
          <w:rFonts w:ascii="Arial Narrow" w:hAnsi="Arial Narrow" w:cs="Arial"/>
          <w:sz w:val="20"/>
        </w:rPr>
        <w:t xml:space="preserve">, assinado por profissional legalmente habilitado, embasado nos moldes do Termo de Referência que se encontra no site da Prefeitura Municipal de </w:t>
      </w:r>
      <w:r>
        <w:rPr>
          <w:rFonts w:ascii="Arial Narrow" w:hAnsi="Arial Narrow" w:cs="Arial"/>
          <w:sz w:val="20"/>
        </w:rPr>
        <w:t>S.P.M.</w:t>
      </w:r>
      <w:r w:rsidRPr="000A5C71">
        <w:rPr>
          <w:rFonts w:ascii="Arial Narrow" w:hAnsi="Arial Narrow" w:cs="Arial"/>
          <w:sz w:val="20"/>
        </w:rPr>
        <w:t>-RS.</w:t>
      </w:r>
    </w:p>
    <w:p w14:paraId="53D5CF4D" w14:textId="057FA7CF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eastAsiaTheme="minorHAnsi" w:hAnsi="Arial Narrow" w:cs="Arial"/>
          <w:sz w:val="20"/>
          <w:lang w:eastAsia="en-US"/>
        </w:rPr>
      </w:pPr>
      <w:r w:rsidRPr="000A5C71">
        <w:rPr>
          <w:rFonts w:ascii="Arial Narrow" w:hAnsi="Arial Narrow" w:cs="Arial"/>
          <w:b/>
          <w:sz w:val="20"/>
        </w:rPr>
        <w:t>Croqui de situação/localização</w:t>
      </w:r>
      <w:r w:rsidRPr="000A5C71">
        <w:rPr>
          <w:rFonts w:ascii="Arial Narrow" w:hAnsi="Arial Narrow" w:cs="Arial"/>
          <w:sz w:val="20"/>
        </w:rPr>
        <w:t xml:space="preserve"> assinada por profissional legalmente habilitado e apresentada em escala adequ</w:t>
      </w:r>
      <w:r w:rsidR="00114D82" w:rsidRPr="000A5C71">
        <w:rPr>
          <w:rFonts w:ascii="Arial Narrow" w:hAnsi="Arial Narrow" w:cs="Arial"/>
          <w:sz w:val="20"/>
        </w:rPr>
        <w:t>ada, identificando num raio de 1</w:t>
      </w:r>
      <w:r w:rsidRPr="000A5C71">
        <w:rPr>
          <w:rFonts w:ascii="Arial Narrow" w:hAnsi="Arial Narrow" w:cs="Arial"/>
          <w:sz w:val="20"/>
        </w:rPr>
        <w:t>00m:</w:t>
      </w:r>
    </w:p>
    <w:p w14:paraId="4C7E9E27" w14:textId="1FF67C5E" w:rsidR="00974D16" w:rsidRPr="000A5C71" w:rsidRDefault="00974D16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Áreas a construir, informando a área em m²</w:t>
      </w:r>
      <w:r w:rsidR="00F94872" w:rsidRPr="000A5C71">
        <w:rPr>
          <w:rFonts w:ascii="Arial Narrow" w:hAnsi="Arial Narrow" w:cs="Arial"/>
          <w:sz w:val="20"/>
        </w:rPr>
        <w:t>;</w:t>
      </w:r>
    </w:p>
    <w:p w14:paraId="30862E90" w14:textId="2850E726" w:rsidR="00974D16" w:rsidRPr="000A5C71" w:rsidRDefault="00974D16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Área útil ao ar livre, informando a área em m²</w:t>
      </w:r>
      <w:r w:rsidR="00F94872" w:rsidRPr="000A5C71">
        <w:rPr>
          <w:rFonts w:ascii="Arial Narrow" w:hAnsi="Arial Narrow" w:cs="Arial"/>
          <w:sz w:val="20"/>
        </w:rPr>
        <w:t>;</w:t>
      </w:r>
    </w:p>
    <w:p w14:paraId="26B50F79" w14:textId="4C738A70" w:rsidR="00974D16" w:rsidRPr="000A5C71" w:rsidRDefault="00974D16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Recursos hídricos naturais e artificiais, perenes ou intermitentes e demais áreas de preservação permanente, demonstrando a compatibilidade do empreendim</w:t>
      </w:r>
      <w:r w:rsidR="00F94872" w:rsidRPr="000A5C71">
        <w:rPr>
          <w:rFonts w:ascii="Arial Narrow" w:hAnsi="Arial Narrow" w:cs="Arial"/>
          <w:sz w:val="20"/>
        </w:rPr>
        <w:t>ento com a legislação aplicável;</w:t>
      </w:r>
    </w:p>
    <w:p w14:paraId="0B1F618A" w14:textId="77448F90" w:rsidR="00974D16" w:rsidRPr="000A5C71" w:rsidRDefault="00F94872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Sistemas viários;</w:t>
      </w:r>
    </w:p>
    <w:p w14:paraId="2DD3F066" w14:textId="0E4360A5" w:rsidR="00974D16" w:rsidRPr="000A5C71" w:rsidRDefault="00974D16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Aspectos geológico</w:t>
      </w:r>
      <w:r w:rsidR="00F94872" w:rsidRPr="000A5C71">
        <w:rPr>
          <w:rFonts w:ascii="Arial Narrow" w:hAnsi="Arial Narrow" w:cs="Arial"/>
          <w:sz w:val="20"/>
        </w:rPr>
        <w:t>s significativos, quando houver;</w:t>
      </w:r>
    </w:p>
    <w:p w14:paraId="36BA51B2" w14:textId="22B3B440" w:rsidR="00974D16" w:rsidRPr="000A5C71" w:rsidRDefault="00974D16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Edificações existentes no entorno, quando houver</w:t>
      </w:r>
      <w:r w:rsidR="00F94872" w:rsidRPr="000A5C71">
        <w:rPr>
          <w:rFonts w:ascii="Arial Narrow" w:hAnsi="Arial Narrow" w:cs="Arial"/>
          <w:sz w:val="20"/>
        </w:rPr>
        <w:t>;</w:t>
      </w:r>
    </w:p>
    <w:p w14:paraId="24DCEEEF" w14:textId="69EB644B" w:rsidR="00974D16" w:rsidRPr="000A5C71" w:rsidRDefault="00F94872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Cobertura vegetal existente;</w:t>
      </w:r>
    </w:p>
    <w:p w14:paraId="4AC7156C" w14:textId="6D398B1F" w:rsidR="00974D16" w:rsidRPr="000A5C71" w:rsidRDefault="00974D16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Pontos de amostragem de fauna e locais de reprodução, alimentação</w:t>
      </w:r>
      <w:r w:rsidR="00F94872" w:rsidRPr="000A5C71">
        <w:rPr>
          <w:rFonts w:ascii="Arial Narrow" w:hAnsi="Arial Narrow" w:cs="Arial"/>
          <w:sz w:val="20"/>
        </w:rPr>
        <w:t xml:space="preserve"> e </w:t>
      </w:r>
      <w:proofErr w:type="spellStart"/>
      <w:r w:rsidR="00F94872" w:rsidRPr="000A5C71">
        <w:rPr>
          <w:rFonts w:ascii="Arial Narrow" w:hAnsi="Arial Narrow" w:cs="Arial"/>
          <w:sz w:val="20"/>
        </w:rPr>
        <w:t>dessedentação</w:t>
      </w:r>
      <w:proofErr w:type="spellEnd"/>
      <w:r w:rsidR="00F94872" w:rsidRPr="000A5C71">
        <w:rPr>
          <w:rFonts w:ascii="Arial Narrow" w:hAnsi="Arial Narrow" w:cs="Arial"/>
          <w:sz w:val="20"/>
        </w:rPr>
        <w:t>, quando houver;</w:t>
      </w:r>
    </w:p>
    <w:p w14:paraId="22DEA8C1" w14:textId="35445BDE" w:rsidR="00974D16" w:rsidRPr="000A5C71" w:rsidRDefault="00974D16" w:rsidP="00386BAF">
      <w:pPr>
        <w:pStyle w:val="PargrafodaLista"/>
        <w:numPr>
          <w:ilvl w:val="1"/>
          <w:numId w:val="15"/>
        </w:numPr>
        <w:ind w:left="284" w:hanging="284"/>
        <w:jc w:val="both"/>
        <w:rPr>
          <w:rFonts w:ascii="Arial Narrow" w:hAnsi="Arial Narrow" w:cstheme="minorBidi"/>
          <w:sz w:val="20"/>
        </w:rPr>
      </w:pPr>
      <w:r w:rsidRPr="000A5C71">
        <w:rPr>
          <w:rFonts w:ascii="Arial Narrow" w:hAnsi="Arial Narrow" w:cs="Arial"/>
          <w:sz w:val="20"/>
        </w:rPr>
        <w:t>Áreas de restrição de uso, quando houver.</w:t>
      </w:r>
    </w:p>
    <w:p w14:paraId="15F8C1AE" w14:textId="096EA7AA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 w:cs="Arial"/>
          <w:b/>
          <w:sz w:val="20"/>
        </w:rPr>
        <w:t>Anotação de Responsabilidade Técnica</w:t>
      </w:r>
      <w:r w:rsidRPr="000A5C71">
        <w:rPr>
          <w:rFonts w:ascii="Arial Narrow" w:hAnsi="Arial Narrow" w:cs="Arial"/>
          <w:sz w:val="20"/>
        </w:rPr>
        <w:t xml:space="preserve"> ou similar contemplando os estudos entregues para o licenciamento ambiental do empreendimento (para o caso do responsável técnico do empreendimento, a ART deverá ter validade de, no mínimo, o prazo de vigência da Licença Ambiental solicitada).</w:t>
      </w:r>
    </w:p>
    <w:p w14:paraId="032AFEE4" w14:textId="62A2412E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CAR</w:t>
      </w:r>
      <w:r w:rsidRPr="000A5C71">
        <w:rPr>
          <w:rFonts w:ascii="Arial Narrow" w:hAnsi="Arial Narrow"/>
          <w:sz w:val="20"/>
        </w:rPr>
        <w:t xml:space="preserve"> (Cadastro Ambiental Rural), se o empreendimento se localizar em área rural.</w:t>
      </w:r>
    </w:p>
    <w:p w14:paraId="238119AB" w14:textId="62F84DB3" w:rsidR="00974D16" w:rsidRPr="000A5C71" w:rsidRDefault="00974D16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Comprovante do pagamento</w:t>
      </w:r>
      <w:r w:rsidRPr="000A5C71">
        <w:rPr>
          <w:rFonts w:ascii="Arial Narrow" w:hAnsi="Arial Narrow"/>
          <w:sz w:val="20"/>
        </w:rPr>
        <w:t xml:space="preserve"> das custas ambientais.</w:t>
      </w:r>
    </w:p>
    <w:p w14:paraId="2AC26860" w14:textId="7525E2D6" w:rsidR="00974D16" w:rsidRPr="000A5C71" w:rsidRDefault="00470B7D" w:rsidP="00386BAF">
      <w:pPr>
        <w:pStyle w:val="PargrafodaLista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 w:cs="Arial"/>
          <w:b/>
          <w:sz w:val="20"/>
        </w:rPr>
        <w:t>Outros dados técnicos que, a juízo, se fizerem necessários durante o processo de análise.</w:t>
      </w:r>
    </w:p>
    <w:p w14:paraId="7F2AFEA4" w14:textId="77777777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</w:p>
    <w:p w14:paraId="2F77DCA1" w14:textId="77777777" w:rsidR="00974D16" w:rsidRPr="000A5C71" w:rsidRDefault="00974D16" w:rsidP="00974D16">
      <w:pPr>
        <w:jc w:val="both"/>
        <w:rPr>
          <w:rFonts w:ascii="Arial Narrow" w:eastAsiaTheme="minorHAnsi" w:hAnsi="Arial Narrow" w:cstheme="minorBidi"/>
          <w:b/>
          <w:sz w:val="20"/>
          <w:lang w:eastAsia="en-US"/>
        </w:rPr>
      </w:pPr>
      <w:r w:rsidRPr="000A5C71">
        <w:rPr>
          <w:rFonts w:ascii="Arial Narrow" w:hAnsi="Arial Narrow"/>
          <w:b/>
          <w:sz w:val="20"/>
        </w:rPr>
        <w:lastRenderedPageBreak/>
        <w:t>LICENÇA DE INSTALAÇÃO</w:t>
      </w:r>
    </w:p>
    <w:p w14:paraId="2457DA7E" w14:textId="463BEDD9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Requerimento</w:t>
      </w:r>
      <w:r w:rsidRPr="000A5C71">
        <w:rPr>
          <w:rFonts w:ascii="Arial Narrow" w:hAnsi="Arial Narrow"/>
          <w:sz w:val="20"/>
        </w:rPr>
        <w:t>, endereçado ao Sr. Prefeito Municipal, solicitando a análise dos documentos para obtenção da LI para desenvolver a atividade desejada.</w:t>
      </w:r>
    </w:p>
    <w:p w14:paraId="5965CA9F" w14:textId="4D480362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 xml:space="preserve">Formulário específico de </w:t>
      </w:r>
      <w:r w:rsidR="000A5C71">
        <w:rPr>
          <w:rFonts w:ascii="Arial Narrow" w:hAnsi="Arial Narrow"/>
          <w:b/>
          <w:sz w:val="20"/>
        </w:rPr>
        <w:t>Drenagem Pluvial Urbana</w:t>
      </w:r>
      <w:r w:rsidRPr="000A5C71">
        <w:rPr>
          <w:rFonts w:ascii="Arial Narrow" w:hAnsi="Arial Narrow"/>
          <w:sz w:val="20"/>
        </w:rPr>
        <w:t xml:space="preserve">, devidamente preenchido, assinado e atualizado em todos os seus itens </w:t>
      </w:r>
      <w:r w:rsidRPr="000A5C71">
        <w:rPr>
          <w:rFonts w:ascii="Arial Narrow" w:hAnsi="Arial Narrow" w:cs="Arial"/>
          <w:sz w:val="20"/>
        </w:rPr>
        <w:t>pelo representante legal do empreendimento e seu responsável técnico.</w:t>
      </w:r>
    </w:p>
    <w:p w14:paraId="311B0E1A" w14:textId="230299A9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Cópia da Carteira de Identidade e CPF</w:t>
      </w:r>
      <w:r w:rsidRPr="000A5C71">
        <w:rPr>
          <w:rFonts w:ascii="Arial Narrow" w:hAnsi="Arial Narrow"/>
          <w:sz w:val="20"/>
        </w:rPr>
        <w:t xml:space="preserve"> do(s) proprietário(s) do empreendimento.</w:t>
      </w:r>
    </w:p>
    <w:p w14:paraId="75F8DB33" w14:textId="6D3C575E" w:rsidR="00F86FD2" w:rsidRPr="000A5C71" w:rsidRDefault="00F86FD2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Cópia do CNPJ</w:t>
      </w:r>
      <w:r w:rsidRPr="000A5C71">
        <w:rPr>
          <w:rFonts w:ascii="Arial Narrow" w:hAnsi="Arial Narrow"/>
          <w:sz w:val="20"/>
        </w:rPr>
        <w:t xml:space="preserve"> da empresa.</w:t>
      </w:r>
    </w:p>
    <w:p w14:paraId="66FE38F9" w14:textId="71449BAC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eastAsiaTheme="minorHAnsi" w:hAnsi="Arial Narrow" w:cstheme="minorBidi"/>
          <w:sz w:val="20"/>
          <w:lang w:eastAsia="en-US"/>
        </w:rPr>
      </w:pPr>
      <w:r w:rsidRPr="000A5C71">
        <w:rPr>
          <w:rFonts w:ascii="Arial Narrow" w:hAnsi="Arial Narrow"/>
          <w:b/>
          <w:sz w:val="20"/>
        </w:rPr>
        <w:t>Planta baixa e memorial descritivo da obra</w:t>
      </w:r>
      <w:r w:rsidRPr="000A5C71">
        <w:rPr>
          <w:rFonts w:ascii="Arial Narrow" w:hAnsi="Arial Narrow"/>
          <w:sz w:val="20"/>
        </w:rPr>
        <w:t>, aprovados pelo Setor de Projetos e Fiscalização, com identificação das áreas a construir, estação de tratamento de efluentes, equipamentos de controle ambiental, áreas de armazenamento e disposição de resíduos, tanques de armazenamento de produtos, entre outros itens de relevância para a análise da viabilidade do empreendimento.</w:t>
      </w:r>
    </w:p>
    <w:p w14:paraId="41DC95A1" w14:textId="422D1614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/>
          <w:b/>
          <w:sz w:val="20"/>
        </w:rPr>
        <w:t>Plano de Gerenciamento dos Resíduos da Construção Civil,</w:t>
      </w:r>
      <w:r w:rsidRPr="000A5C71">
        <w:rPr>
          <w:rFonts w:ascii="Arial Narrow" w:hAnsi="Arial Narrow"/>
          <w:sz w:val="20"/>
        </w:rPr>
        <w:t xml:space="preserve"> </w:t>
      </w:r>
      <w:r w:rsidRPr="000A5C71">
        <w:rPr>
          <w:rFonts w:ascii="Arial Narrow" w:hAnsi="Arial Narrow" w:cs="Arial"/>
          <w:sz w:val="20"/>
        </w:rPr>
        <w:t xml:space="preserve">assinado por profissional legalmente habilitado, embasado nos moldes do Termo de Referência que se encontra no site da Prefeitura Municipal de </w:t>
      </w:r>
      <w:r w:rsidR="00EF0236">
        <w:rPr>
          <w:rFonts w:ascii="Arial Narrow" w:hAnsi="Arial Narrow" w:cs="Arial"/>
          <w:sz w:val="20"/>
        </w:rPr>
        <w:t>SPM</w:t>
      </w:r>
      <w:r w:rsidRPr="000A5C71">
        <w:rPr>
          <w:rFonts w:ascii="Arial Narrow" w:hAnsi="Arial Narrow" w:cs="Arial"/>
          <w:sz w:val="20"/>
        </w:rPr>
        <w:t>-RS</w:t>
      </w:r>
    </w:p>
    <w:p w14:paraId="2CD3FB66" w14:textId="2374C1FD" w:rsidR="00974D16" w:rsidRPr="000A5C71" w:rsidRDefault="00185538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P</w:t>
      </w:r>
      <w:r w:rsidR="00974D16" w:rsidRPr="000A5C71">
        <w:rPr>
          <w:rFonts w:ascii="Arial Narrow" w:hAnsi="Arial Narrow"/>
          <w:b/>
          <w:sz w:val="20"/>
        </w:rPr>
        <w:t xml:space="preserve">rojeto </w:t>
      </w:r>
      <w:r w:rsidR="00802CEA" w:rsidRPr="000A5C71">
        <w:rPr>
          <w:rFonts w:ascii="Arial Narrow" w:hAnsi="Arial Narrow"/>
          <w:b/>
          <w:sz w:val="20"/>
        </w:rPr>
        <w:t>de Drenagem</w:t>
      </w:r>
      <w:r w:rsidR="00974D16" w:rsidRPr="000A5C71">
        <w:rPr>
          <w:rFonts w:ascii="Arial Narrow" w:hAnsi="Arial Narrow"/>
          <w:b/>
          <w:sz w:val="20"/>
        </w:rPr>
        <w:t xml:space="preserve"> </w:t>
      </w:r>
      <w:proofErr w:type="spellStart"/>
      <w:r w:rsidRPr="000A5C71">
        <w:rPr>
          <w:rFonts w:ascii="Arial Narrow" w:hAnsi="Arial Narrow"/>
          <w:sz w:val="20"/>
        </w:rPr>
        <w:t>vistado</w:t>
      </w:r>
      <w:proofErr w:type="spellEnd"/>
      <w:r w:rsidRPr="000A5C71">
        <w:rPr>
          <w:rFonts w:ascii="Arial Narrow" w:hAnsi="Arial Narrow"/>
          <w:sz w:val="20"/>
        </w:rPr>
        <w:t xml:space="preserve"> </w:t>
      </w:r>
      <w:r w:rsidR="00974D16" w:rsidRPr="000A5C71">
        <w:rPr>
          <w:rFonts w:ascii="Arial Narrow" w:hAnsi="Arial Narrow"/>
          <w:sz w:val="20"/>
        </w:rPr>
        <w:t xml:space="preserve">pelo Setor de Projetos e Fiscalização municipal, em conformidade com </w:t>
      </w:r>
      <w:r w:rsidR="007A4D26" w:rsidRPr="000A5C71">
        <w:rPr>
          <w:rFonts w:ascii="Arial Narrow" w:hAnsi="Arial Narrow" w:cs="Arial"/>
          <w:sz w:val="20"/>
        </w:rPr>
        <w:t xml:space="preserve">a NBR </w:t>
      </w:r>
      <w:r w:rsidR="00782E72" w:rsidRPr="000A5C71">
        <w:rPr>
          <w:rFonts w:ascii="Arial Narrow" w:hAnsi="Arial Narrow" w:cs="Arial"/>
          <w:sz w:val="20"/>
        </w:rPr>
        <w:t>12226/92</w:t>
      </w:r>
      <w:r w:rsidR="00974D16" w:rsidRPr="000A5C71">
        <w:rPr>
          <w:rFonts w:ascii="Arial Narrow" w:hAnsi="Arial Narrow" w:cs="Arial"/>
          <w:sz w:val="20"/>
        </w:rPr>
        <w:t>, da ABNT – Associação Brasileira de Normas Técnicas, incluindo memorial de cálculo e plantas.</w:t>
      </w:r>
    </w:p>
    <w:p w14:paraId="5B604FF2" w14:textId="7C04378F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eastAsiaTheme="minorHAnsi" w:hAnsi="Arial Narrow" w:cs="Arial"/>
          <w:sz w:val="20"/>
          <w:lang w:eastAsia="en-US"/>
        </w:rPr>
      </w:pPr>
      <w:r w:rsidRPr="000A5C71">
        <w:rPr>
          <w:rFonts w:ascii="Arial Narrow" w:hAnsi="Arial Narrow" w:cs="Arial"/>
          <w:b/>
          <w:sz w:val="20"/>
        </w:rPr>
        <w:t>Anotação de Responsabilidade Técnica</w:t>
      </w:r>
      <w:r w:rsidRPr="000A5C71">
        <w:rPr>
          <w:rFonts w:ascii="Arial Narrow" w:hAnsi="Arial Narrow" w:cs="Arial"/>
          <w:sz w:val="20"/>
        </w:rPr>
        <w:t xml:space="preserve"> ou similar contemplando os estudos entregues para o licenciamento ambiental do empreendimento (para o caso do responsável técnico do empreendimento, a ART deverá ter validade de, no mínimo, o prazo de vigência da Licença Ambiental solicitada).</w:t>
      </w:r>
    </w:p>
    <w:p w14:paraId="18E7D33A" w14:textId="6AE694D0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Declaração que a área do empreendimento permanece inalterada</w:t>
      </w:r>
      <w:r w:rsidRPr="000A5C71">
        <w:rPr>
          <w:rFonts w:ascii="Arial Narrow" w:hAnsi="Arial Narrow"/>
          <w:sz w:val="20"/>
        </w:rPr>
        <w:t>, sem o início de obras no local.</w:t>
      </w:r>
    </w:p>
    <w:p w14:paraId="109F2985" w14:textId="2C658A2A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Levantamento fotográfico</w:t>
      </w:r>
      <w:r w:rsidRPr="000A5C71">
        <w:rPr>
          <w:rFonts w:ascii="Arial Narrow" w:hAnsi="Arial Narrow"/>
          <w:sz w:val="20"/>
        </w:rPr>
        <w:t xml:space="preserve"> atualizado e detalhado do local.</w:t>
      </w:r>
    </w:p>
    <w:p w14:paraId="450897CD" w14:textId="084C03D3" w:rsidR="00974D16" w:rsidRPr="000A5C71" w:rsidRDefault="00974D16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b/>
          <w:sz w:val="20"/>
        </w:rPr>
        <w:t>Comprovante do pagamento</w:t>
      </w:r>
      <w:r w:rsidRPr="000A5C71">
        <w:rPr>
          <w:rFonts w:ascii="Arial Narrow" w:hAnsi="Arial Narrow"/>
          <w:sz w:val="20"/>
        </w:rPr>
        <w:t xml:space="preserve"> das custas ambientais.</w:t>
      </w:r>
    </w:p>
    <w:p w14:paraId="75B46E0F" w14:textId="28B3C973" w:rsidR="00974D16" w:rsidRPr="003033F4" w:rsidRDefault="00470B7D" w:rsidP="00386BAF">
      <w:pPr>
        <w:pStyle w:val="PargrafodaLista"/>
        <w:numPr>
          <w:ilvl w:val="0"/>
          <w:numId w:val="17"/>
        </w:numPr>
        <w:ind w:left="284" w:hanging="284"/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 w:cs="Arial"/>
          <w:b/>
          <w:sz w:val="20"/>
        </w:rPr>
        <w:t>Outros dados técnicos que, a juízo, se fizerem necessários durante o processo de análise.</w:t>
      </w:r>
    </w:p>
    <w:p w14:paraId="14440A23" w14:textId="77777777" w:rsidR="003033F4" w:rsidRPr="000A5C71" w:rsidRDefault="003033F4" w:rsidP="003033F4">
      <w:pPr>
        <w:pStyle w:val="PargrafodaLista"/>
        <w:ind w:left="284"/>
        <w:jc w:val="both"/>
        <w:rPr>
          <w:rFonts w:ascii="Arial Narrow" w:hAnsi="Arial Narrow"/>
          <w:sz w:val="20"/>
        </w:rPr>
      </w:pPr>
    </w:p>
    <w:p w14:paraId="25EF2671" w14:textId="77777777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</w:p>
    <w:p w14:paraId="62A29397" w14:textId="77777777" w:rsidR="00974D16" w:rsidRPr="000A5C71" w:rsidRDefault="00974D16" w:rsidP="00974D16">
      <w:pPr>
        <w:jc w:val="both"/>
        <w:rPr>
          <w:rFonts w:ascii="Arial Narrow" w:eastAsiaTheme="minorHAnsi" w:hAnsi="Arial Narrow" w:cstheme="minorBidi"/>
          <w:b/>
          <w:sz w:val="20"/>
          <w:lang w:eastAsia="en-US"/>
        </w:rPr>
      </w:pPr>
      <w:r w:rsidRPr="000A5C71">
        <w:rPr>
          <w:rFonts w:ascii="Arial Narrow" w:hAnsi="Arial Narrow"/>
          <w:b/>
          <w:sz w:val="20"/>
        </w:rPr>
        <w:t>LICENÇA DE OPERAÇÃO</w:t>
      </w:r>
    </w:p>
    <w:p w14:paraId="12050032" w14:textId="77777777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1. </w:t>
      </w:r>
      <w:r w:rsidRPr="000A5C71">
        <w:rPr>
          <w:rFonts w:ascii="Arial Narrow" w:hAnsi="Arial Narrow"/>
          <w:b/>
          <w:sz w:val="20"/>
        </w:rPr>
        <w:t>Requerimento</w:t>
      </w:r>
      <w:r w:rsidRPr="000A5C71">
        <w:rPr>
          <w:rFonts w:ascii="Arial Narrow" w:hAnsi="Arial Narrow"/>
          <w:sz w:val="20"/>
        </w:rPr>
        <w:t>, endereçado ao Sr. Prefeito Municipal, solicitando a análise dos documentos para obtenção da LO para desenvolver a atividade desejada.</w:t>
      </w:r>
    </w:p>
    <w:p w14:paraId="64E526B3" w14:textId="700875AF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2. </w:t>
      </w:r>
      <w:r w:rsidRPr="000A5C71">
        <w:rPr>
          <w:rFonts w:ascii="Arial Narrow" w:hAnsi="Arial Narrow"/>
          <w:b/>
          <w:sz w:val="20"/>
        </w:rPr>
        <w:t xml:space="preserve">Formulário específico de </w:t>
      </w:r>
      <w:r w:rsidR="000A5C71">
        <w:rPr>
          <w:rFonts w:ascii="Arial Narrow" w:hAnsi="Arial Narrow"/>
          <w:b/>
          <w:sz w:val="20"/>
        </w:rPr>
        <w:t>Drenagem Pluvial Urbana</w:t>
      </w:r>
      <w:r w:rsidRPr="000A5C71">
        <w:rPr>
          <w:rFonts w:ascii="Arial Narrow" w:hAnsi="Arial Narrow"/>
          <w:sz w:val="20"/>
        </w:rPr>
        <w:t xml:space="preserve">, devidamente preenchido, assinado e atualizado em todos os seus itens </w:t>
      </w:r>
      <w:r w:rsidRPr="000A5C71">
        <w:rPr>
          <w:rFonts w:ascii="Arial Narrow" w:hAnsi="Arial Narrow" w:cs="Arial"/>
          <w:sz w:val="20"/>
        </w:rPr>
        <w:t>pelo representante legal do empreendimento e seu responsável técnico.</w:t>
      </w:r>
    </w:p>
    <w:p w14:paraId="460A8522" w14:textId="77777777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3. </w:t>
      </w:r>
      <w:r w:rsidRPr="000A5C71">
        <w:rPr>
          <w:rFonts w:ascii="Arial Narrow" w:hAnsi="Arial Narrow"/>
          <w:b/>
          <w:sz w:val="20"/>
        </w:rPr>
        <w:t>Cópia da Carteira de Identidade e CPF</w:t>
      </w:r>
      <w:r w:rsidRPr="000A5C71">
        <w:rPr>
          <w:rFonts w:ascii="Arial Narrow" w:hAnsi="Arial Narrow"/>
          <w:sz w:val="20"/>
        </w:rPr>
        <w:t xml:space="preserve"> do(s) proprietário(s) do empreendimento.</w:t>
      </w:r>
    </w:p>
    <w:p w14:paraId="1CA2369B" w14:textId="77777777" w:rsidR="00F86FD2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4. </w:t>
      </w:r>
      <w:r w:rsidRPr="000A5C71">
        <w:rPr>
          <w:rFonts w:ascii="Arial Narrow" w:hAnsi="Arial Narrow"/>
          <w:b/>
          <w:sz w:val="20"/>
        </w:rPr>
        <w:t>Cópia do CNPJ</w:t>
      </w:r>
      <w:r w:rsidRPr="000A5C71">
        <w:rPr>
          <w:rFonts w:ascii="Arial Narrow" w:hAnsi="Arial Narrow"/>
          <w:sz w:val="20"/>
        </w:rPr>
        <w:t xml:space="preserve"> da empresa.</w:t>
      </w:r>
    </w:p>
    <w:p w14:paraId="16159634" w14:textId="77777777" w:rsidR="00974D16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5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 w:cs="Arial"/>
          <w:b/>
          <w:sz w:val="20"/>
        </w:rPr>
        <w:t>Relatório Técnico</w:t>
      </w:r>
      <w:r w:rsidR="00974D16" w:rsidRPr="000A5C71">
        <w:rPr>
          <w:rFonts w:ascii="Arial Narrow" w:hAnsi="Arial Narrow" w:cs="Arial"/>
          <w:sz w:val="20"/>
        </w:rPr>
        <w:t xml:space="preserve"> comprovando efetivo cumprimento das condições e restrições estabelecidas na Licença Prévia e na Licença de Instalação, impressa e assinada pelo Responsável Técnico.</w:t>
      </w:r>
    </w:p>
    <w:p w14:paraId="552FFDB7" w14:textId="77777777" w:rsidR="00974D16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6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/>
          <w:b/>
          <w:sz w:val="20"/>
        </w:rPr>
        <w:t>Levantamento Fotográfico</w:t>
      </w:r>
      <w:r w:rsidR="00974D16" w:rsidRPr="000A5C71">
        <w:rPr>
          <w:rFonts w:ascii="Arial Narrow" w:hAnsi="Arial Narrow"/>
          <w:sz w:val="20"/>
        </w:rPr>
        <w:t xml:space="preserve"> atualizado e detalhado do empreendimento.</w:t>
      </w:r>
    </w:p>
    <w:p w14:paraId="2D25317E" w14:textId="77777777" w:rsidR="00974D16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7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 w:cs="Arial"/>
          <w:b/>
          <w:sz w:val="20"/>
        </w:rPr>
        <w:t>Anotação de Responsabilidade Técnica</w:t>
      </w:r>
      <w:r w:rsidR="00974D16" w:rsidRPr="000A5C71">
        <w:rPr>
          <w:rFonts w:ascii="Arial Narrow" w:hAnsi="Arial Narrow" w:cs="Arial"/>
          <w:sz w:val="20"/>
        </w:rPr>
        <w:t xml:space="preserve"> ou similar contemplando os estudos entregues para o licenciamento ambiental do empreendimento (para o caso do responsável técnico do empreendimento, a ART deverá ter validade de, no mínimo, o prazo de vigência da Licença Ambiental solicitada).</w:t>
      </w:r>
    </w:p>
    <w:p w14:paraId="06E88AB7" w14:textId="77777777" w:rsidR="00974D16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8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/>
          <w:b/>
          <w:sz w:val="20"/>
        </w:rPr>
        <w:t>Comprovante do pagamento</w:t>
      </w:r>
      <w:r w:rsidR="00974D16" w:rsidRPr="000A5C71">
        <w:rPr>
          <w:rFonts w:ascii="Arial Narrow" w:hAnsi="Arial Narrow"/>
          <w:sz w:val="20"/>
        </w:rPr>
        <w:t xml:space="preserve"> das custas ambientais.</w:t>
      </w:r>
    </w:p>
    <w:p w14:paraId="221E3D17" w14:textId="77777777" w:rsidR="00974D16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9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470B7D" w:rsidRPr="000A5C71">
        <w:rPr>
          <w:rFonts w:ascii="Arial Narrow" w:hAnsi="Arial Narrow" w:cs="Arial"/>
          <w:b/>
          <w:sz w:val="20"/>
        </w:rPr>
        <w:t>Outros dados técnicos que, a juízo, se fizerem necessários durante o processo de análise.</w:t>
      </w:r>
    </w:p>
    <w:p w14:paraId="7D1A4E14" w14:textId="77777777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</w:p>
    <w:p w14:paraId="75325457" w14:textId="77777777" w:rsidR="00974D16" w:rsidRPr="000A5C71" w:rsidRDefault="00974D16" w:rsidP="00974D16">
      <w:pPr>
        <w:jc w:val="both"/>
        <w:rPr>
          <w:rFonts w:ascii="Arial Narrow" w:hAnsi="Arial Narrow"/>
          <w:b/>
          <w:sz w:val="20"/>
        </w:rPr>
      </w:pPr>
      <w:r w:rsidRPr="000A5C71">
        <w:rPr>
          <w:rFonts w:ascii="Arial Narrow" w:hAnsi="Arial Narrow"/>
          <w:b/>
          <w:sz w:val="20"/>
        </w:rPr>
        <w:t>LICENÇA DE OPERAÇÃO DE REGULARIZAÇÃO</w:t>
      </w:r>
    </w:p>
    <w:p w14:paraId="26DA9035" w14:textId="77777777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1. </w:t>
      </w:r>
      <w:r w:rsidRPr="000A5C71">
        <w:rPr>
          <w:rFonts w:ascii="Arial Narrow" w:hAnsi="Arial Narrow"/>
          <w:b/>
          <w:sz w:val="20"/>
        </w:rPr>
        <w:t>Requerimento</w:t>
      </w:r>
      <w:r w:rsidRPr="000A5C71">
        <w:rPr>
          <w:rFonts w:ascii="Arial Narrow" w:hAnsi="Arial Narrow"/>
          <w:sz w:val="20"/>
        </w:rPr>
        <w:t>, endereçado ao Sr. Prefeito Municipal, solicitando a análise dos documentos para obtenção da LOR para desenvolver a atividade desejada.</w:t>
      </w:r>
    </w:p>
    <w:p w14:paraId="29DB0BCF" w14:textId="1E21829D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2. </w:t>
      </w:r>
      <w:r w:rsidRPr="000A5C71">
        <w:rPr>
          <w:rFonts w:ascii="Arial Narrow" w:hAnsi="Arial Narrow"/>
          <w:b/>
          <w:sz w:val="20"/>
        </w:rPr>
        <w:t xml:space="preserve">Formulário específico de </w:t>
      </w:r>
      <w:r w:rsidR="000A5C71">
        <w:rPr>
          <w:rFonts w:ascii="Arial Narrow" w:hAnsi="Arial Narrow"/>
          <w:b/>
          <w:sz w:val="20"/>
        </w:rPr>
        <w:t>Drenagem Pluvial Urbana</w:t>
      </w:r>
      <w:r w:rsidRPr="000A5C71">
        <w:rPr>
          <w:rFonts w:ascii="Arial Narrow" w:hAnsi="Arial Narrow"/>
          <w:sz w:val="20"/>
        </w:rPr>
        <w:t xml:space="preserve">, devidamente preenchido e assinado em todos os seus itens </w:t>
      </w:r>
      <w:r w:rsidRPr="000A5C71">
        <w:rPr>
          <w:rFonts w:ascii="Arial Narrow" w:hAnsi="Arial Narrow" w:cs="Arial"/>
          <w:sz w:val="20"/>
        </w:rPr>
        <w:t>pelo representante legal do empreendimento e seu responsável técnico.</w:t>
      </w:r>
    </w:p>
    <w:p w14:paraId="5360D3C6" w14:textId="77777777" w:rsidR="00974D16" w:rsidRPr="000A5C71" w:rsidRDefault="00974D16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3. </w:t>
      </w:r>
      <w:r w:rsidRPr="000A5C71">
        <w:rPr>
          <w:rFonts w:ascii="Arial Narrow" w:hAnsi="Arial Narrow"/>
          <w:b/>
          <w:sz w:val="20"/>
        </w:rPr>
        <w:t>Cópia da Carteira de Identidade e CPF</w:t>
      </w:r>
      <w:r w:rsidRPr="000A5C71">
        <w:rPr>
          <w:rFonts w:ascii="Arial Narrow" w:hAnsi="Arial Narrow"/>
          <w:sz w:val="20"/>
        </w:rPr>
        <w:t xml:space="preserve"> do(s) proprietário(s) do empreendimento.</w:t>
      </w:r>
    </w:p>
    <w:p w14:paraId="44A92906" w14:textId="77777777" w:rsidR="00F86FD2" w:rsidRPr="000A5C71" w:rsidRDefault="00F86FD2" w:rsidP="00F86FD2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4. </w:t>
      </w:r>
      <w:r w:rsidRPr="000A5C71">
        <w:rPr>
          <w:rFonts w:ascii="Arial Narrow" w:hAnsi="Arial Narrow"/>
          <w:b/>
          <w:sz w:val="20"/>
        </w:rPr>
        <w:t>Cópia do CNPJ</w:t>
      </w:r>
      <w:r w:rsidRPr="000A5C71">
        <w:rPr>
          <w:rFonts w:ascii="Arial Narrow" w:hAnsi="Arial Narrow"/>
          <w:sz w:val="20"/>
        </w:rPr>
        <w:t xml:space="preserve"> da empresa.</w:t>
      </w:r>
    </w:p>
    <w:p w14:paraId="289799B5" w14:textId="77777777" w:rsidR="00F86FD2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 xml:space="preserve">5. </w:t>
      </w:r>
      <w:r w:rsidRPr="000A5C71">
        <w:rPr>
          <w:rFonts w:ascii="Arial Narrow" w:hAnsi="Arial Narrow"/>
          <w:b/>
          <w:sz w:val="20"/>
        </w:rPr>
        <w:t xml:space="preserve">Cópia do contrato social </w:t>
      </w:r>
      <w:r w:rsidRPr="000A5C71">
        <w:rPr>
          <w:rFonts w:ascii="Arial Narrow" w:hAnsi="Arial Narrow"/>
          <w:sz w:val="20"/>
        </w:rPr>
        <w:t>em vigor do empreendimento.</w:t>
      </w:r>
    </w:p>
    <w:p w14:paraId="5AF07604" w14:textId="77777777" w:rsidR="00974D16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6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/>
          <w:b/>
          <w:sz w:val="20"/>
        </w:rPr>
        <w:t>Cópia atualizada da(s) matrícula(s)</w:t>
      </w:r>
      <w:r w:rsidR="00974D16" w:rsidRPr="000A5C71">
        <w:rPr>
          <w:rFonts w:ascii="Arial Narrow" w:hAnsi="Arial Narrow"/>
          <w:sz w:val="20"/>
        </w:rPr>
        <w:t xml:space="preserve"> do Cartório de Registro de Imóveis, referente(s) ao local onde está instalado o empreendimento.</w:t>
      </w:r>
    </w:p>
    <w:p w14:paraId="6E545F77" w14:textId="77777777" w:rsidR="0048471F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7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/>
          <w:b/>
          <w:sz w:val="20"/>
        </w:rPr>
        <w:t>Contrato de locação</w:t>
      </w:r>
      <w:r w:rsidR="00974D16" w:rsidRPr="000A5C71">
        <w:rPr>
          <w:rFonts w:ascii="Arial Narrow" w:hAnsi="Arial Narrow"/>
          <w:sz w:val="20"/>
        </w:rPr>
        <w:t>, caso houver</w:t>
      </w:r>
      <w:r w:rsidR="0048471F">
        <w:rPr>
          <w:rFonts w:ascii="Arial Narrow" w:hAnsi="Arial Narrow"/>
          <w:sz w:val="20"/>
        </w:rPr>
        <w:t>.</w:t>
      </w:r>
    </w:p>
    <w:p w14:paraId="3332B3C9" w14:textId="53E6B938" w:rsidR="00EF0236" w:rsidRPr="00EF0236" w:rsidRDefault="0048471F" w:rsidP="00974D16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8.</w:t>
      </w:r>
      <w:r w:rsidR="00974D16" w:rsidRPr="000A5C71">
        <w:rPr>
          <w:rFonts w:ascii="Arial Narrow" w:hAnsi="Arial Narrow"/>
          <w:b/>
          <w:sz w:val="20"/>
        </w:rPr>
        <w:t>Declaração formal de assentimento</w:t>
      </w:r>
      <w:r w:rsidR="00974D16" w:rsidRPr="000A5C71">
        <w:rPr>
          <w:rFonts w:ascii="Arial Narrow" w:hAnsi="Arial Narrow"/>
          <w:sz w:val="20"/>
        </w:rPr>
        <w:t xml:space="preserve"> do proprietário da área quanto ao seu uso para este fim (no caso de imóvel de terceiro).</w:t>
      </w:r>
      <w:r w:rsidR="00EF0236" w:rsidRPr="00EF0236">
        <w:rPr>
          <w:rFonts w:ascii="Arial Narrow" w:hAnsi="Arial Narrow" w:cs="Calibri"/>
          <w:b/>
          <w:color w:val="000000"/>
          <w:szCs w:val="24"/>
        </w:rPr>
        <w:t xml:space="preserve"> </w:t>
      </w:r>
    </w:p>
    <w:p w14:paraId="79C8020F" w14:textId="77777777" w:rsidR="00974D16" w:rsidRPr="000A5C71" w:rsidRDefault="00F86FD2" w:rsidP="00974D16">
      <w:pPr>
        <w:jc w:val="both"/>
        <w:rPr>
          <w:rFonts w:ascii="Arial Narrow" w:eastAsiaTheme="minorHAnsi" w:hAnsi="Arial Narrow" w:cs="Arial"/>
          <w:sz w:val="20"/>
          <w:lang w:eastAsia="en-US"/>
        </w:rPr>
      </w:pPr>
      <w:r w:rsidRPr="000A5C71">
        <w:rPr>
          <w:rFonts w:ascii="Arial Narrow" w:hAnsi="Arial Narrow"/>
          <w:sz w:val="20"/>
        </w:rPr>
        <w:t>9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 w:cs="Arial"/>
          <w:b/>
          <w:sz w:val="20"/>
        </w:rPr>
        <w:t>Croqui de situação/localização</w:t>
      </w:r>
      <w:r w:rsidR="00974D16" w:rsidRPr="000A5C71">
        <w:rPr>
          <w:rFonts w:ascii="Arial Narrow" w:hAnsi="Arial Narrow" w:cs="Arial"/>
          <w:sz w:val="20"/>
        </w:rPr>
        <w:t xml:space="preserve"> assinada por profissional legalmente habilitado e apresentada em escala adequ</w:t>
      </w:r>
      <w:r w:rsidR="00114D82" w:rsidRPr="000A5C71">
        <w:rPr>
          <w:rFonts w:ascii="Arial Narrow" w:hAnsi="Arial Narrow" w:cs="Arial"/>
          <w:sz w:val="20"/>
        </w:rPr>
        <w:t>ada, identificando num raio de 1</w:t>
      </w:r>
      <w:r w:rsidR="00974D16" w:rsidRPr="000A5C71">
        <w:rPr>
          <w:rFonts w:ascii="Arial Narrow" w:hAnsi="Arial Narrow" w:cs="Arial"/>
          <w:sz w:val="20"/>
        </w:rPr>
        <w:t>00m:</w:t>
      </w:r>
    </w:p>
    <w:p w14:paraId="0903EFC4" w14:textId="77777777" w:rsidR="00974D16" w:rsidRPr="000A5C71" w:rsidRDefault="00974D16" w:rsidP="00974D16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a) Áreas construídas, informando a área em m²</w:t>
      </w:r>
      <w:r w:rsidR="00F94872" w:rsidRPr="000A5C71">
        <w:rPr>
          <w:rFonts w:ascii="Arial Narrow" w:hAnsi="Arial Narrow" w:cs="Arial"/>
          <w:sz w:val="20"/>
        </w:rPr>
        <w:t>;</w:t>
      </w:r>
    </w:p>
    <w:p w14:paraId="7711DE7C" w14:textId="77777777" w:rsidR="00974D16" w:rsidRPr="000A5C71" w:rsidRDefault="00974D16" w:rsidP="00974D16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b) Área útil ao ar livre, informando a área em m²</w:t>
      </w:r>
      <w:r w:rsidR="00F94872" w:rsidRPr="000A5C71">
        <w:rPr>
          <w:rFonts w:ascii="Arial Narrow" w:hAnsi="Arial Narrow" w:cs="Arial"/>
          <w:sz w:val="20"/>
        </w:rPr>
        <w:t>;</w:t>
      </w:r>
    </w:p>
    <w:p w14:paraId="0391224D" w14:textId="77777777" w:rsidR="00974D16" w:rsidRPr="000A5C71" w:rsidRDefault="00974D16" w:rsidP="00974D16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lastRenderedPageBreak/>
        <w:t>c) Recursos hídricos naturais e artificiais, perenes ou intermitentes e demais áreas de preservação permanente, demonstrando a compatibilidade do empreendim</w:t>
      </w:r>
      <w:r w:rsidR="00F94872" w:rsidRPr="000A5C71">
        <w:rPr>
          <w:rFonts w:ascii="Arial Narrow" w:hAnsi="Arial Narrow" w:cs="Arial"/>
          <w:sz w:val="20"/>
        </w:rPr>
        <w:t>ento com a legislação aplicável;</w:t>
      </w:r>
    </w:p>
    <w:p w14:paraId="23F229F6" w14:textId="77777777" w:rsidR="00EF0236" w:rsidRDefault="00F94872" w:rsidP="00974D16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d) Sistemas viários;</w:t>
      </w:r>
    </w:p>
    <w:p w14:paraId="4655E443" w14:textId="324FDAA1" w:rsidR="00974D16" w:rsidRPr="000A5C71" w:rsidRDefault="00EF0236" w:rsidP="00974D16">
      <w:pPr>
        <w:jc w:val="both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e)</w:t>
      </w:r>
      <w:r w:rsidR="00974D16" w:rsidRPr="000A5C71">
        <w:rPr>
          <w:rFonts w:ascii="Arial Narrow" w:hAnsi="Arial Narrow" w:cs="Arial"/>
          <w:sz w:val="20"/>
        </w:rPr>
        <w:t xml:space="preserve"> Aspectos geológico</w:t>
      </w:r>
      <w:r w:rsidR="00F94872" w:rsidRPr="000A5C71">
        <w:rPr>
          <w:rFonts w:ascii="Arial Narrow" w:hAnsi="Arial Narrow" w:cs="Arial"/>
          <w:sz w:val="20"/>
        </w:rPr>
        <w:t>s significativos, quando houver;</w:t>
      </w:r>
    </w:p>
    <w:p w14:paraId="106F7EB8" w14:textId="271F72DD" w:rsidR="00EF0236" w:rsidRDefault="00EF0236" w:rsidP="00974D16">
      <w:pPr>
        <w:jc w:val="both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f)</w:t>
      </w:r>
      <w:r w:rsidRPr="00EF0236">
        <w:rPr>
          <w:rFonts w:ascii="Arial Narrow" w:hAnsi="Arial Narrow" w:cs="Arial"/>
          <w:sz w:val="20"/>
        </w:rPr>
        <w:t xml:space="preserve"> </w:t>
      </w:r>
      <w:r w:rsidRPr="000A5C71">
        <w:rPr>
          <w:rFonts w:ascii="Arial Narrow" w:hAnsi="Arial Narrow" w:cs="Arial"/>
          <w:sz w:val="20"/>
        </w:rPr>
        <w:t>Áreas de restrição de uso, quando houver.</w:t>
      </w:r>
    </w:p>
    <w:p w14:paraId="6822A838" w14:textId="4F4C55B5" w:rsidR="00974D16" w:rsidRPr="000A5C71" w:rsidRDefault="00974D16" w:rsidP="00974D16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g) Edificações existentes no entorno, quando houver</w:t>
      </w:r>
      <w:r w:rsidR="00F94872" w:rsidRPr="000A5C71">
        <w:rPr>
          <w:rFonts w:ascii="Arial Narrow" w:hAnsi="Arial Narrow" w:cs="Arial"/>
          <w:sz w:val="20"/>
        </w:rPr>
        <w:t>;</w:t>
      </w:r>
    </w:p>
    <w:p w14:paraId="149C49EF" w14:textId="77777777" w:rsidR="00974D16" w:rsidRPr="000A5C71" w:rsidRDefault="00F94872" w:rsidP="00974D16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h) Cobertura vegetal existente;</w:t>
      </w:r>
    </w:p>
    <w:p w14:paraId="4ACD0448" w14:textId="77777777" w:rsidR="00974D16" w:rsidRPr="000A5C71" w:rsidRDefault="00974D16" w:rsidP="00974D16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 w:cs="Arial"/>
          <w:sz w:val="20"/>
        </w:rPr>
        <w:t>i) Pontos de amostragem de fauna e locais de reprodução, alimentação</w:t>
      </w:r>
      <w:r w:rsidR="00F94872" w:rsidRPr="000A5C71">
        <w:rPr>
          <w:rFonts w:ascii="Arial Narrow" w:hAnsi="Arial Narrow" w:cs="Arial"/>
          <w:sz w:val="20"/>
        </w:rPr>
        <w:t xml:space="preserve"> e </w:t>
      </w:r>
      <w:proofErr w:type="spellStart"/>
      <w:r w:rsidR="00F94872" w:rsidRPr="000A5C71">
        <w:rPr>
          <w:rFonts w:ascii="Arial Narrow" w:hAnsi="Arial Narrow" w:cs="Arial"/>
          <w:sz w:val="20"/>
        </w:rPr>
        <w:t>dessedentação</w:t>
      </w:r>
      <w:proofErr w:type="spellEnd"/>
      <w:r w:rsidR="00F94872" w:rsidRPr="000A5C71">
        <w:rPr>
          <w:rFonts w:ascii="Arial Narrow" w:hAnsi="Arial Narrow" w:cs="Arial"/>
          <w:sz w:val="20"/>
        </w:rPr>
        <w:t>, quando houver;</w:t>
      </w:r>
    </w:p>
    <w:p w14:paraId="64F09484" w14:textId="77777777" w:rsidR="00974D16" w:rsidRPr="000A5C71" w:rsidRDefault="00F86FD2" w:rsidP="00974D16">
      <w:pPr>
        <w:jc w:val="both"/>
        <w:rPr>
          <w:rFonts w:ascii="Arial Narrow" w:hAnsi="Arial Narrow" w:cstheme="minorBidi"/>
          <w:sz w:val="20"/>
        </w:rPr>
      </w:pPr>
      <w:r w:rsidRPr="000A5C71">
        <w:rPr>
          <w:rFonts w:ascii="Arial Narrow" w:hAnsi="Arial Narrow"/>
          <w:sz w:val="20"/>
        </w:rPr>
        <w:t>10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/>
          <w:b/>
          <w:sz w:val="20"/>
        </w:rPr>
        <w:t>Planta baixa e memorial descritivo da obra</w:t>
      </w:r>
      <w:r w:rsidR="00974D16" w:rsidRPr="000A5C71">
        <w:rPr>
          <w:rFonts w:ascii="Arial Narrow" w:hAnsi="Arial Narrow"/>
          <w:sz w:val="20"/>
        </w:rPr>
        <w:t>, com identificação das áreas construídas, estação de tratamento de efluentes, equipamentos de controle ambiental, áreas de armazenamento e disposição de resíduos, tanques de armazenamento de produtos, entre outros itens de relevância para a análise da viabilidade do empreendimento.</w:t>
      </w:r>
    </w:p>
    <w:p w14:paraId="415EA12D" w14:textId="09FC8195" w:rsidR="000A5C71" w:rsidRDefault="00F86FD2" w:rsidP="000A5C71">
      <w:pPr>
        <w:jc w:val="both"/>
        <w:rPr>
          <w:rFonts w:ascii="Arial Narrow" w:hAnsi="Arial Narrow" w:cs="Arial"/>
          <w:sz w:val="20"/>
        </w:rPr>
      </w:pPr>
      <w:r w:rsidRPr="000A5C71">
        <w:rPr>
          <w:rFonts w:ascii="Arial Narrow" w:hAnsi="Arial Narrow"/>
          <w:sz w:val="20"/>
        </w:rPr>
        <w:t>11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 w:cs="Arial"/>
          <w:b/>
          <w:sz w:val="20"/>
        </w:rPr>
        <w:t>Laudo de Meio Biótico</w:t>
      </w:r>
      <w:r w:rsidR="00974D16" w:rsidRPr="000A5C71">
        <w:rPr>
          <w:rFonts w:ascii="Arial Narrow" w:hAnsi="Arial Narrow" w:cs="Arial"/>
          <w:sz w:val="20"/>
        </w:rPr>
        <w:t xml:space="preserve">, assinado por profissional legalmente habilitado, embasado nos moldes do Termo de Referência que se encontra no site da Prefeitura Municipal de </w:t>
      </w:r>
      <w:r w:rsidR="00EF0236">
        <w:rPr>
          <w:rFonts w:ascii="Arial Narrow" w:hAnsi="Arial Narrow" w:cs="Arial"/>
          <w:sz w:val="20"/>
        </w:rPr>
        <w:t>SPM</w:t>
      </w:r>
      <w:r w:rsidR="00974D16" w:rsidRPr="000A5C71">
        <w:rPr>
          <w:rFonts w:ascii="Arial Narrow" w:hAnsi="Arial Narrow" w:cs="Arial"/>
          <w:sz w:val="20"/>
        </w:rPr>
        <w:t>-RS.</w:t>
      </w:r>
    </w:p>
    <w:p w14:paraId="1C949A90" w14:textId="071AF18F" w:rsidR="002E70E4" w:rsidRPr="000A5C71" w:rsidRDefault="00EF0236" w:rsidP="00974D16">
      <w:pPr>
        <w:jc w:val="both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12</w:t>
      </w:r>
      <w:r w:rsidR="002B59B4" w:rsidRPr="000A5C71">
        <w:rPr>
          <w:rFonts w:ascii="Arial Narrow" w:hAnsi="Arial Narrow" w:cs="Arial"/>
          <w:sz w:val="20"/>
        </w:rPr>
        <w:t>.</w:t>
      </w:r>
      <w:r w:rsidR="002E70E4" w:rsidRPr="000A5C71">
        <w:rPr>
          <w:rFonts w:ascii="Arial Narrow" w:hAnsi="Arial Narrow" w:cs="Arial"/>
          <w:sz w:val="20"/>
        </w:rPr>
        <w:t xml:space="preserve"> </w:t>
      </w:r>
      <w:r w:rsidR="002E70E4" w:rsidRPr="000A5C71">
        <w:rPr>
          <w:rFonts w:ascii="Arial Narrow" w:hAnsi="Arial Narrow" w:cs="Arial"/>
          <w:b/>
          <w:sz w:val="20"/>
        </w:rPr>
        <w:t>Estudo de Conformidade Ambiental</w:t>
      </w:r>
      <w:r w:rsidR="002E70E4" w:rsidRPr="000A5C71">
        <w:rPr>
          <w:rFonts w:ascii="Arial Narrow" w:hAnsi="Arial Narrow" w:cs="Arial"/>
          <w:sz w:val="20"/>
        </w:rPr>
        <w:t xml:space="preserve">, assinado por profissional legalmente habilitado, embasado nos moldes do Termo de Referência que se encontra no site da Prefeitura Municipal de </w:t>
      </w:r>
      <w:r>
        <w:rPr>
          <w:rFonts w:ascii="Arial Narrow" w:hAnsi="Arial Narrow" w:cs="Arial"/>
          <w:sz w:val="20"/>
        </w:rPr>
        <w:t>SPM</w:t>
      </w:r>
      <w:r w:rsidR="002E70E4" w:rsidRPr="000A5C71">
        <w:rPr>
          <w:rFonts w:ascii="Arial Narrow" w:hAnsi="Arial Narrow" w:cs="Arial"/>
          <w:sz w:val="20"/>
        </w:rPr>
        <w:t>-RS.</w:t>
      </w:r>
    </w:p>
    <w:p w14:paraId="62C6C05C" w14:textId="0DE46C3D" w:rsidR="00EF0236" w:rsidRDefault="00EF0236" w:rsidP="00974D16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13.</w:t>
      </w:r>
      <w:r w:rsidRPr="00EF0236">
        <w:rPr>
          <w:rFonts w:ascii="Arial Narrow" w:hAnsi="Arial Narrow"/>
          <w:b/>
          <w:sz w:val="20"/>
        </w:rPr>
        <w:t xml:space="preserve"> </w:t>
      </w:r>
      <w:r w:rsidRPr="000A5C71">
        <w:rPr>
          <w:rFonts w:ascii="Arial Narrow" w:hAnsi="Arial Narrow"/>
          <w:b/>
          <w:sz w:val="20"/>
        </w:rPr>
        <w:t>CAR</w:t>
      </w:r>
      <w:r w:rsidRPr="000A5C71">
        <w:rPr>
          <w:rFonts w:ascii="Arial Narrow" w:hAnsi="Arial Narrow"/>
          <w:sz w:val="20"/>
        </w:rPr>
        <w:t xml:space="preserve"> (Cadastro Ambiental Rural), se o empreendimento se localizar em área rural.</w:t>
      </w:r>
    </w:p>
    <w:p w14:paraId="0BFA367F" w14:textId="0E54B595" w:rsidR="00974D16" w:rsidRPr="000A5C71" w:rsidRDefault="000A5C71" w:rsidP="00974D16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14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/>
          <w:b/>
          <w:sz w:val="20"/>
        </w:rPr>
        <w:t>Levantamento Fotográfico</w:t>
      </w:r>
      <w:r w:rsidR="00974D16" w:rsidRPr="000A5C71">
        <w:rPr>
          <w:rFonts w:ascii="Arial Narrow" w:hAnsi="Arial Narrow"/>
          <w:sz w:val="20"/>
        </w:rPr>
        <w:t xml:space="preserve"> atualizado e detalhado do empreendimento</w:t>
      </w:r>
      <w:r w:rsidR="00F94872" w:rsidRPr="000A5C71">
        <w:rPr>
          <w:rFonts w:ascii="Arial Narrow" w:hAnsi="Arial Narrow"/>
          <w:sz w:val="20"/>
        </w:rPr>
        <w:t>.</w:t>
      </w:r>
    </w:p>
    <w:p w14:paraId="190951BF" w14:textId="336ADC72" w:rsidR="00974D16" w:rsidRPr="000A5C71" w:rsidRDefault="000A5C71" w:rsidP="00974D16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15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 w:cs="Arial"/>
          <w:b/>
          <w:sz w:val="20"/>
        </w:rPr>
        <w:t>Certidão de Zoneamento Municipal</w:t>
      </w:r>
      <w:r w:rsidR="00974D16" w:rsidRPr="000A5C71">
        <w:rPr>
          <w:rFonts w:ascii="Arial Narrow" w:hAnsi="Arial Narrow" w:cs="Arial"/>
          <w:sz w:val="20"/>
        </w:rPr>
        <w:t>, emitida pelo Setor de Obras e Fiscalização do município, trazendo informações quanto à classificação da zona e a existência ou inexistência de restrições quanto à manutenção do empreendimento conforme legislação urbanística federal, estadual ou municipal.</w:t>
      </w:r>
    </w:p>
    <w:p w14:paraId="1591DB4A" w14:textId="0A42D352" w:rsidR="00974D16" w:rsidRPr="000A5C71" w:rsidRDefault="000A5C71" w:rsidP="00974D16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16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 w:cs="Arial"/>
          <w:b/>
          <w:sz w:val="20"/>
        </w:rPr>
        <w:t>Anotação de Responsabilidade Técnica</w:t>
      </w:r>
      <w:r w:rsidR="00974D16" w:rsidRPr="000A5C71">
        <w:rPr>
          <w:rFonts w:ascii="Arial Narrow" w:hAnsi="Arial Narrow" w:cs="Arial"/>
          <w:sz w:val="20"/>
        </w:rPr>
        <w:t xml:space="preserve"> ou similar contemplando os estudos entregues para o licenciamento ambiental do empreendimento (para o caso do responsável técnico do empreendimento, a ART deverá ter validade de, no mínimo, o prazo de vigência da Licença Ambiental solicitada).</w:t>
      </w:r>
    </w:p>
    <w:p w14:paraId="7F78BE5F" w14:textId="1393D76B" w:rsidR="00974D16" w:rsidRPr="000A5C71" w:rsidRDefault="00F86FD2" w:rsidP="00974D16">
      <w:pPr>
        <w:jc w:val="both"/>
        <w:rPr>
          <w:rFonts w:ascii="Arial Narrow" w:hAnsi="Arial Narrow"/>
          <w:sz w:val="20"/>
        </w:rPr>
      </w:pPr>
      <w:r w:rsidRPr="000A5C71">
        <w:rPr>
          <w:rFonts w:ascii="Arial Narrow" w:hAnsi="Arial Narrow"/>
          <w:sz w:val="20"/>
        </w:rPr>
        <w:t>1</w:t>
      </w:r>
      <w:r w:rsidR="000A5C71">
        <w:rPr>
          <w:rFonts w:ascii="Arial Narrow" w:hAnsi="Arial Narrow"/>
          <w:sz w:val="20"/>
        </w:rPr>
        <w:t>7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974D16" w:rsidRPr="000A5C71">
        <w:rPr>
          <w:rFonts w:ascii="Arial Narrow" w:hAnsi="Arial Narrow"/>
          <w:b/>
          <w:sz w:val="20"/>
        </w:rPr>
        <w:t>Comprovante do pagamento</w:t>
      </w:r>
      <w:r w:rsidR="00974D16" w:rsidRPr="000A5C71">
        <w:rPr>
          <w:rFonts w:ascii="Arial Narrow" w:hAnsi="Arial Narrow"/>
          <w:sz w:val="20"/>
        </w:rPr>
        <w:t xml:space="preserve"> das custas ambientais.</w:t>
      </w:r>
    </w:p>
    <w:p w14:paraId="562C4D21" w14:textId="14B7F5B1" w:rsidR="00974D16" w:rsidRPr="000A5C71" w:rsidRDefault="000A5C71" w:rsidP="00974D16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EF0236">
        <w:rPr>
          <w:rFonts w:ascii="Arial Narrow" w:hAnsi="Arial Narrow"/>
          <w:sz w:val="20"/>
        </w:rPr>
        <w:t>8</w:t>
      </w:r>
      <w:r w:rsidR="00974D16" w:rsidRPr="000A5C71">
        <w:rPr>
          <w:rFonts w:ascii="Arial Narrow" w:hAnsi="Arial Narrow"/>
          <w:sz w:val="20"/>
        </w:rPr>
        <w:t xml:space="preserve">. </w:t>
      </w:r>
      <w:r w:rsidR="00470B7D" w:rsidRPr="000A5C71">
        <w:rPr>
          <w:rFonts w:ascii="Arial Narrow" w:hAnsi="Arial Narrow" w:cs="Arial"/>
          <w:b/>
          <w:sz w:val="20"/>
        </w:rPr>
        <w:t>Outros dados técnicos que, a juízo, se fizerem necessários durante o processo de análise.</w:t>
      </w:r>
    </w:p>
    <w:p w14:paraId="7C97C653" w14:textId="77777777" w:rsidR="003F6263" w:rsidRPr="000A5C71" w:rsidRDefault="003F6263" w:rsidP="00974D16">
      <w:pPr>
        <w:jc w:val="both"/>
        <w:rPr>
          <w:rFonts w:ascii="Arial Narrow" w:hAnsi="Arial Narrow"/>
          <w:sz w:val="20"/>
        </w:rPr>
      </w:pPr>
    </w:p>
    <w:p w14:paraId="65A04819" w14:textId="77777777" w:rsidR="003F6263" w:rsidRPr="000A5C71" w:rsidRDefault="003F6263" w:rsidP="003F6263">
      <w:pPr>
        <w:pStyle w:val="TextoexplicativodeSubttulo"/>
        <w:numPr>
          <w:ilvl w:val="0"/>
          <w:numId w:val="0"/>
        </w:numPr>
        <w:ind w:left="397" w:hanging="397"/>
        <w:rPr>
          <w:rFonts w:cs="Arial"/>
          <w:b/>
          <w:bCs/>
          <w:sz w:val="20"/>
        </w:rPr>
      </w:pPr>
      <w:r w:rsidRPr="000A5C71">
        <w:rPr>
          <w:rFonts w:cs="Arial"/>
          <w:b/>
          <w:bCs/>
          <w:sz w:val="20"/>
        </w:rPr>
        <w:t>OBSERVAÇÕES</w:t>
      </w:r>
    </w:p>
    <w:p w14:paraId="50FAE14A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rFonts w:cs="Arial"/>
          <w:sz w:val="16"/>
          <w:szCs w:val="16"/>
        </w:rPr>
      </w:pPr>
      <w:r w:rsidRPr="000A5C71">
        <w:rPr>
          <w:rFonts w:cs="Arial"/>
          <w:sz w:val="16"/>
          <w:szCs w:val="16"/>
        </w:rPr>
        <w:t xml:space="preserve">A omissão de documentos e informações técnicas resultará em </w:t>
      </w:r>
      <w:r w:rsidRPr="000A5C71">
        <w:rPr>
          <w:rFonts w:cs="Arial"/>
          <w:b/>
          <w:sz w:val="16"/>
          <w:szCs w:val="16"/>
        </w:rPr>
        <w:t>indeferimento da licença ambiental</w:t>
      </w:r>
      <w:r w:rsidRPr="000A5C71">
        <w:rPr>
          <w:rFonts w:cs="Arial"/>
          <w:sz w:val="16"/>
          <w:szCs w:val="16"/>
        </w:rPr>
        <w:t xml:space="preserve"> por inconsistência técnica e demais medidas legais cabíveis.</w:t>
      </w:r>
    </w:p>
    <w:p w14:paraId="43A1B78A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rFonts w:cs="Arial"/>
          <w:sz w:val="16"/>
          <w:szCs w:val="16"/>
        </w:rPr>
      </w:pPr>
      <w:r w:rsidRPr="000A5C71">
        <w:rPr>
          <w:rFonts w:cs="Arial"/>
          <w:sz w:val="16"/>
          <w:szCs w:val="16"/>
        </w:rPr>
        <w:t>Solicita-se respeitar a ordem e numeração em que os documentos descritos acima estão mencionados.</w:t>
      </w:r>
    </w:p>
    <w:p w14:paraId="2E0AF2F0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rFonts w:cs="Arial"/>
          <w:sz w:val="16"/>
          <w:szCs w:val="16"/>
        </w:rPr>
      </w:pPr>
      <w:r w:rsidRPr="000A5C71">
        <w:rPr>
          <w:rFonts w:cs="Arial"/>
          <w:sz w:val="16"/>
          <w:szCs w:val="16"/>
        </w:rPr>
        <w:t xml:space="preserve">Todos os documentos (laudos, testes, plantas, levantamentos, informações, etc.) devem ser encaminhados com </w:t>
      </w:r>
      <w:r w:rsidRPr="000A5C71">
        <w:rPr>
          <w:rFonts w:cs="Arial"/>
          <w:b/>
          <w:bCs/>
          <w:sz w:val="16"/>
          <w:szCs w:val="16"/>
        </w:rPr>
        <w:t>assinatura do técnico responsável habilitado</w:t>
      </w:r>
      <w:r w:rsidRPr="000A5C71">
        <w:rPr>
          <w:rFonts w:cs="Arial"/>
          <w:sz w:val="16"/>
          <w:szCs w:val="16"/>
        </w:rPr>
        <w:t xml:space="preserve">, constando o nome, qualificação, registro profissional, endereço e telefone para contato, com </w:t>
      </w:r>
      <w:r w:rsidRPr="000A5C71">
        <w:rPr>
          <w:rFonts w:cs="Arial"/>
          <w:b/>
          <w:bCs/>
          <w:sz w:val="16"/>
          <w:szCs w:val="16"/>
        </w:rPr>
        <w:t xml:space="preserve">emissão de ART </w:t>
      </w:r>
      <w:r w:rsidRPr="000A5C71">
        <w:rPr>
          <w:rFonts w:cs="Arial"/>
          <w:sz w:val="16"/>
          <w:szCs w:val="16"/>
        </w:rPr>
        <w:t>devidamente registrada no Conselho de Classe correspondente.</w:t>
      </w:r>
    </w:p>
    <w:p w14:paraId="7516B7CD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rFonts w:cs="Arial"/>
          <w:sz w:val="16"/>
          <w:szCs w:val="16"/>
        </w:rPr>
      </w:pPr>
      <w:r w:rsidRPr="000A5C71">
        <w:rPr>
          <w:rFonts w:cs="Arial"/>
          <w:sz w:val="16"/>
          <w:szCs w:val="16"/>
        </w:rPr>
        <w:t>Encaminhar apenas uma via para análise.</w:t>
      </w:r>
    </w:p>
    <w:p w14:paraId="039632C8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rFonts w:cs="Arial"/>
          <w:b/>
          <w:sz w:val="16"/>
          <w:szCs w:val="16"/>
        </w:rPr>
      </w:pPr>
      <w:r w:rsidRPr="000A5C71">
        <w:rPr>
          <w:rFonts w:cs="Arial"/>
          <w:b/>
          <w:sz w:val="16"/>
          <w:szCs w:val="16"/>
        </w:rPr>
        <w:t>Não é necessário encadernar os documentos</w:t>
      </w:r>
      <w:r w:rsidRPr="000A5C71">
        <w:rPr>
          <w:rFonts w:cs="Arial"/>
          <w:sz w:val="16"/>
          <w:szCs w:val="16"/>
        </w:rPr>
        <w:t>.</w:t>
      </w:r>
    </w:p>
    <w:p w14:paraId="3426C726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sz w:val="16"/>
          <w:szCs w:val="16"/>
        </w:rPr>
      </w:pPr>
      <w:r w:rsidRPr="000A5C71">
        <w:rPr>
          <w:sz w:val="16"/>
          <w:szCs w:val="16"/>
        </w:rPr>
        <w:t xml:space="preserve">Os quadros devem estar </w:t>
      </w:r>
      <w:r w:rsidRPr="000A5C71">
        <w:rPr>
          <w:b/>
          <w:sz w:val="16"/>
          <w:szCs w:val="16"/>
        </w:rPr>
        <w:t>corretamente preenchidos</w:t>
      </w:r>
      <w:r w:rsidRPr="000A5C71">
        <w:rPr>
          <w:sz w:val="16"/>
          <w:szCs w:val="16"/>
        </w:rPr>
        <w:t>.</w:t>
      </w:r>
    </w:p>
    <w:p w14:paraId="4EB2C1E3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sz w:val="16"/>
          <w:szCs w:val="16"/>
        </w:rPr>
      </w:pPr>
      <w:r w:rsidRPr="000A5C71">
        <w:rPr>
          <w:b/>
          <w:sz w:val="16"/>
          <w:szCs w:val="16"/>
        </w:rPr>
        <w:t xml:space="preserve">Todos os </w:t>
      </w:r>
      <w:proofErr w:type="spellStart"/>
      <w:r w:rsidRPr="000A5C71">
        <w:rPr>
          <w:b/>
          <w:sz w:val="16"/>
          <w:szCs w:val="16"/>
        </w:rPr>
        <w:t>sub-itens</w:t>
      </w:r>
      <w:proofErr w:type="spellEnd"/>
      <w:r w:rsidRPr="000A5C71">
        <w:rPr>
          <w:b/>
          <w:sz w:val="16"/>
          <w:szCs w:val="16"/>
        </w:rPr>
        <w:t xml:space="preserve"> </w:t>
      </w:r>
      <w:r w:rsidRPr="000A5C71">
        <w:rPr>
          <w:sz w:val="16"/>
          <w:szCs w:val="16"/>
        </w:rPr>
        <w:t xml:space="preserve">(componentes de laudos, estudos e plantas) </w:t>
      </w:r>
      <w:r w:rsidRPr="000A5C71">
        <w:rPr>
          <w:b/>
          <w:sz w:val="16"/>
          <w:szCs w:val="16"/>
        </w:rPr>
        <w:t>devem estar presentes</w:t>
      </w:r>
      <w:r w:rsidR="000E36FF" w:rsidRPr="000A5C71">
        <w:rPr>
          <w:sz w:val="16"/>
          <w:szCs w:val="16"/>
        </w:rPr>
        <w:t xml:space="preserve"> e claramente identificados.</w:t>
      </w:r>
    </w:p>
    <w:p w14:paraId="3AC50D70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sz w:val="16"/>
          <w:szCs w:val="16"/>
        </w:rPr>
      </w:pPr>
      <w:r w:rsidRPr="000A5C71">
        <w:rPr>
          <w:sz w:val="16"/>
          <w:szCs w:val="16"/>
        </w:rPr>
        <w:t xml:space="preserve">Levar em consideração </w:t>
      </w:r>
      <w:r w:rsidRPr="000A5C71">
        <w:rPr>
          <w:b/>
          <w:sz w:val="16"/>
          <w:szCs w:val="16"/>
        </w:rPr>
        <w:t>todos os estudos apresentados</w:t>
      </w:r>
      <w:r w:rsidRPr="000A5C71">
        <w:rPr>
          <w:sz w:val="16"/>
          <w:szCs w:val="16"/>
        </w:rPr>
        <w:t xml:space="preserve"> para a definição de itens condizentes, sendo que devem </w:t>
      </w:r>
      <w:r w:rsidRPr="000A5C71">
        <w:rPr>
          <w:b/>
          <w:sz w:val="16"/>
          <w:szCs w:val="16"/>
        </w:rPr>
        <w:t>completar-se finalisticamente</w:t>
      </w:r>
      <w:r w:rsidRPr="000A5C71">
        <w:rPr>
          <w:sz w:val="16"/>
          <w:szCs w:val="16"/>
        </w:rPr>
        <w:t>.</w:t>
      </w:r>
    </w:p>
    <w:p w14:paraId="34A151B6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sz w:val="16"/>
          <w:szCs w:val="16"/>
        </w:rPr>
      </w:pPr>
      <w:r w:rsidRPr="000A5C71">
        <w:rPr>
          <w:sz w:val="16"/>
          <w:szCs w:val="16"/>
        </w:rPr>
        <w:t xml:space="preserve">Qualquer item que o empreendedor julgar não ser necessário ou relevante apresentar </w:t>
      </w:r>
      <w:r w:rsidRPr="000A5C71">
        <w:rPr>
          <w:b/>
          <w:sz w:val="16"/>
          <w:szCs w:val="16"/>
        </w:rPr>
        <w:t>deverá possuir a identificação</w:t>
      </w:r>
      <w:r w:rsidRPr="000A5C71">
        <w:rPr>
          <w:sz w:val="16"/>
          <w:szCs w:val="16"/>
        </w:rPr>
        <w:t xml:space="preserve"> (número e título), seguida da </w:t>
      </w:r>
      <w:r w:rsidRPr="000A5C71">
        <w:rPr>
          <w:b/>
          <w:sz w:val="16"/>
          <w:szCs w:val="16"/>
        </w:rPr>
        <w:t>justificativa</w:t>
      </w:r>
      <w:r w:rsidRPr="000A5C71">
        <w:rPr>
          <w:sz w:val="16"/>
          <w:szCs w:val="16"/>
        </w:rPr>
        <w:t xml:space="preserve"> para tal.</w:t>
      </w:r>
    </w:p>
    <w:p w14:paraId="2BC88CA8" w14:textId="77777777" w:rsidR="003F6263" w:rsidRPr="000A5C71" w:rsidRDefault="003F6263" w:rsidP="003F6263">
      <w:pPr>
        <w:pStyle w:val="TextoexplicativodeSubttulo"/>
        <w:numPr>
          <w:ilvl w:val="0"/>
          <w:numId w:val="13"/>
        </w:numPr>
        <w:spacing w:line="240" w:lineRule="auto"/>
        <w:rPr>
          <w:sz w:val="16"/>
          <w:szCs w:val="16"/>
        </w:rPr>
      </w:pPr>
      <w:r w:rsidRPr="000A5C71">
        <w:rPr>
          <w:sz w:val="16"/>
          <w:szCs w:val="16"/>
        </w:rPr>
        <w:t xml:space="preserve">Lembre-se de que quanto mais </w:t>
      </w:r>
      <w:r w:rsidRPr="000A5C71">
        <w:rPr>
          <w:b/>
          <w:sz w:val="16"/>
          <w:szCs w:val="16"/>
        </w:rPr>
        <w:t>completas e claras</w:t>
      </w:r>
      <w:r w:rsidRPr="000A5C71">
        <w:rPr>
          <w:sz w:val="16"/>
          <w:szCs w:val="16"/>
        </w:rPr>
        <w:t xml:space="preserve"> estiverem as informações, </w:t>
      </w:r>
      <w:r w:rsidRPr="000A5C71">
        <w:rPr>
          <w:b/>
          <w:sz w:val="16"/>
          <w:szCs w:val="16"/>
        </w:rPr>
        <w:t>mais fácil e ágil será a análise do processo</w:t>
      </w:r>
      <w:r w:rsidRPr="000A5C71">
        <w:rPr>
          <w:sz w:val="16"/>
          <w:szCs w:val="16"/>
        </w:rPr>
        <w:t>.</w:t>
      </w:r>
    </w:p>
    <w:p w14:paraId="47C8E531" w14:textId="77777777" w:rsidR="00974D16" w:rsidRPr="000A5C71" w:rsidRDefault="00974D16" w:rsidP="003F6263">
      <w:pPr>
        <w:ind w:firstLine="142"/>
        <w:rPr>
          <w:b/>
          <w:sz w:val="20"/>
        </w:rPr>
      </w:pPr>
    </w:p>
    <w:sectPr w:rsidR="00974D16" w:rsidRPr="000A5C71" w:rsidSect="003033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625" w:right="1417" w:bottom="1276" w:left="1134" w:header="720" w:footer="8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9D4C8" w14:textId="77777777" w:rsidR="00A2569E" w:rsidRDefault="00A2569E">
      <w:r>
        <w:separator/>
      </w:r>
    </w:p>
  </w:endnote>
  <w:endnote w:type="continuationSeparator" w:id="0">
    <w:p w14:paraId="653DFB6E" w14:textId="77777777" w:rsidR="00A2569E" w:rsidRDefault="00A2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AEEED" w14:textId="77777777" w:rsidR="005E2FE3" w:rsidRDefault="005E2F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051926"/>
      <w:docPartObj>
        <w:docPartGallery w:val="Page Numbers (Bottom of Page)"/>
        <w:docPartUnique/>
      </w:docPartObj>
    </w:sdtPr>
    <w:sdtEndPr/>
    <w:sdtContent>
      <w:p w14:paraId="20A21D2C" w14:textId="0CA00CAC" w:rsidR="00A40335" w:rsidRDefault="00A40335">
        <w:pPr>
          <w:pStyle w:val="Rodap"/>
          <w:jc w:val="right"/>
        </w:pPr>
        <w:r w:rsidRPr="00280B6B">
          <w:rPr>
            <w:rFonts w:ascii="Arial Narrow" w:hAnsi="Arial Narrow"/>
            <w:sz w:val="20"/>
          </w:rPr>
          <w:fldChar w:fldCharType="begin"/>
        </w:r>
        <w:r w:rsidRPr="00280B6B">
          <w:rPr>
            <w:rFonts w:ascii="Arial Narrow" w:hAnsi="Arial Narrow"/>
            <w:sz w:val="20"/>
          </w:rPr>
          <w:instrText>PAGE   \* MERGEFORMAT</w:instrText>
        </w:r>
        <w:r w:rsidRPr="00280B6B">
          <w:rPr>
            <w:rFonts w:ascii="Arial Narrow" w:hAnsi="Arial Narrow"/>
            <w:sz w:val="20"/>
          </w:rPr>
          <w:fldChar w:fldCharType="separate"/>
        </w:r>
        <w:r w:rsidR="0057654E">
          <w:rPr>
            <w:rFonts w:ascii="Arial Narrow" w:hAnsi="Arial Narrow"/>
            <w:noProof/>
            <w:sz w:val="20"/>
          </w:rPr>
          <w:t>1</w:t>
        </w:r>
        <w:r w:rsidRPr="00280B6B">
          <w:rPr>
            <w:rFonts w:ascii="Arial Narrow" w:hAnsi="Arial Narrow"/>
            <w:sz w:val="20"/>
          </w:rPr>
          <w:fldChar w:fldCharType="end"/>
        </w:r>
        <w:r w:rsidRPr="00280B6B">
          <w:rPr>
            <w:rFonts w:ascii="Arial Narrow" w:hAnsi="Arial Narrow"/>
            <w:sz w:val="20"/>
          </w:rPr>
          <w:t>/</w:t>
        </w:r>
        <w:r w:rsidR="0048471F">
          <w:rPr>
            <w:rFonts w:ascii="Arial Narrow" w:hAnsi="Arial Narrow"/>
            <w:sz w:val="20"/>
          </w:rPr>
          <w:t>10</w:t>
        </w:r>
      </w:p>
    </w:sdtContent>
  </w:sdt>
  <w:p w14:paraId="60F6A9BF" w14:textId="727A9DB7" w:rsidR="005E2FE3" w:rsidRDefault="005E2FE3" w:rsidP="005E2FE3">
    <w:pPr>
      <w:jc w:val="center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20"/>
      </w:rPr>
      <w:t xml:space="preserve">                                                                     </w:t>
    </w:r>
    <w:r>
      <w:rPr>
        <w:rFonts w:ascii="Arial Narrow" w:eastAsia="Arial Narrow" w:hAnsi="Arial Narrow" w:cs="Arial Narrow"/>
        <w:sz w:val="16"/>
        <w:szCs w:val="16"/>
      </w:rPr>
      <w:t xml:space="preserve">VERSÃO Junho 2026                                                                                      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PAGE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57654E">
      <w:rPr>
        <w:rFonts w:ascii="Arial Narrow" w:eastAsia="Arial Narrow" w:hAnsi="Arial Narrow" w:cs="Arial Narrow"/>
        <w:noProof/>
        <w:sz w:val="16"/>
        <w:szCs w:val="16"/>
      </w:rPr>
      <w:t>1</w:t>
    </w:r>
    <w:r>
      <w:rPr>
        <w:rFonts w:ascii="Arial Narrow" w:eastAsia="Arial Narrow" w:hAnsi="Arial Narrow" w:cs="Arial Narrow"/>
        <w:sz w:val="16"/>
        <w:szCs w:val="16"/>
      </w:rPr>
      <w:fldChar w:fldCharType="end"/>
    </w:r>
    <w:r>
      <w:rPr>
        <w:rFonts w:ascii="Arial Narrow" w:eastAsia="Arial Narrow" w:hAnsi="Arial Narrow" w:cs="Arial Narrow"/>
        <w:sz w:val="16"/>
        <w:szCs w:val="16"/>
      </w:rPr>
      <w:t>/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NUMPAGES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57654E">
      <w:rPr>
        <w:rFonts w:ascii="Arial Narrow" w:eastAsia="Arial Narrow" w:hAnsi="Arial Narrow" w:cs="Arial Narrow"/>
        <w:noProof/>
        <w:sz w:val="16"/>
        <w:szCs w:val="16"/>
      </w:rPr>
      <w:t>10</w:t>
    </w:r>
    <w:r>
      <w:rPr>
        <w:rFonts w:ascii="Arial Narrow" w:eastAsia="Arial Narrow" w:hAnsi="Arial Narrow" w:cs="Arial Narrow"/>
        <w:sz w:val="16"/>
        <w:szCs w:val="16"/>
      </w:rPr>
      <w:fldChar w:fldCharType="end"/>
    </w:r>
  </w:p>
  <w:p w14:paraId="0645DD3B" w14:textId="77777777" w:rsidR="00A40335" w:rsidRPr="00EA2C7E" w:rsidRDefault="00A40335" w:rsidP="005E2FE3">
    <w:pPr>
      <w:pStyle w:val="Rodap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D94AC" w14:textId="77777777" w:rsidR="005E2FE3" w:rsidRDefault="005E2F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3E148" w14:textId="77777777" w:rsidR="00A2569E" w:rsidRDefault="00A2569E">
      <w:r>
        <w:separator/>
      </w:r>
    </w:p>
  </w:footnote>
  <w:footnote w:type="continuationSeparator" w:id="0">
    <w:p w14:paraId="5A8D14DA" w14:textId="77777777" w:rsidR="00A2569E" w:rsidRDefault="00A2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E316F" w14:textId="77777777" w:rsidR="005E2FE3" w:rsidRDefault="005E2FE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1" w:type="dxa"/>
      <w:tblInd w:w="-8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0"/>
      <w:gridCol w:w="4111"/>
      <w:gridCol w:w="3190"/>
    </w:tblGrid>
    <w:tr w:rsidR="005E2FE3" w14:paraId="3F662A68" w14:textId="77777777" w:rsidTr="005E2FE3">
      <w:trPr>
        <w:cantSplit/>
        <w:trHeight w:val="869"/>
      </w:trPr>
      <w:tc>
        <w:tcPr>
          <w:tcW w:w="241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A5D3641" w14:textId="77777777" w:rsidR="005E2FE3" w:rsidRDefault="005E2FE3" w:rsidP="005E2FE3">
          <w:pPr>
            <w:pStyle w:val="Corpodetexto"/>
            <w:spacing w:line="240" w:lineRule="auto"/>
            <w:ind w:hanging="2"/>
            <w:jc w:val="center"/>
            <w:rPr>
              <w:rFonts w:ascii="Tahoma" w:hAnsi="Tahoma" w:cs="Tahoma"/>
              <w:i/>
              <w:noProof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4D75A688" wp14:editId="35828593">
                <wp:extent cx="1002030" cy="885190"/>
                <wp:effectExtent l="0" t="0" r="7620" b="0"/>
                <wp:docPr id="3" name="Imagem 3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64F75D03" w14:textId="77777777" w:rsidR="005E2FE3" w:rsidRPr="0057654E" w:rsidRDefault="005E2FE3" w:rsidP="005E2FE3">
          <w:pPr>
            <w:pStyle w:val="Corpodetexto"/>
            <w:spacing w:line="240" w:lineRule="auto"/>
            <w:ind w:hanging="2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57654E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14:paraId="00B8309C" w14:textId="77777777" w:rsidR="005E2FE3" w:rsidRPr="0057654E" w:rsidRDefault="005E2FE3" w:rsidP="005E2FE3">
          <w:pPr>
            <w:pStyle w:val="Corpodetexto"/>
            <w:spacing w:line="240" w:lineRule="auto"/>
            <w:ind w:hanging="2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57654E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14:paraId="352D6F18" w14:textId="77777777" w:rsidR="005E2FE3" w:rsidRPr="0057654E" w:rsidRDefault="005E2FE3" w:rsidP="005E2FE3">
          <w:pPr>
            <w:pStyle w:val="Corpodetexto"/>
            <w:suppressAutoHyphens/>
            <w:ind w:leftChars="-1" w:left="1" w:hangingChars="1" w:hanging="3"/>
            <w:jc w:val="center"/>
            <w:textDirection w:val="btLr"/>
            <w:textAlignment w:val="top"/>
            <w:outlineLvl w:val="0"/>
            <w:rPr>
              <w:rFonts w:ascii="Tahoma" w:hAnsi="Tahoma" w:cs="Tahoma"/>
              <w:b/>
              <w:sz w:val="28"/>
              <w:szCs w:val="28"/>
            </w:rPr>
          </w:pPr>
          <w:r w:rsidRPr="0057654E">
            <w:rPr>
              <w:rFonts w:ascii="Tahoma" w:hAnsi="Tahoma" w:cs="Tahoma"/>
              <w:i/>
              <w:sz w:val="28"/>
              <w:szCs w:val="28"/>
            </w:rPr>
            <w:t>São Paulo das Missões</w:t>
          </w:r>
        </w:p>
      </w:tc>
      <w:tc>
        <w:tcPr>
          <w:tcW w:w="319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C312CEE" w14:textId="006830E2" w:rsidR="005E2FE3" w:rsidRPr="0057654E" w:rsidRDefault="005E2FE3" w:rsidP="005E2FE3">
          <w:pPr>
            <w:jc w:val="center"/>
            <w:rPr>
              <w:rFonts w:ascii="Tahoma" w:hAnsi="Tahoma" w:cs="Tahoma"/>
              <w:sz w:val="24"/>
              <w:szCs w:val="24"/>
            </w:rPr>
          </w:pPr>
          <w:bookmarkStart w:id="0" w:name="_GoBack"/>
          <w:r w:rsidRPr="0057654E">
            <w:rPr>
              <w:rFonts w:ascii="Tahoma" w:hAnsi="Tahoma" w:cs="Tahoma"/>
              <w:b/>
              <w:sz w:val="24"/>
              <w:szCs w:val="24"/>
            </w:rPr>
            <w:t xml:space="preserve">Formulário Padrão </w:t>
          </w:r>
        </w:p>
        <w:p w14:paraId="0595B384" w14:textId="77777777" w:rsidR="005E2FE3" w:rsidRPr="0057654E" w:rsidRDefault="005E2FE3" w:rsidP="005E2FE3">
          <w:pPr>
            <w:pStyle w:val="Cabealho-Ttulododocumento"/>
            <w:ind w:hanging="2"/>
            <w:rPr>
              <w:rFonts w:ascii="Tahoma" w:hAnsi="Tahoma" w:cs="Tahoma"/>
              <w:sz w:val="24"/>
              <w:szCs w:val="24"/>
            </w:rPr>
          </w:pPr>
          <w:r w:rsidRPr="0057654E">
            <w:rPr>
              <w:rFonts w:ascii="Tahoma" w:hAnsi="Tahoma" w:cs="Tahoma"/>
              <w:sz w:val="24"/>
              <w:szCs w:val="24"/>
            </w:rPr>
            <w:t>Atividade:</w:t>
          </w:r>
        </w:p>
        <w:p w14:paraId="5B14935D" w14:textId="2C614B0C" w:rsidR="005E2FE3" w:rsidRPr="005E2FE3" w:rsidRDefault="005E2FE3" w:rsidP="005E2FE3">
          <w:pPr>
            <w:jc w:val="center"/>
            <w:rPr>
              <w:rFonts w:ascii="Tahoma" w:hAnsi="Tahoma" w:cs="Tahoma"/>
              <w:b/>
              <w:i/>
              <w:caps/>
              <w:sz w:val="28"/>
              <w:szCs w:val="28"/>
            </w:rPr>
          </w:pPr>
          <w:r w:rsidRPr="0057654E">
            <w:rPr>
              <w:rFonts w:ascii="Tahoma" w:hAnsi="Tahoma" w:cs="Tahoma"/>
              <w:b/>
              <w:bCs/>
              <w:i/>
              <w:sz w:val="24"/>
              <w:szCs w:val="24"/>
            </w:rPr>
            <w:t>DRENAGEM PLUVIAL URBANA</w:t>
          </w:r>
          <w:bookmarkEnd w:id="0"/>
        </w:p>
      </w:tc>
    </w:tr>
  </w:tbl>
  <w:p w14:paraId="3A92A513" w14:textId="77777777" w:rsidR="00A40335" w:rsidRPr="00EA2C7E" w:rsidRDefault="00A40335" w:rsidP="00EA2C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9F74" w14:textId="77777777" w:rsidR="005E2FE3" w:rsidRDefault="005E2F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E480364"/>
    <w:name w:val="WW8Num4"/>
    <w:lvl w:ilvl="0">
      <w:start w:val="4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."/>
      <w:lvlJc w:val="left"/>
      <w:pPr>
        <w:tabs>
          <w:tab w:val="num" w:pos="1644"/>
        </w:tabs>
        <w:ind w:left="1644" w:hanging="1134"/>
      </w:pPr>
      <w:rPr>
        <w:rFonts w:ascii="Arial Narrow" w:hAnsi="Arial Narrow" w:cs="Arial" w:hint="default"/>
        <w:sz w:val="22"/>
      </w:rPr>
    </w:lvl>
    <w:lvl w:ilvl="2">
      <w:start w:val="6"/>
      <w:numFmt w:val="decimal"/>
      <w:lvlText w:val="%1.%2.%3."/>
      <w:lvlJc w:val="left"/>
      <w:pPr>
        <w:tabs>
          <w:tab w:val="num" w:pos="1799"/>
        </w:tabs>
        <w:ind w:left="1799" w:hanging="855"/>
      </w:pPr>
    </w:lvl>
    <w:lvl w:ilvl="3">
      <w:start w:val="1"/>
      <w:numFmt w:val="decimal"/>
      <w:lvlText w:val="%1.%2.%3.%4."/>
      <w:lvlJc w:val="left"/>
      <w:pPr>
        <w:tabs>
          <w:tab w:val="num" w:pos="2495"/>
        </w:tabs>
        <w:ind w:left="2495" w:hanging="907"/>
      </w:pPr>
    </w:lvl>
    <w:lvl w:ilvl="4">
      <w:start w:val="1"/>
      <w:numFmt w:val="decimal"/>
      <w:lvlText w:val="%1.%2.%3.%4.%5."/>
      <w:lvlJc w:val="left"/>
      <w:pPr>
        <w:tabs>
          <w:tab w:val="num" w:pos="2968"/>
        </w:tabs>
        <w:ind w:left="2968" w:hanging="1080"/>
      </w:pPr>
    </w:lvl>
    <w:lvl w:ilvl="5">
      <w:start w:val="1"/>
      <w:numFmt w:val="decimal"/>
      <w:lvlText w:val="%1.%2.%3.%4.%5.%6."/>
      <w:lvlJc w:val="left"/>
      <w:pPr>
        <w:tabs>
          <w:tab w:val="num" w:pos="3800"/>
        </w:tabs>
        <w:ind w:left="3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272"/>
        </w:tabs>
        <w:ind w:left="427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104"/>
        </w:tabs>
        <w:ind w:left="510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76"/>
        </w:tabs>
        <w:ind w:left="5576" w:hanging="180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4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4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Arial"/>
        <w:b/>
        <w:i w:val="0"/>
        <w:sz w:val="22"/>
      </w:rPr>
    </w:lvl>
  </w:abstractNum>
  <w:abstractNum w:abstractNumId="3" w15:restartNumberingAfterBreak="0">
    <w:nsid w:val="00000012"/>
    <w:multiLevelType w:val="multilevel"/>
    <w:tmpl w:val="A6DCE82C"/>
    <w:lvl w:ilvl="0">
      <w:start w:val="5"/>
      <w:numFmt w:val="decimal"/>
      <w:lvlText w:val="%1.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."/>
      <w:lvlJc w:val="left"/>
      <w:pPr>
        <w:tabs>
          <w:tab w:val="num" w:pos="1758"/>
        </w:tabs>
        <w:ind w:left="1758" w:hanging="1134"/>
      </w:pPr>
      <w:rPr>
        <w:rFonts w:ascii="Arial Narrow" w:hAnsi="Arial Narrow" w:cs="Arial" w:hint="default"/>
        <w:sz w:val="22"/>
      </w:rPr>
    </w:lvl>
    <w:lvl w:ilvl="2">
      <w:start w:val="6"/>
      <w:numFmt w:val="decimal"/>
      <w:lvlText w:val="%1.%2.%3."/>
      <w:lvlJc w:val="left"/>
      <w:pPr>
        <w:tabs>
          <w:tab w:val="num" w:pos="1799"/>
        </w:tabs>
        <w:ind w:left="1799" w:hanging="855"/>
      </w:pPr>
    </w:lvl>
    <w:lvl w:ilvl="3">
      <w:start w:val="1"/>
      <w:numFmt w:val="decimal"/>
      <w:lvlText w:val="%1.%2.%3.%4."/>
      <w:lvlJc w:val="left"/>
      <w:pPr>
        <w:tabs>
          <w:tab w:val="num" w:pos="2495"/>
        </w:tabs>
        <w:ind w:left="2495" w:hanging="907"/>
      </w:pPr>
    </w:lvl>
    <w:lvl w:ilvl="4">
      <w:start w:val="1"/>
      <w:numFmt w:val="decimal"/>
      <w:lvlText w:val="%1.%2.%3.%4.%5."/>
      <w:lvlJc w:val="left"/>
      <w:pPr>
        <w:tabs>
          <w:tab w:val="num" w:pos="2968"/>
        </w:tabs>
        <w:ind w:left="2968" w:hanging="1080"/>
      </w:pPr>
    </w:lvl>
    <w:lvl w:ilvl="5">
      <w:start w:val="1"/>
      <w:numFmt w:val="decimal"/>
      <w:lvlText w:val="%1.%2.%3.%4.%5.%6."/>
      <w:lvlJc w:val="left"/>
      <w:pPr>
        <w:tabs>
          <w:tab w:val="num" w:pos="3800"/>
        </w:tabs>
        <w:ind w:left="3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272"/>
        </w:tabs>
        <w:ind w:left="427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104"/>
        </w:tabs>
        <w:ind w:left="510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76"/>
        </w:tabs>
        <w:ind w:left="5576" w:hanging="1800"/>
      </w:pPr>
    </w:lvl>
  </w:abstractNum>
  <w:abstractNum w:abstractNumId="4" w15:restartNumberingAfterBreak="0">
    <w:nsid w:val="020E0903"/>
    <w:multiLevelType w:val="hybridMultilevel"/>
    <w:tmpl w:val="BE207928"/>
    <w:lvl w:ilvl="0" w:tplc="C1EC04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06ABA"/>
    <w:multiLevelType w:val="hybridMultilevel"/>
    <w:tmpl w:val="4F1E9E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A6496"/>
    <w:multiLevelType w:val="multilevel"/>
    <w:tmpl w:val="7A5A57FC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Nivel24"/>
      <w:lvlText w:val="%1.%2."/>
      <w:lvlJc w:val="left"/>
      <w:pPr>
        <w:tabs>
          <w:tab w:val="num" w:pos="1485"/>
        </w:tabs>
        <w:ind w:left="1068" w:hanging="30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abstractNum w:abstractNumId="7" w15:restartNumberingAfterBreak="0">
    <w:nsid w:val="0DA4750D"/>
    <w:multiLevelType w:val="multilevel"/>
    <w:tmpl w:val="117882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pStyle w:val="SubItem5-Nivel4"/>
      <w:lvlText w:val="%1.%2.%3.%4."/>
      <w:lvlJc w:val="left"/>
      <w:pPr>
        <w:tabs>
          <w:tab w:val="num" w:pos="1418"/>
        </w:tabs>
        <w:ind w:left="1418" w:hanging="96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11151290"/>
    <w:multiLevelType w:val="multilevel"/>
    <w:tmpl w:val="BAA040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1440"/>
      </w:pPr>
      <w:rPr>
        <w:rFonts w:hint="default"/>
      </w:rPr>
    </w:lvl>
  </w:abstractNum>
  <w:abstractNum w:abstractNumId="9" w15:restartNumberingAfterBreak="0">
    <w:nsid w:val="1DCC5C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8F1031"/>
    <w:multiLevelType w:val="multilevel"/>
    <w:tmpl w:val="80F6FC7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sNivel28"/>
      <w:lvlText w:val="%1.%2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680" w:hanging="11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B715C49"/>
    <w:multiLevelType w:val="multilevel"/>
    <w:tmpl w:val="4342B5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sNivel26"/>
      <w:lvlText w:val="%1.%2."/>
      <w:lvlJc w:val="left"/>
      <w:pPr>
        <w:tabs>
          <w:tab w:val="num" w:pos="1004"/>
        </w:tabs>
        <w:ind w:left="360" w:hanging="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SubtituloNivel36"/>
      <w:lvlText w:val="%1.%2.%3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37956AE"/>
    <w:multiLevelType w:val="multilevel"/>
    <w:tmpl w:val="DCECCD78"/>
    <w:lvl w:ilvl="0">
      <w:start w:val="4"/>
      <w:numFmt w:val="decimal"/>
      <w:pStyle w:val="Ttulo3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C1B1963"/>
    <w:multiLevelType w:val="multilevel"/>
    <w:tmpl w:val="22EE5D50"/>
    <w:lvl w:ilvl="0">
      <w:start w:val="1"/>
      <w:numFmt w:val="decimal"/>
      <w:pStyle w:val="TextoexplicativodeSubttulo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 Narrow" w:hAnsi="Arial Narrow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720" w:hanging="295"/>
      </w:pPr>
      <w:rPr>
        <w:rFonts w:ascii="Arial Narrow" w:hAnsi="Arial Narrow" w:hint="default"/>
        <w:b/>
        <w:bCs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486E5600"/>
    <w:multiLevelType w:val="multilevel"/>
    <w:tmpl w:val="BE0424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2FB1D74"/>
    <w:multiLevelType w:val="singleLevel"/>
    <w:tmpl w:val="E8186598"/>
    <w:lvl w:ilvl="0">
      <w:start w:val="1"/>
      <w:numFmt w:val="lowerLetter"/>
      <w:pStyle w:val="TopicosdeSubItenslistadosporletras"/>
      <w:lvlText w:val="%1) "/>
      <w:lvlJc w:val="left"/>
      <w:pPr>
        <w:tabs>
          <w:tab w:val="num" w:pos="1417"/>
        </w:tabs>
        <w:ind w:left="1417" w:hanging="453"/>
      </w:pPr>
      <w:rPr>
        <w:rFonts w:ascii="Arial" w:hAnsi="Arial" w:hint="default"/>
        <w:b w:val="0"/>
        <w:i w:val="0"/>
        <w:sz w:val="22"/>
      </w:rPr>
    </w:lvl>
  </w:abstractNum>
  <w:abstractNum w:abstractNumId="16" w15:restartNumberingAfterBreak="0">
    <w:nsid w:val="54410415"/>
    <w:multiLevelType w:val="multilevel"/>
    <w:tmpl w:val="72DE0B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755156F"/>
    <w:multiLevelType w:val="multilevel"/>
    <w:tmpl w:val="02968D46"/>
    <w:lvl w:ilvl="0">
      <w:start w:val="10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10-Nivel2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789790D"/>
    <w:multiLevelType w:val="multilevel"/>
    <w:tmpl w:val="7DD6D8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68F43770"/>
    <w:multiLevelType w:val="hybridMultilevel"/>
    <w:tmpl w:val="02B418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F5BAF"/>
    <w:multiLevelType w:val="multilevel"/>
    <w:tmpl w:val="8FCE7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360" w:hanging="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78121E87"/>
    <w:multiLevelType w:val="multilevel"/>
    <w:tmpl w:val="3014EB36"/>
    <w:lvl w:ilvl="0">
      <w:start w:val="4"/>
      <w:numFmt w:val="decimal"/>
      <w:pStyle w:val="SubItem4-Nivel3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4-Nivel2"/>
      <w:lvlText w:val="%1.%2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trike/>
        <w:dstrike w:val="0"/>
        <w:sz w:val="22"/>
      </w:rPr>
    </w:lvl>
    <w:lvl w:ilvl="2">
      <w:start w:val="1"/>
      <w:numFmt w:val="decimal"/>
      <w:pStyle w:val="SubItem4-Nivel3"/>
      <w:lvlText w:val="%1.%2.%3."/>
      <w:lvlJc w:val="left"/>
      <w:pPr>
        <w:tabs>
          <w:tab w:val="num" w:pos="737"/>
        </w:tabs>
        <w:ind w:left="737" w:hanging="567"/>
      </w:pPr>
      <w:rPr>
        <w:rFonts w:ascii="Arial" w:hAnsi="Arial" w:hint="default"/>
        <w:b w:val="0"/>
        <w:i w:val="0"/>
        <w:strike/>
        <w:dstrike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7C02286A"/>
    <w:multiLevelType w:val="hybridMultilevel"/>
    <w:tmpl w:val="D06A053A"/>
    <w:lvl w:ilvl="0" w:tplc="C1EC04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AF844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17"/>
  </w:num>
  <w:num w:numId="5">
    <w:abstractNumId w:val="7"/>
  </w:num>
  <w:num w:numId="6">
    <w:abstractNumId w:val="21"/>
  </w:num>
  <w:num w:numId="7">
    <w:abstractNumId w:val="6"/>
  </w:num>
  <w:num w:numId="8">
    <w:abstractNumId w:val="11"/>
  </w:num>
  <w:num w:numId="9">
    <w:abstractNumId w:val="10"/>
  </w:num>
  <w:num w:numId="10">
    <w:abstractNumId w:val="13"/>
  </w:num>
  <w:num w:numId="11">
    <w:abstractNumId w:val="1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9"/>
  </w:num>
  <w:num w:numId="15">
    <w:abstractNumId w:val="22"/>
  </w:num>
  <w:num w:numId="16">
    <w:abstractNumId w:val="4"/>
  </w:num>
  <w:num w:numId="17">
    <w:abstractNumId w:val="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13"/>
  </w:num>
  <w:num w:numId="28">
    <w:abstractNumId w:val="18"/>
  </w:num>
  <w:num w:numId="29">
    <w:abstractNumId w:val="16"/>
  </w:num>
  <w:num w:numId="30">
    <w:abstractNumId w:val="14"/>
  </w:num>
  <w:num w:numId="31">
    <w:abstractNumId w:val="13"/>
    <w:lvlOverride w:ilvl="0">
      <w:startOverride w:val="6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35"/>
    <w:rsid w:val="00003CB4"/>
    <w:rsid w:val="00004E55"/>
    <w:rsid w:val="00014B89"/>
    <w:rsid w:val="00021E0C"/>
    <w:rsid w:val="0002522E"/>
    <w:rsid w:val="00026973"/>
    <w:rsid w:val="0002697E"/>
    <w:rsid w:val="000273D3"/>
    <w:rsid w:val="00030956"/>
    <w:rsid w:val="000314ED"/>
    <w:rsid w:val="00032A6A"/>
    <w:rsid w:val="0003634F"/>
    <w:rsid w:val="00042114"/>
    <w:rsid w:val="00042E96"/>
    <w:rsid w:val="00043980"/>
    <w:rsid w:val="00044C86"/>
    <w:rsid w:val="0005162D"/>
    <w:rsid w:val="00051AC9"/>
    <w:rsid w:val="00051DB4"/>
    <w:rsid w:val="0005364B"/>
    <w:rsid w:val="00053F21"/>
    <w:rsid w:val="00057BC1"/>
    <w:rsid w:val="000627F6"/>
    <w:rsid w:val="00063974"/>
    <w:rsid w:val="0006672E"/>
    <w:rsid w:val="0007202E"/>
    <w:rsid w:val="000736B6"/>
    <w:rsid w:val="00074519"/>
    <w:rsid w:val="000753F1"/>
    <w:rsid w:val="00075D69"/>
    <w:rsid w:val="00077023"/>
    <w:rsid w:val="0008275B"/>
    <w:rsid w:val="00086F81"/>
    <w:rsid w:val="0009192D"/>
    <w:rsid w:val="00097DF9"/>
    <w:rsid w:val="000A5C71"/>
    <w:rsid w:val="000B07DF"/>
    <w:rsid w:val="000B1F49"/>
    <w:rsid w:val="000B496E"/>
    <w:rsid w:val="000B4C4D"/>
    <w:rsid w:val="000C03C3"/>
    <w:rsid w:val="000C09C7"/>
    <w:rsid w:val="000C191D"/>
    <w:rsid w:val="000C25E6"/>
    <w:rsid w:val="000C48C3"/>
    <w:rsid w:val="000C48FC"/>
    <w:rsid w:val="000C6145"/>
    <w:rsid w:val="000C74C4"/>
    <w:rsid w:val="000D1342"/>
    <w:rsid w:val="000D3C84"/>
    <w:rsid w:val="000D7A52"/>
    <w:rsid w:val="000E36FF"/>
    <w:rsid w:val="000E4A3C"/>
    <w:rsid w:val="000F132E"/>
    <w:rsid w:val="000F1E4A"/>
    <w:rsid w:val="000F4326"/>
    <w:rsid w:val="001057B7"/>
    <w:rsid w:val="00106BAF"/>
    <w:rsid w:val="00110F9D"/>
    <w:rsid w:val="001131C1"/>
    <w:rsid w:val="00114279"/>
    <w:rsid w:val="00114D82"/>
    <w:rsid w:val="00116632"/>
    <w:rsid w:val="00117019"/>
    <w:rsid w:val="00121381"/>
    <w:rsid w:val="001229E6"/>
    <w:rsid w:val="00130548"/>
    <w:rsid w:val="00132E96"/>
    <w:rsid w:val="00133CD2"/>
    <w:rsid w:val="001424B9"/>
    <w:rsid w:val="0014451A"/>
    <w:rsid w:val="001457B2"/>
    <w:rsid w:val="001500C1"/>
    <w:rsid w:val="00151665"/>
    <w:rsid w:val="00151F65"/>
    <w:rsid w:val="001531DC"/>
    <w:rsid w:val="00154D99"/>
    <w:rsid w:val="00155235"/>
    <w:rsid w:val="001601AF"/>
    <w:rsid w:val="001639CC"/>
    <w:rsid w:val="00166416"/>
    <w:rsid w:val="00167CAC"/>
    <w:rsid w:val="001713E3"/>
    <w:rsid w:val="0017257B"/>
    <w:rsid w:val="001731F9"/>
    <w:rsid w:val="00175980"/>
    <w:rsid w:val="00175F46"/>
    <w:rsid w:val="00176338"/>
    <w:rsid w:val="00180C10"/>
    <w:rsid w:val="0018476A"/>
    <w:rsid w:val="00185538"/>
    <w:rsid w:val="00186FC5"/>
    <w:rsid w:val="0019106A"/>
    <w:rsid w:val="0019187B"/>
    <w:rsid w:val="00192DA5"/>
    <w:rsid w:val="0019476A"/>
    <w:rsid w:val="001A19FF"/>
    <w:rsid w:val="001A4BE4"/>
    <w:rsid w:val="001B0D0F"/>
    <w:rsid w:val="001B1932"/>
    <w:rsid w:val="001B491F"/>
    <w:rsid w:val="001C254C"/>
    <w:rsid w:val="001D5FBE"/>
    <w:rsid w:val="001D7529"/>
    <w:rsid w:val="001E1274"/>
    <w:rsid w:val="001E192F"/>
    <w:rsid w:val="001E2849"/>
    <w:rsid w:val="001E3671"/>
    <w:rsid w:val="001E5F59"/>
    <w:rsid w:val="001F0C32"/>
    <w:rsid w:val="001F0F7F"/>
    <w:rsid w:val="001F5556"/>
    <w:rsid w:val="001F5901"/>
    <w:rsid w:val="001F6D40"/>
    <w:rsid w:val="001F76F8"/>
    <w:rsid w:val="00201441"/>
    <w:rsid w:val="00204D03"/>
    <w:rsid w:val="002055CB"/>
    <w:rsid w:val="00207B0A"/>
    <w:rsid w:val="00210AA0"/>
    <w:rsid w:val="00211203"/>
    <w:rsid w:val="002120E7"/>
    <w:rsid w:val="00212201"/>
    <w:rsid w:val="002124E3"/>
    <w:rsid w:val="002138C5"/>
    <w:rsid w:val="00216F17"/>
    <w:rsid w:val="002179EE"/>
    <w:rsid w:val="00220841"/>
    <w:rsid w:val="00221A90"/>
    <w:rsid w:val="00223474"/>
    <w:rsid w:val="002253A7"/>
    <w:rsid w:val="00230D8D"/>
    <w:rsid w:val="0023251E"/>
    <w:rsid w:val="002356EC"/>
    <w:rsid w:val="00236B02"/>
    <w:rsid w:val="00240D3F"/>
    <w:rsid w:val="00245A70"/>
    <w:rsid w:val="00251C0E"/>
    <w:rsid w:val="0025391F"/>
    <w:rsid w:val="002541E6"/>
    <w:rsid w:val="00257F98"/>
    <w:rsid w:val="002606EC"/>
    <w:rsid w:val="00261804"/>
    <w:rsid w:val="002655C7"/>
    <w:rsid w:val="00265713"/>
    <w:rsid w:val="00273724"/>
    <w:rsid w:val="00275081"/>
    <w:rsid w:val="00275FB9"/>
    <w:rsid w:val="0027697C"/>
    <w:rsid w:val="00276C73"/>
    <w:rsid w:val="00280B6B"/>
    <w:rsid w:val="00280E22"/>
    <w:rsid w:val="00286FA3"/>
    <w:rsid w:val="00293E55"/>
    <w:rsid w:val="002949FF"/>
    <w:rsid w:val="002A1006"/>
    <w:rsid w:val="002A158F"/>
    <w:rsid w:val="002A2167"/>
    <w:rsid w:val="002A4476"/>
    <w:rsid w:val="002A59A6"/>
    <w:rsid w:val="002A7581"/>
    <w:rsid w:val="002B0033"/>
    <w:rsid w:val="002B13BE"/>
    <w:rsid w:val="002B2A5C"/>
    <w:rsid w:val="002B3701"/>
    <w:rsid w:val="002B48B1"/>
    <w:rsid w:val="002B4C4D"/>
    <w:rsid w:val="002B5683"/>
    <w:rsid w:val="002B5938"/>
    <w:rsid w:val="002B59B4"/>
    <w:rsid w:val="002B638C"/>
    <w:rsid w:val="002B765E"/>
    <w:rsid w:val="002B774C"/>
    <w:rsid w:val="002B7917"/>
    <w:rsid w:val="002C0C73"/>
    <w:rsid w:val="002C252B"/>
    <w:rsid w:val="002D082C"/>
    <w:rsid w:val="002D30DD"/>
    <w:rsid w:val="002D30E9"/>
    <w:rsid w:val="002D3297"/>
    <w:rsid w:val="002D56D3"/>
    <w:rsid w:val="002D692A"/>
    <w:rsid w:val="002E0585"/>
    <w:rsid w:val="002E1A9F"/>
    <w:rsid w:val="002E271F"/>
    <w:rsid w:val="002E4A8C"/>
    <w:rsid w:val="002E5DBA"/>
    <w:rsid w:val="002E70E4"/>
    <w:rsid w:val="002E7A34"/>
    <w:rsid w:val="002F019A"/>
    <w:rsid w:val="002F08AA"/>
    <w:rsid w:val="002F1AE8"/>
    <w:rsid w:val="002F48A3"/>
    <w:rsid w:val="002F7219"/>
    <w:rsid w:val="003022E6"/>
    <w:rsid w:val="00302668"/>
    <w:rsid w:val="003033F4"/>
    <w:rsid w:val="00307F57"/>
    <w:rsid w:val="00317CD9"/>
    <w:rsid w:val="003237F2"/>
    <w:rsid w:val="003315D0"/>
    <w:rsid w:val="00331A52"/>
    <w:rsid w:val="00331B75"/>
    <w:rsid w:val="00337DF7"/>
    <w:rsid w:val="0034290F"/>
    <w:rsid w:val="0034291C"/>
    <w:rsid w:val="00342CE3"/>
    <w:rsid w:val="00343F72"/>
    <w:rsid w:val="003445C8"/>
    <w:rsid w:val="003504B6"/>
    <w:rsid w:val="0035257C"/>
    <w:rsid w:val="00353395"/>
    <w:rsid w:val="003556C1"/>
    <w:rsid w:val="00360FF3"/>
    <w:rsid w:val="00361C07"/>
    <w:rsid w:val="00367603"/>
    <w:rsid w:val="00370C37"/>
    <w:rsid w:val="0037129C"/>
    <w:rsid w:val="0037417F"/>
    <w:rsid w:val="0037683E"/>
    <w:rsid w:val="0037733F"/>
    <w:rsid w:val="003807E9"/>
    <w:rsid w:val="00382118"/>
    <w:rsid w:val="00383241"/>
    <w:rsid w:val="00383B12"/>
    <w:rsid w:val="00384F10"/>
    <w:rsid w:val="00386BAF"/>
    <w:rsid w:val="0039010C"/>
    <w:rsid w:val="003901CD"/>
    <w:rsid w:val="00392832"/>
    <w:rsid w:val="0039387C"/>
    <w:rsid w:val="003A29D1"/>
    <w:rsid w:val="003A6307"/>
    <w:rsid w:val="003B13A1"/>
    <w:rsid w:val="003B1615"/>
    <w:rsid w:val="003C1173"/>
    <w:rsid w:val="003C1C89"/>
    <w:rsid w:val="003C2337"/>
    <w:rsid w:val="003C32A7"/>
    <w:rsid w:val="003C49CA"/>
    <w:rsid w:val="003C53A1"/>
    <w:rsid w:val="003C5C15"/>
    <w:rsid w:val="003D3F97"/>
    <w:rsid w:val="003D4BD5"/>
    <w:rsid w:val="003D6637"/>
    <w:rsid w:val="003E0B5E"/>
    <w:rsid w:val="003E52B6"/>
    <w:rsid w:val="003E535B"/>
    <w:rsid w:val="003E71D6"/>
    <w:rsid w:val="003F0C26"/>
    <w:rsid w:val="003F1DCD"/>
    <w:rsid w:val="003F2D4F"/>
    <w:rsid w:val="003F3218"/>
    <w:rsid w:val="003F4328"/>
    <w:rsid w:val="003F49A4"/>
    <w:rsid w:val="003F5342"/>
    <w:rsid w:val="003F6263"/>
    <w:rsid w:val="00405F87"/>
    <w:rsid w:val="00407504"/>
    <w:rsid w:val="0040781D"/>
    <w:rsid w:val="004136DE"/>
    <w:rsid w:val="00415B28"/>
    <w:rsid w:val="00416F64"/>
    <w:rsid w:val="00420D1E"/>
    <w:rsid w:val="00422990"/>
    <w:rsid w:val="004262E9"/>
    <w:rsid w:val="004271B7"/>
    <w:rsid w:val="00427C73"/>
    <w:rsid w:val="004307B0"/>
    <w:rsid w:val="00430A00"/>
    <w:rsid w:val="00447846"/>
    <w:rsid w:val="004529A1"/>
    <w:rsid w:val="00453EDA"/>
    <w:rsid w:val="00455608"/>
    <w:rsid w:val="00455BE9"/>
    <w:rsid w:val="004606B3"/>
    <w:rsid w:val="00465B36"/>
    <w:rsid w:val="00465C16"/>
    <w:rsid w:val="00470B7D"/>
    <w:rsid w:val="00470E28"/>
    <w:rsid w:val="00470ECA"/>
    <w:rsid w:val="0047220B"/>
    <w:rsid w:val="004727AC"/>
    <w:rsid w:val="00473491"/>
    <w:rsid w:val="00473B6F"/>
    <w:rsid w:val="0048281B"/>
    <w:rsid w:val="00482C78"/>
    <w:rsid w:val="004841A9"/>
    <w:rsid w:val="0048471F"/>
    <w:rsid w:val="00484831"/>
    <w:rsid w:val="00484CB1"/>
    <w:rsid w:val="00484F30"/>
    <w:rsid w:val="004868D1"/>
    <w:rsid w:val="00493834"/>
    <w:rsid w:val="004972B6"/>
    <w:rsid w:val="004A0F4E"/>
    <w:rsid w:val="004A16D1"/>
    <w:rsid w:val="004A2279"/>
    <w:rsid w:val="004A2739"/>
    <w:rsid w:val="004A3D2B"/>
    <w:rsid w:val="004A4A3D"/>
    <w:rsid w:val="004B37F5"/>
    <w:rsid w:val="004C12FC"/>
    <w:rsid w:val="004C21EF"/>
    <w:rsid w:val="004C2FFC"/>
    <w:rsid w:val="004C30C4"/>
    <w:rsid w:val="004C426C"/>
    <w:rsid w:val="004C5485"/>
    <w:rsid w:val="004D3F1B"/>
    <w:rsid w:val="004D52A3"/>
    <w:rsid w:val="004E1EB7"/>
    <w:rsid w:val="004E3AED"/>
    <w:rsid w:val="004E6571"/>
    <w:rsid w:val="004F1466"/>
    <w:rsid w:val="004F2274"/>
    <w:rsid w:val="004F56CA"/>
    <w:rsid w:val="004F691F"/>
    <w:rsid w:val="00500568"/>
    <w:rsid w:val="00510D3F"/>
    <w:rsid w:val="00512661"/>
    <w:rsid w:val="00514D9F"/>
    <w:rsid w:val="00515FD8"/>
    <w:rsid w:val="005179C9"/>
    <w:rsid w:val="00531AA9"/>
    <w:rsid w:val="005404A1"/>
    <w:rsid w:val="00544FFD"/>
    <w:rsid w:val="00545CCE"/>
    <w:rsid w:val="00546FF5"/>
    <w:rsid w:val="00551455"/>
    <w:rsid w:val="00555D39"/>
    <w:rsid w:val="005576ED"/>
    <w:rsid w:val="005579EC"/>
    <w:rsid w:val="005606E5"/>
    <w:rsid w:val="00562F3D"/>
    <w:rsid w:val="00564E12"/>
    <w:rsid w:val="005674F6"/>
    <w:rsid w:val="0057017C"/>
    <w:rsid w:val="0057654E"/>
    <w:rsid w:val="005812E1"/>
    <w:rsid w:val="00582FC8"/>
    <w:rsid w:val="00583BC6"/>
    <w:rsid w:val="005845E3"/>
    <w:rsid w:val="00584979"/>
    <w:rsid w:val="00590949"/>
    <w:rsid w:val="00590A86"/>
    <w:rsid w:val="00595B2B"/>
    <w:rsid w:val="0059723F"/>
    <w:rsid w:val="005A4706"/>
    <w:rsid w:val="005A7BCD"/>
    <w:rsid w:val="005A7E2E"/>
    <w:rsid w:val="005B4215"/>
    <w:rsid w:val="005B72D3"/>
    <w:rsid w:val="005C0F77"/>
    <w:rsid w:val="005C2CA7"/>
    <w:rsid w:val="005C46B6"/>
    <w:rsid w:val="005C4B8F"/>
    <w:rsid w:val="005C599B"/>
    <w:rsid w:val="005C6E40"/>
    <w:rsid w:val="005D023E"/>
    <w:rsid w:val="005D0D3E"/>
    <w:rsid w:val="005D5EA8"/>
    <w:rsid w:val="005D664B"/>
    <w:rsid w:val="005E14D5"/>
    <w:rsid w:val="005E28F0"/>
    <w:rsid w:val="005E2FE3"/>
    <w:rsid w:val="005E3C22"/>
    <w:rsid w:val="005E5103"/>
    <w:rsid w:val="005E549F"/>
    <w:rsid w:val="005E6E9D"/>
    <w:rsid w:val="005E732C"/>
    <w:rsid w:val="005E7B37"/>
    <w:rsid w:val="005E7E82"/>
    <w:rsid w:val="005F1471"/>
    <w:rsid w:val="005F1887"/>
    <w:rsid w:val="005F22CB"/>
    <w:rsid w:val="005F25D7"/>
    <w:rsid w:val="005F3117"/>
    <w:rsid w:val="005F32E1"/>
    <w:rsid w:val="005F3582"/>
    <w:rsid w:val="00600B21"/>
    <w:rsid w:val="00604BC2"/>
    <w:rsid w:val="00606780"/>
    <w:rsid w:val="006107E2"/>
    <w:rsid w:val="00611396"/>
    <w:rsid w:val="006119AE"/>
    <w:rsid w:val="0061285F"/>
    <w:rsid w:val="0061297A"/>
    <w:rsid w:val="00614028"/>
    <w:rsid w:val="006176AC"/>
    <w:rsid w:val="006212ED"/>
    <w:rsid w:val="006214C3"/>
    <w:rsid w:val="006251D5"/>
    <w:rsid w:val="00635968"/>
    <w:rsid w:val="00636760"/>
    <w:rsid w:val="006369F0"/>
    <w:rsid w:val="00636A13"/>
    <w:rsid w:val="00644905"/>
    <w:rsid w:val="0064567A"/>
    <w:rsid w:val="00654BD4"/>
    <w:rsid w:val="0065617F"/>
    <w:rsid w:val="006562D0"/>
    <w:rsid w:val="0066494E"/>
    <w:rsid w:val="006706F5"/>
    <w:rsid w:val="00672E4B"/>
    <w:rsid w:val="006762FA"/>
    <w:rsid w:val="00677744"/>
    <w:rsid w:val="00677BE7"/>
    <w:rsid w:val="006801DE"/>
    <w:rsid w:val="0068211E"/>
    <w:rsid w:val="00682A23"/>
    <w:rsid w:val="00684FC2"/>
    <w:rsid w:val="006856FB"/>
    <w:rsid w:val="00686505"/>
    <w:rsid w:val="006910DD"/>
    <w:rsid w:val="00694194"/>
    <w:rsid w:val="006958A2"/>
    <w:rsid w:val="006A41C5"/>
    <w:rsid w:val="006A7BDF"/>
    <w:rsid w:val="006B0499"/>
    <w:rsid w:val="006B7BD4"/>
    <w:rsid w:val="006C1A6D"/>
    <w:rsid w:val="006C3A2F"/>
    <w:rsid w:val="006C7BC2"/>
    <w:rsid w:val="006D08CA"/>
    <w:rsid w:val="006D1102"/>
    <w:rsid w:val="006D5F61"/>
    <w:rsid w:val="006D6436"/>
    <w:rsid w:val="006E05C0"/>
    <w:rsid w:val="006E08E4"/>
    <w:rsid w:val="006E4103"/>
    <w:rsid w:val="006E643A"/>
    <w:rsid w:val="006F11CA"/>
    <w:rsid w:val="006F2C8C"/>
    <w:rsid w:val="006F459D"/>
    <w:rsid w:val="006F75E8"/>
    <w:rsid w:val="00700995"/>
    <w:rsid w:val="00700A59"/>
    <w:rsid w:val="00701C7F"/>
    <w:rsid w:val="007113AC"/>
    <w:rsid w:val="00711BF7"/>
    <w:rsid w:val="0071381F"/>
    <w:rsid w:val="0071461E"/>
    <w:rsid w:val="00721F1C"/>
    <w:rsid w:val="007222F2"/>
    <w:rsid w:val="007248C8"/>
    <w:rsid w:val="0072535D"/>
    <w:rsid w:val="00725CB0"/>
    <w:rsid w:val="00726EA2"/>
    <w:rsid w:val="00727200"/>
    <w:rsid w:val="00732147"/>
    <w:rsid w:val="0073599F"/>
    <w:rsid w:val="00742538"/>
    <w:rsid w:val="00750F85"/>
    <w:rsid w:val="00752773"/>
    <w:rsid w:val="007531AF"/>
    <w:rsid w:val="00753FF9"/>
    <w:rsid w:val="007616A9"/>
    <w:rsid w:val="00761879"/>
    <w:rsid w:val="00771266"/>
    <w:rsid w:val="007715AC"/>
    <w:rsid w:val="007800B1"/>
    <w:rsid w:val="007803BE"/>
    <w:rsid w:val="00781DB7"/>
    <w:rsid w:val="00782073"/>
    <w:rsid w:val="00782E72"/>
    <w:rsid w:val="00785564"/>
    <w:rsid w:val="0079285E"/>
    <w:rsid w:val="00795EB0"/>
    <w:rsid w:val="00797C8B"/>
    <w:rsid w:val="007A4D26"/>
    <w:rsid w:val="007A6033"/>
    <w:rsid w:val="007A7F69"/>
    <w:rsid w:val="007B0D27"/>
    <w:rsid w:val="007B0D65"/>
    <w:rsid w:val="007B274E"/>
    <w:rsid w:val="007B51BC"/>
    <w:rsid w:val="007B5FF0"/>
    <w:rsid w:val="007B7311"/>
    <w:rsid w:val="007C0D65"/>
    <w:rsid w:val="007C27CF"/>
    <w:rsid w:val="007C35A9"/>
    <w:rsid w:val="007D1A8F"/>
    <w:rsid w:val="007D45B6"/>
    <w:rsid w:val="007D5224"/>
    <w:rsid w:val="007D678B"/>
    <w:rsid w:val="007D7026"/>
    <w:rsid w:val="007E0BCE"/>
    <w:rsid w:val="007E1BF8"/>
    <w:rsid w:val="007E492E"/>
    <w:rsid w:val="007E79FB"/>
    <w:rsid w:val="007F1AD3"/>
    <w:rsid w:val="007F2CF8"/>
    <w:rsid w:val="007F46F1"/>
    <w:rsid w:val="007F55FE"/>
    <w:rsid w:val="007F7792"/>
    <w:rsid w:val="00801872"/>
    <w:rsid w:val="00802CEA"/>
    <w:rsid w:val="00804233"/>
    <w:rsid w:val="00806B4F"/>
    <w:rsid w:val="0081067F"/>
    <w:rsid w:val="008134E2"/>
    <w:rsid w:val="00823EE5"/>
    <w:rsid w:val="008256C5"/>
    <w:rsid w:val="00832A44"/>
    <w:rsid w:val="008404F3"/>
    <w:rsid w:val="008409B4"/>
    <w:rsid w:val="00841447"/>
    <w:rsid w:val="008451CA"/>
    <w:rsid w:val="00845CD6"/>
    <w:rsid w:val="008462CF"/>
    <w:rsid w:val="0084736F"/>
    <w:rsid w:val="00857311"/>
    <w:rsid w:val="00857D66"/>
    <w:rsid w:val="00863373"/>
    <w:rsid w:val="00863BD5"/>
    <w:rsid w:val="00866A34"/>
    <w:rsid w:val="00870675"/>
    <w:rsid w:val="00874FA4"/>
    <w:rsid w:val="0087526C"/>
    <w:rsid w:val="008815E5"/>
    <w:rsid w:val="008826AC"/>
    <w:rsid w:val="00883738"/>
    <w:rsid w:val="008837F1"/>
    <w:rsid w:val="00890D61"/>
    <w:rsid w:val="00892A08"/>
    <w:rsid w:val="008A1955"/>
    <w:rsid w:val="008A1A70"/>
    <w:rsid w:val="008A31FB"/>
    <w:rsid w:val="008A4C0E"/>
    <w:rsid w:val="008B1A75"/>
    <w:rsid w:val="008B5610"/>
    <w:rsid w:val="008B5CAD"/>
    <w:rsid w:val="008C5EE9"/>
    <w:rsid w:val="008C6544"/>
    <w:rsid w:val="008D00E3"/>
    <w:rsid w:val="008D08F6"/>
    <w:rsid w:val="008D0B85"/>
    <w:rsid w:val="008D183A"/>
    <w:rsid w:val="008D4F6B"/>
    <w:rsid w:val="008D6722"/>
    <w:rsid w:val="008D76A5"/>
    <w:rsid w:val="008E4288"/>
    <w:rsid w:val="008E5084"/>
    <w:rsid w:val="008E55CE"/>
    <w:rsid w:val="008E5CFF"/>
    <w:rsid w:val="008E7765"/>
    <w:rsid w:val="008F0B26"/>
    <w:rsid w:val="008F2B30"/>
    <w:rsid w:val="008F31EF"/>
    <w:rsid w:val="008F52DD"/>
    <w:rsid w:val="008F7BC0"/>
    <w:rsid w:val="00903445"/>
    <w:rsid w:val="00904339"/>
    <w:rsid w:val="00905571"/>
    <w:rsid w:val="00905747"/>
    <w:rsid w:val="00911341"/>
    <w:rsid w:val="00911652"/>
    <w:rsid w:val="00913764"/>
    <w:rsid w:val="00913C44"/>
    <w:rsid w:val="0091478F"/>
    <w:rsid w:val="00914ED7"/>
    <w:rsid w:val="00916532"/>
    <w:rsid w:val="0091779D"/>
    <w:rsid w:val="0092661B"/>
    <w:rsid w:val="009271B7"/>
    <w:rsid w:val="00927639"/>
    <w:rsid w:val="00930A29"/>
    <w:rsid w:val="00932E6B"/>
    <w:rsid w:val="00933AE4"/>
    <w:rsid w:val="00935FBF"/>
    <w:rsid w:val="00936B1C"/>
    <w:rsid w:val="009404C1"/>
    <w:rsid w:val="00943175"/>
    <w:rsid w:val="00947819"/>
    <w:rsid w:val="0095088B"/>
    <w:rsid w:val="00950CCC"/>
    <w:rsid w:val="009537A6"/>
    <w:rsid w:val="00963A3D"/>
    <w:rsid w:val="00963CA6"/>
    <w:rsid w:val="00966193"/>
    <w:rsid w:val="009676E4"/>
    <w:rsid w:val="00970A5D"/>
    <w:rsid w:val="00974D16"/>
    <w:rsid w:val="00975825"/>
    <w:rsid w:val="0098360D"/>
    <w:rsid w:val="00984447"/>
    <w:rsid w:val="0098533C"/>
    <w:rsid w:val="00985F61"/>
    <w:rsid w:val="0098609A"/>
    <w:rsid w:val="00986DBD"/>
    <w:rsid w:val="009902C0"/>
    <w:rsid w:val="0099167F"/>
    <w:rsid w:val="00994271"/>
    <w:rsid w:val="00994EF5"/>
    <w:rsid w:val="009A67C5"/>
    <w:rsid w:val="009B08A7"/>
    <w:rsid w:val="009B0ECA"/>
    <w:rsid w:val="009B291A"/>
    <w:rsid w:val="009B4928"/>
    <w:rsid w:val="009B4F09"/>
    <w:rsid w:val="009B63AF"/>
    <w:rsid w:val="009C124A"/>
    <w:rsid w:val="009C1454"/>
    <w:rsid w:val="009C1854"/>
    <w:rsid w:val="009C1B14"/>
    <w:rsid w:val="009C4ACA"/>
    <w:rsid w:val="009C6EB5"/>
    <w:rsid w:val="009D20B9"/>
    <w:rsid w:val="009D3605"/>
    <w:rsid w:val="009D4086"/>
    <w:rsid w:val="009D418A"/>
    <w:rsid w:val="009D495A"/>
    <w:rsid w:val="009E14E5"/>
    <w:rsid w:val="009E33FE"/>
    <w:rsid w:val="009E7E61"/>
    <w:rsid w:val="009F390E"/>
    <w:rsid w:val="00A1529E"/>
    <w:rsid w:val="00A2003A"/>
    <w:rsid w:val="00A2445E"/>
    <w:rsid w:val="00A2569E"/>
    <w:rsid w:val="00A27011"/>
    <w:rsid w:val="00A27E18"/>
    <w:rsid w:val="00A331D6"/>
    <w:rsid w:val="00A3451A"/>
    <w:rsid w:val="00A37694"/>
    <w:rsid w:val="00A40335"/>
    <w:rsid w:val="00A4450B"/>
    <w:rsid w:val="00A44586"/>
    <w:rsid w:val="00A5255C"/>
    <w:rsid w:val="00A528C3"/>
    <w:rsid w:val="00A53545"/>
    <w:rsid w:val="00A5461D"/>
    <w:rsid w:val="00A55EA5"/>
    <w:rsid w:val="00A602CE"/>
    <w:rsid w:val="00A62133"/>
    <w:rsid w:val="00A64E26"/>
    <w:rsid w:val="00A65522"/>
    <w:rsid w:val="00A66EB3"/>
    <w:rsid w:val="00A67423"/>
    <w:rsid w:val="00A71F7D"/>
    <w:rsid w:val="00A740E3"/>
    <w:rsid w:val="00A75773"/>
    <w:rsid w:val="00A75DD3"/>
    <w:rsid w:val="00A80113"/>
    <w:rsid w:val="00A817CE"/>
    <w:rsid w:val="00A8257D"/>
    <w:rsid w:val="00A84C0A"/>
    <w:rsid w:val="00A86983"/>
    <w:rsid w:val="00A869DE"/>
    <w:rsid w:val="00A87D30"/>
    <w:rsid w:val="00A93D28"/>
    <w:rsid w:val="00AA059C"/>
    <w:rsid w:val="00AA172B"/>
    <w:rsid w:val="00AA4511"/>
    <w:rsid w:val="00AA4556"/>
    <w:rsid w:val="00AA5E9E"/>
    <w:rsid w:val="00AB4792"/>
    <w:rsid w:val="00AB7E5C"/>
    <w:rsid w:val="00AC19D6"/>
    <w:rsid w:val="00AC2B27"/>
    <w:rsid w:val="00AC67B7"/>
    <w:rsid w:val="00AC7357"/>
    <w:rsid w:val="00AC7841"/>
    <w:rsid w:val="00AD4A63"/>
    <w:rsid w:val="00AD5153"/>
    <w:rsid w:val="00AE5F6E"/>
    <w:rsid w:val="00AE662C"/>
    <w:rsid w:val="00AE7F5C"/>
    <w:rsid w:val="00AF00FB"/>
    <w:rsid w:val="00AF4874"/>
    <w:rsid w:val="00B0446D"/>
    <w:rsid w:val="00B04B4E"/>
    <w:rsid w:val="00B06CDE"/>
    <w:rsid w:val="00B0736F"/>
    <w:rsid w:val="00B07E19"/>
    <w:rsid w:val="00B1114E"/>
    <w:rsid w:val="00B12E14"/>
    <w:rsid w:val="00B1391E"/>
    <w:rsid w:val="00B14709"/>
    <w:rsid w:val="00B17209"/>
    <w:rsid w:val="00B17B78"/>
    <w:rsid w:val="00B24DBE"/>
    <w:rsid w:val="00B2549F"/>
    <w:rsid w:val="00B261C8"/>
    <w:rsid w:val="00B26359"/>
    <w:rsid w:val="00B31446"/>
    <w:rsid w:val="00B35995"/>
    <w:rsid w:val="00B41759"/>
    <w:rsid w:val="00B44588"/>
    <w:rsid w:val="00B51495"/>
    <w:rsid w:val="00B54D4B"/>
    <w:rsid w:val="00B55316"/>
    <w:rsid w:val="00B60725"/>
    <w:rsid w:val="00B610C3"/>
    <w:rsid w:val="00B64D9D"/>
    <w:rsid w:val="00B65E87"/>
    <w:rsid w:val="00B67521"/>
    <w:rsid w:val="00B7238E"/>
    <w:rsid w:val="00B72454"/>
    <w:rsid w:val="00B7568D"/>
    <w:rsid w:val="00B77B6F"/>
    <w:rsid w:val="00B80B3E"/>
    <w:rsid w:val="00B82787"/>
    <w:rsid w:val="00B86876"/>
    <w:rsid w:val="00B90D68"/>
    <w:rsid w:val="00B91DC5"/>
    <w:rsid w:val="00B93C5A"/>
    <w:rsid w:val="00B96709"/>
    <w:rsid w:val="00BA0294"/>
    <w:rsid w:val="00BA1468"/>
    <w:rsid w:val="00BA7D7D"/>
    <w:rsid w:val="00BB3511"/>
    <w:rsid w:val="00BB3FCD"/>
    <w:rsid w:val="00BB4CE9"/>
    <w:rsid w:val="00BB6A6B"/>
    <w:rsid w:val="00BB71F4"/>
    <w:rsid w:val="00BB72FE"/>
    <w:rsid w:val="00BC2238"/>
    <w:rsid w:val="00BC3BF1"/>
    <w:rsid w:val="00BC5312"/>
    <w:rsid w:val="00BD0BCD"/>
    <w:rsid w:val="00BD1A7A"/>
    <w:rsid w:val="00BD3918"/>
    <w:rsid w:val="00BD779D"/>
    <w:rsid w:val="00BD7D66"/>
    <w:rsid w:val="00BD7D7A"/>
    <w:rsid w:val="00BE1380"/>
    <w:rsid w:val="00BE2722"/>
    <w:rsid w:val="00BE289D"/>
    <w:rsid w:val="00BE37F3"/>
    <w:rsid w:val="00BE407B"/>
    <w:rsid w:val="00BF0288"/>
    <w:rsid w:val="00BF0B4E"/>
    <w:rsid w:val="00BF1039"/>
    <w:rsid w:val="00BF422B"/>
    <w:rsid w:val="00BF7EA4"/>
    <w:rsid w:val="00C01554"/>
    <w:rsid w:val="00C01ADD"/>
    <w:rsid w:val="00C045CA"/>
    <w:rsid w:val="00C04821"/>
    <w:rsid w:val="00C05917"/>
    <w:rsid w:val="00C1005B"/>
    <w:rsid w:val="00C11563"/>
    <w:rsid w:val="00C13E13"/>
    <w:rsid w:val="00C154DD"/>
    <w:rsid w:val="00C15F9B"/>
    <w:rsid w:val="00C2001F"/>
    <w:rsid w:val="00C20F6E"/>
    <w:rsid w:val="00C21232"/>
    <w:rsid w:val="00C21EDE"/>
    <w:rsid w:val="00C2201A"/>
    <w:rsid w:val="00C223C9"/>
    <w:rsid w:val="00C242C6"/>
    <w:rsid w:val="00C25286"/>
    <w:rsid w:val="00C26534"/>
    <w:rsid w:val="00C26DDD"/>
    <w:rsid w:val="00C27937"/>
    <w:rsid w:val="00C31BAC"/>
    <w:rsid w:val="00C36273"/>
    <w:rsid w:val="00C4105F"/>
    <w:rsid w:val="00C426F5"/>
    <w:rsid w:val="00C42B90"/>
    <w:rsid w:val="00C4516E"/>
    <w:rsid w:val="00C4692F"/>
    <w:rsid w:val="00C47EE6"/>
    <w:rsid w:val="00C51AC6"/>
    <w:rsid w:val="00C54724"/>
    <w:rsid w:val="00C55300"/>
    <w:rsid w:val="00C5602E"/>
    <w:rsid w:val="00C63CA6"/>
    <w:rsid w:val="00C64F74"/>
    <w:rsid w:val="00C64F8D"/>
    <w:rsid w:val="00C66332"/>
    <w:rsid w:val="00C66436"/>
    <w:rsid w:val="00C6728C"/>
    <w:rsid w:val="00C70AF6"/>
    <w:rsid w:val="00C712E1"/>
    <w:rsid w:val="00C72066"/>
    <w:rsid w:val="00C723CD"/>
    <w:rsid w:val="00C74E10"/>
    <w:rsid w:val="00C75880"/>
    <w:rsid w:val="00C812BF"/>
    <w:rsid w:val="00C85967"/>
    <w:rsid w:val="00C9047E"/>
    <w:rsid w:val="00C914E4"/>
    <w:rsid w:val="00C91D89"/>
    <w:rsid w:val="00C92174"/>
    <w:rsid w:val="00C93FB5"/>
    <w:rsid w:val="00CA07A2"/>
    <w:rsid w:val="00CA2135"/>
    <w:rsid w:val="00CA3C2B"/>
    <w:rsid w:val="00CA48BC"/>
    <w:rsid w:val="00CA4EF6"/>
    <w:rsid w:val="00CB09B9"/>
    <w:rsid w:val="00CB5169"/>
    <w:rsid w:val="00CB5740"/>
    <w:rsid w:val="00CB6E3E"/>
    <w:rsid w:val="00CB7DF5"/>
    <w:rsid w:val="00CC065B"/>
    <w:rsid w:val="00CC1938"/>
    <w:rsid w:val="00CC1EE2"/>
    <w:rsid w:val="00CC25E6"/>
    <w:rsid w:val="00CC7A0F"/>
    <w:rsid w:val="00CD07C7"/>
    <w:rsid w:val="00CD38F8"/>
    <w:rsid w:val="00CD47D5"/>
    <w:rsid w:val="00CD53E4"/>
    <w:rsid w:val="00CD5927"/>
    <w:rsid w:val="00CD72BF"/>
    <w:rsid w:val="00CD783E"/>
    <w:rsid w:val="00CE171C"/>
    <w:rsid w:val="00CE3AF5"/>
    <w:rsid w:val="00CE64A5"/>
    <w:rsid w:val="00CE6B77"/>
    <w:rsid w:val="00CF177F"/>
    <w:rsid w:val="00CF327B"/>
    <w:rsid w:val="00CF355A"/>
    <w:rsid w:val="00CF35C1"/>
    <w:rsid w:val="00CF3749"/>
    <w:rsid w:val="00CF4487"/>
    <w:rsid w:val="00CF571A"/>
    <w:rsid w:val="00CF6E33"/>
    <w:rsid w:val="00CF728F"/>
    <w:rsid w:val="00D00DFD"/>
    <w:rsid w:val="00D06D09"/>
    <w:rsid w:val="00D11156"/>
    <w:rsid w:val="00D11A45"/>
    <w:rsid w:val="00D1254F"/>
    <w:rsid w:val="00D12AF3"/>
    <w:rsid w:val="00D13EC5"/>
    <w:rsid w:val="00D14957"/>
    <w:rsid w:val="00D14DD6"/>
    <w:rsid w:val="00D170B3"/>
    <w:rsid w:val="00D2088A"/>
    <w:rsid w:val="00D23843"/>
    <w:rsid w:val="00D274F7"/>
    <w:rsid w:val="00D30B67"/>
    <w:rsid w:val="00D311EE"/>
    <w:rsid w:val="00D33340"/>
    <w:rsid w:val="00D3452B"/>
    <w:rsid w:val="00D34C9C"/>
    <w:rsid w:val="00D37F2E"/>
    <w:rsid w:val="00D411C0"/>
    <w:rsid w:val="00D426A1"/>
    <w:rsid w:val="00D446EE"/>
    <w:rsid w:val="00D4642C"/>
    <w:rsid w:val="00D5105A"/>
    <w:rsid w:val="00D51849"/>
    <w:rsid w:val="00D609EB"/>
    <w:rsid w:val="00D61431"/>
    <w:rsid w:val="00D629AD"/>
    <w:rsid w:val="00D63A37"/>
    <w:rsid w:val="00D64634"/>
    <w:rsid w:val="00D66F1C"/>
    <w:rsid w:val="00D679BD"/>
    <w:rsid w:val="00D700EE"/>
    <w:rsid w:val="00D73445"/>
    <w:rsid w:val="00D74CBF"/>
    <w:rsid w:val="00D80045"/>
    <w:rsid w:val="00D80051"/>
    <w:rsid w:val="00D842EE"/>
    <w:rsid w:val="00D85BBD"/>
    <w:rsid w:val="00D8650D"/>
    <w:rsid w:val="00D872C1"/>
    <w:rsid w:val="00D876C0"/>
    <w:rsid w:val="00D90C95"/>
    <w:rsid w:val="00D9170B"/>
    <w:rsid w:val="00D92089"/>
    <w:rsid w:val="00D92988"/>
    <w:rsid w:val="00D9710C"/>
    <w:rsid w:val="00DA26E6"/>
    <w:rsid w:val="00DA301E"/>
    <w:rsid w:val="00DB0283"/>
    <w:rsid w:val="00DB1DE4"/>
    <w:rsid w:val="00DB2690"/>
    <w:rsid w:val="00DB6891"/>
    <w:rsid w:val="00DB6938"/>
    <w:rsid w:val="00DC1041"/>
    <w:rsid w:val="00DC1933"/>
    <w:rsid w:val="00DC403E"/>
    <w:rsid w:val="00DC64E2"/>
    <w:rsid w:val="00DC7AC2"/>
    <w:rsid w:val="00DD1789"/>
    <w:rsid w:val="00DD3C58"/>
    <w:rsid w:val="00DD477E"/>
    <w:rsid w:val="00DD4907"/>
    <w:rsid w:val="00DD654B"/>
    <w:rsid w:val="00DE2DCB"/>
    <w:rsid w:val="00DE560A"/>
    <w:rsid w:val="00DE77E9"/>
    <w:rsid w:val="00DF19E6"/>
    <w:rsid w:val="00DF23CE"/>
    <w:rsid w:val="00DF4346"/>
    <w:rsid w:val="00E03261"/>
    <w:rsid w:val="00E04003"/>
    <w:rsid w:val="00E06A3F"/>
    <w:rsid w:val="00E072C3"/>
    <w:rsid w:val="00E07E28"/>
    <w:rsid w:val="00E13542"/>
    <w:rsid w:val="00E1374F"/>
    <w:rsid w:val="00E14763"/>
    <w:rsid w:val="00E16447"/>
    <w:rsid w:val="00E17E78"/>
    <w:rsid w:val="00E2003B"/>
    <w:rsid w:val="00E21D4E"/>
    <w:rsid w:val="00E2236A"/>
    <w:rsid w:val="00E269DF"/>
    <w:rsid w:val="00E30BBB"/>
    <w:rsid w:val="00E33B9F"/>
    <w:rsid w:val="00E353C9"/>
    <w:rsid w:val="00E42355"/>
    <w:rsid w:val="00E425D7"/>
    <w:rsid w:val="00E4575E"/>
    <w:rsid w:val="00E470A9"/>
    <w:rsid w:val="00E5238F"/>
    <w:rsid w:val="00E52969"/>
    <w:rsid w:val="00E54178"/>
    <w:rsid w:val="00E541FF"/>
    <w:rsid w:val="00E54A80"/>
    <w:rsid w:val="00E54BAD"/>
    <w:rsid w:val="00E60B6B"/>
    <w:rsid w:val="00E63B7E"/>
    <w:rsid w:val="00E64F31"/>
    <w:rsid w:val="00E72CE0"/>
    <w:rsid w:val="00E7424F"/>
    <w:rsid w:val="00E7427E"/>
    <w:rsid w:val="00E75973"/>
    <w:rsid w:val="00E80677"/>
    <w:rsid w:val="00E80FAF"/>
    <w:rsid w:val="00E82F33"/>
    <w:rsid w:val="00E84634"/>
    <w:rsid w:val="00E90E5D"/>
    <w:rsid w:val="00E912D2"/>
    <w:rsid w:val="00E91E32"/>
    <w:rsid w:val="00E93D80"/>
    <w:rsid w:val="00E95572"/>
    <w:rsid w:val="00E970B5"/>
    <w:rsid w:val="00EA126F"/>
    <w:rsid w:val="00EA2C7E"/>
    <w:rsid w:val="00EA4AE3"/>
    <w:rsid w:val="00EB1918"/>
    <w:rsid w:val="00EB6549"/>
    <w:rsid w:val="00EB7DCE"/>
    <w:rsid w:val="00EC0976"/>
    <w:rsid w:val="00EC2F39"/>
    <w:rsid w:val="00EC323C"/>
    <w:rsid w:val="00EC3FD6"/>
    <w:rsid w:val="00EC5E2E"/>
    <w:rsid w:val="00EC684B"/>
    <w:rsid w:val="00ED0F06"/>
    <w:rsid w:val="00ED4F4E"/>
    <w:rsid w:val="00EE326A"/>
    <w:rsid w:val="00EE44E6"/>
    <w:rsid w:val="00EE469F"/>
    <w:rsid w:val="00EE4AB4"/>
    <w:rsid w:val="00EE54C5"/>
    <w:rsid w:val="00EE5BF0"/>
    <w:rsid w:val="00EE6A88"/>
    <w:rsid w:val="00EF0236"/>
    <w:rsid w:val="00EF1A3C"/>
    <w:rsid w:val="00EF2556"/>
    <w:rsid w:val="00EF4D02"/>
    <w:rsid w:val="00EF4F1F"/>
    <w:rsid w:val="00EF6E01"/>
    <w:rsid w:val="00F00791"/>
    <w:rsid w:val="00F00BCF"/>
    <w:rsid w:val="00F01B2D"/>
    <w:rsid w:val="00F02262"/>
    <w:rsid w:val="00F11CA2"/>
    <w:rsid w:val="00F13FA4"/>
    <w:rsid w:val="00F14915"/>
    <w:rsid w:val="00F14F24"/>
    <w:rsid w:val="00F17E66"/>
    <w:rsid w:val="00F2053B"/>
    <w:rsid w:val="00F2251D"/>
    <w:rsid w:val="00F2353B"/>
    <w:rsid w:val="00F23AEF"/>
    <w:rsid w:val="00F244B6"/>
    <w:rsid w:val="00F25B37"/>
    <w:rsid w:val="00F277E0"/>
    <w:rsid w:val="00F309A9"/>
    <w:rsid w:val="00F314BC"/>
    <w:rsid w:val="00F34165"/>
    <w:rsid w:val="00F37813"/>
    <w:rsid w:val="00F43144"/>
    <w:rsid w:val="00F44811"/>
    <w:rsid w:val="00F449AA"/>
    <w:rsid w:val="00F45A4B"/>
    <w:rsid w:val="00F5209E"/>
    <w:rsid w:val="00F549F4"/>
    <w:rsid w:val="00F55465"/>
    <w:rsid w:val="00F63A3F"/>
    <w:rsid w:val="00F63F34"/>
    <w:rsid w:val="00F64883"/>
    <w:rsid w:val="00F74A05"/>
    <w:rsid w:val="00F76828"/>
    <w:rsid w:val="00F76C8E"/>
    <w:rsid w:val="00F76FDB"/>
    <w:rsid w:val="00F80ABE"/>
    <w:rsid w:val="00F824DE"/>
    <w:rsid w:val="00F83DE3"/>
    <w:rsid w:val="00F85305"/>
    <w:rsid w:val="00F85782"/>
    <w:rsid w:val="00F86FD2"/>
    <w:rsid w:val="00F87448"/>
    <w:rsid w:val="00F8745C"/>
    <w:rsid w:val="00F90C8E"/>
    <w:rsid w:val="00F92290"/>
    <w:rsid w:val="00F94214"/>
    <w:rsid w:val="00F94787"/>
    <w:rsid w:val="00F94872"/>
    <w:rsid w:val="00F97522"/>
    <w:rsid w:val="00FA15BC"/>
    <w:rsid w:val="00FA2BB0"/>
    <w:rsid w:val="00FA2DCB"/>
    <w:rsid w:val="00FA49E7"/>
    <w:rsid w:val="00FA4CE7"/>
    <w:rsid w:val="00FB0297"/>
    <w:rsid w:val="00FB1219"/>
    <w:rsid w:val="00FB2616"/>
    <w:rsid w:val="00FB45A8"/>
    <w:rsid w:val="00FB6691"/>
    <w:rsid w:val="00FC5048"/>
    <w:rsid w:val="00FC727E"/>
    <w:rsid w:val="00FC7446"/>
    <w:rsid w:val="00FC7464"/>
    <w:rsid w:val="00FD6803"/>
    <w:rsid w:val="00FD79A8"/>
    <w:rsid w:val="00FE07E3"/>
    <w:rsid w:val="00FE4F43"/>
    <w:rsid w:val="00FE7700"/>
    <w:rsid w:val="00FF0AD2"/>
    <w:rsid w:val="00FF2A7E"/>
    <w:rsid w:val="00FF5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F0E79D8"/>
  <w15:docId w15:val="{F6E850B0-7856-47AA-95BC-1F8868DC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465"/>
    <w:rPr>
      <w:rFonts w:ascii="Arial" w:hAnsi="Arial"/>
      <w:sz w:val="22"/>
    </w:rPr>
  </w:style>
  <w:style w:type="paragraph" w:styleId="Ttulo1">
    <w:name w:val="heading 1"/>
    <w:aliases w:val="Título Cabeçalho"/>
    <w:basedOn w:val="Normal"/>
    <w:next w:val="Normal"/>
    <w:qFormat/>
    <w:pPr>
      <w:keepNext/>
      <w:jc w:val="center"/>
      <w:outlineLvl w:val="0"/>
    </w:pPr>
  </w:style>
  <w:style w:type="paragraph" w:styleId="Ttulo2">
    <w:name w:val="heading 2"/>
    <w:aliases w:val="Título cabeçalho 2"/>
    <w:basedOn w:val="Normal"/>
    <w:next w:val="Normal"/>
    <w:qFormat/>
    <w:pPr>
      <w:keepNext/>
      <w:jc w:val="center"/>
      <w:outlineLvl w:val="1"/>
    </w:pPr>
    <w:rPr>
      <w:b/>
      <w:caps/>
      <w:sz w:val="28"/>
    </w:rPr>
  </w:style>
  <w:style w:type="paragraph" w:styleId="Ttulo3">
    <w:name w:val="heading 3"/>
    <w:aliases w:val="Título de Item"/>
    <w:basedOn w:val="Normal"/>
    <w:next w:val="Normal"/>
    <w:qFormat/>
    <w:pPr>
      <w:keepNext/>
      <w:numPr>
        <w:ilvl w:val="2"/>
        <w:numId w:val="2"/>
      </w:numPr>
      <w:spacing w:before="120" w:after="120"/>
      <w:outlineLvl w:val="2"/>
    </w:pPr>
    <w:rPr>
      <w:b/>
      <w:caps/>
    </w:rPr>
  </w:style>
  <w:style w:type="paragraph" w:styleId="Ttulo5">
    <w:name w:val="heading 5"/>
    <w:basedOn w:val="Normal"/>
    <w:next w:val="Normal"/>
    <w:link w:val="Ttulo5Char"/>
    <w:qFormat/>
    <w:rsid w:val="008042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275081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tulo9">
    <w:name w:val="heading 9"/>
    <w:basedOn w:val="Normal"/>
    <w:next w:val="Normal"/>
    <w:link w:val="Ttulo9Char"/>
    <w:qFormat/>
    <w:rsid w:val="0080423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ind w:left="1418"/>
      <w:jc w:val="both"/>
    </w:pPr>
  </w:style>
  <w:style w:type="paragraph" w:styleId="Corpodetexto">
    <w:name w:val="Body Text"/>
    <w:basedOn w:val="Normal"/>
    <w:pPr>
      <w:spacing w:line="360" w:lineRule="auto"/>
      <w:jc w:val="both"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Arial" w:hAnsi="Arial"/>
      <w:sz w:val="22"/>
    </w:rPr>
  </w:style>
  <w:style w:type="paragraph" w:customStyle="1" w:styleId="ItensdeTopico">
    <w:name w:val="Itens de Topico"/>
    <w:basedOn w:val="Normal"/>
    <w:pPr>
      <w:spacing w:line="360" w:lineRule="auto"/>
      <w:ind w:left="680"/>
    </w:pPr>
  </w:style>
  <w:style w:type="paragraph" w:customStyle="1" w:styleId="SubItem8-Nivel3">
    <w:name w:val="Sub Item (8) - Nivel 3"/>
    <w:basedOn w:val="Subtitulos"/>
    <w:pPr>
      <w:tabs>
        <w:tab w:val="num" w:pos="851"/>
      </w:tabs>
      <w:spacing w:before="60"/>
      <w:ind w:left="851" w:hanging="567"/>
      <w:outlineLvl w:val="2"/>
    </w:pPr>
  </w:style>
  <w:style w:type="paragraph" w:customStyle="1" w:styleId="Subtitulos">
    <w:name w:val="Subtitulos"/>
    <w:basedOn w:val="Normal"/>
    <w:pPr>
      <w:spacing w:after="60"/>
      <w:jc w:val="both"/>
      <w:outlineLvl w:val="1"/>
    </w:pPr>
  </w:style>
  <w:style w:type="paragraph" w:customStyle="1" w:styleId="SubItem5-Nivel3">
    <w:name w:val="Sub Item (5) - Nivel 3"/>
    <w:basedOn w:val="Subtitulos"/>
    <w:pPr>
      <w:tabs>
        <w:tab w:val="num" w:pos="851"/>
      </w:tabs>
      <w:spacing w:before="60"/>
      <w:ind w:left="851" w:hanging="567"/>
      <w:outlineLvl w:val="2"/>
    </w:pPr>
  </w:style>
  <w:style w:type="paragraph" w:customStyle="1" w:styleId="SubItem4-Nivel2">
    <w:name w:val="Sub Item (4) - Nivel 2"/>
    <w:basedOn w:val="Subtitulos"/>
    <w:pPr>
      <w:numPr>
        <w:ilvl w:val="1"/>
        <w:numId w:val="6"/>
      </w:numPr>
      <w:spacing w:before="60"/>
    </w:pPr>
  </w:style>
  <w:style w:type="paragraph" w:customStyle="1" w:styleId="SubItem5-Nivel2">
    <w:name w:val="Sub Item (5) - Nivel 2"/>
    <w:basedOn w:val="Subtitulos"/>
    <w:pPr>
      <w:tabs>
        <w:tab w:val="num" w:pos="510"/>
      </w:tabs>
      <w:spacing w:before="60"/>
      <w:ind w:left="510" w:hanging="453"/>
    </w:pPr>
  </w:style>
  <w:style w:type="paragraph" w:customStyle="1" w:styleId="Cabealho-NomedoOrgo">
    <w:name w:val="Cabeçalho - Nome do Orgão"/>
    <w:basedOn w:val="Normal"/>
    <w:pPr>
      <w:jc w:val="center"/>
    </w:pPr>
    <w:rPr>
      <w:b/>
      <w:sz w:val="28"/>
    </w:rPr>
  </w:style>
  <w:style w:type="paragraph" w:customStyle="1" w:styleId="Cabealho-Datadodocumento">
    <w:name w:val="Cabeçalho - Data do documento"/>
    <w:basedOn w:val="Normal"/>
    <w:pPr>
      <w:jc w:val="center"/>
    </w:pPr>
    <w:rPr>
      <w:b/>
    </w:rPr>
  </w:style>
  <w:style w:type="paragraph" w:customStyle="1" w:styleId="Item-Titulo-Nivel1">
    <w:name w:val="Item - Titulo - Nivel 1"/>
    <w:basedOn w:val="Normal"/>
    <w:pPr>
      <w:spacing w:before="120" w:after="120" w:line="360" w:lineRule="auto"/>
      <w:jc w:val="both"/>
      <w:outlineLvl w:val="0"/>
    </w:pPr>
    <w:rPr>
      <w:b/>
      <w:caps/>
    </w:rPr>
  </w:style>
  <w:style w:type="paragraph" w:customStyle="1" w:styleId="SubItem8-Nivel2">
    <w:name w:val="Sub Item (8) - Nivel 2"/>
    <w:basedOn w:val="Subtitulos"/>
    <w:pPr>
      <w:tabs>
        <w:tab w:val="num" w:pos="454"/>
      </w:tabs>
      <w:spacing w:before="60"/>
      <w:ind w:left="454" w:hanging="397"/>
    </w:pPr>
  </w:style>
  <w:style w:type="paragraph" w:customStyle="1" w:styleId="SubItem9-Nivel2">
    <w:name w:val="Sub Item (9) - Nivel 2"/>
    <w:basedOn w:val="Subtitulos"/>
    <w:pPr>
      <w:tabs>
        <w:tab w:val="num" w:pos="510"/>
      </w:tabs>
      <w:spacing w:before="60"/>
      <w:ind w:left="510" w:hanging="453"/>
    </w:pPr>
  </w:style>
  <w:style w:type="paragraph" w:customStyle="1" w:styleId="Observaes">
    <w:name w:val="Observações"/>
    <w:basedOn w:val="Normal"/>
    <w:pPr>
      <w:ind w:left="454"/>
      <w:jc w:val="both"/>
    </w:pPr>
    <w:rPr>
      <w:b/>
      <w:i/>
    </w:rPr>
  </w:style>
  <w:style w:type="paragraph" w:customStyle="1" w:styleId="ItensdeObservao">
    <w:name w:val="Itens de Observação"/>
    <w:basedOn w:val="Normal"/>
    <w:pPr>
      <w:tabs>
        <w:tab w:val="num" w:pos="814"/>
      </w:tabs>
      <w:ind w:left="794" w:hanging="340"/>
      <w:jc w:val="both"/>
    </w:pPr>
    <w:rPr>
      <w:b/>
      <w:i/>
    </w:rPr>
  </w:style>
  <w:style w:type="paragraph" w:customStyle="1" w:styleId="CabealhoSecundrio-TitulodoDocumento">
    <w:name w:val="Cabeçalho Secundário - Titulo do Documento"/>
    <w:basedOn w:val="Normal"/>
    <w:pPr>
      <w:jc w:val="right"/>
    </w:pPr>
    <w:rPr>
      <w:caps/>
      <w:sz w:val="18"/>
    </w:rPr>
  </w:style>
  <w:style w:type="paragraph" w:customStyle="1" w:styleId="Cabealho-TituloPricinpalfontemenor">
    <w:name w:val="Cabeçalho - Titulo Pricinpal (fonte menor)"/>
    <w:basedOn w:val="Ttulo2"/>
    <w:rPr>
      <w:sz w:val="24"/>
    </w:rPr>
  </w:style>
  <w:style w:type="paragraph" w:customStyle="1" w:styleId="TextoParagrafo">
    <w:name w:val="Texto Paragrafo"/>
    <w:basedOn w:val="Corpodetexto"/>
    <w:pPr>
      <w:spacing w:before="120" w:after="120"/>
      <w:ind w:firstLine="624"/>
    </w:pPr>
  </w:style>
  <w:style w:type="paragraph" w:customStyle="1" w:styleId="TextoexplicativodeSubttulo">
    <w:name w:val="Texto explicativo de Subtítulo"/>
    <w:basedOn w:val="TextoParagrafo"/>
    <w:pPr>
      <w:numPr>
        <w:numId w:val="1"/>
      </w:numPr>
      <w:spacing w:before="0" w:after="0"/>
    </w:pPr>
  </w:style>
  <w:style w:type="paragraph" w:customStyle="1" w:styleId="TopicosdeSubItenslistadosporletras">
    <w:name w:val="Topicos de Sub Itens (listados por letras)"/>
    <w:basedOn w:val="Normal"/>
    <w:next w:val="Normal"/>
    <w:pPr>
      <w:numPr>
        <w:numId w:val="3"/>
      </w:numPr>
      <w:spacing w:before="120" w:after="120"/>
      <w:jc w:val="both"/>
    </w:pPr>
  </w:style>
  <w:style w:type="paragraph" w:customStyle="1" w:styleId="Textodeitemdetopico">
    <w:name w:val="Texto de item de topico"/>
    <w:basedOn w:val="Normal"/>
    <w:pPr>
      <w:numPr>
        <w:ilvl w:val="12"/>
      </w:numPr>
      <w:ind w:left="1418"/>
      <w:jc w:val="both"/>
    </w:pPr>
  </w:style>
  <w:style w:type="paragraph" w:customStyle="1" w:styleId="SubItem6-Nivel2">
    <w:name w:val="Sub Item (6) - Nivel 2"/>
    <w:basedOn w:val="Subtitulos"/>
    <w:pPr>
      <w:tabs>
        <w:tab w:val="num" w:pos="510"/>
      </w:tabs>
      <w:spacing w:before="60"/>
      <w:ind w:left="624" w:hanging="454"/>
    </w:pPr>
  </w:style>
  <w:style w:type="paragraph" w:customStyle="1" w:styleId="SubItem6-Nivel3">
    <w:name w:val="Sub Item (6) - Nivel 3"/>
    <w:basedOn w:val="Subtitulos"/>
    <w:pPr>
      <w:tabs>
        <w:tab w:val="num" w:pos="907"/>
      </w:tabs>
      <w:spacing w:before="60"/>
      <w:ind w:left="908" w:hanging="624"/>
      <w:outlineLvl w:val="2"/>
    </w:pPr>
  </w:style>
  <w:style w:type="paragraph" w:customStyle="1" w:styleId="ItensdeTopiconivel3">
    <w:name w:val="Itens de Topico ( nivel 3 )"/>
    <w:basedOn w:val="ItensdeTopico"/>
    <w:pPr>
      <w:tabs>
        <w:tab w:val="num" w:pos="1097"/>
      </w:tabs>
      <w:spacing w:before="60" w:after="60" w:line="240" w:lineRule="auto"/>
      <w:ind w:left="1078" w:hanging="227"/>
      <w:jc w:val="both"/>
    </w:pPr>
  </w:style>
  <w:style w:type="paragraph" w:customStyle="1" w:styleId="SubItem7-Nivel2">
    <w:name w:val="Sub Item (7) - Nivel 2"/>
    <w:basedOn w:val="Subtitulos"/>
    <w:pPr>
      <w:tabs>
        <w:tab w:val="num" w:pos="510"/>
      </w:tabs>
      <w:spacing w:before="60"/>
      <w:ind w:left="624" w:hanging="454"/>
    </w:pPr>
  </w:style>
  <w:style w:type="paragraph" w:customStyle="1" w:styleId="TitulosdePargrafos">
    <w:name w:val="Titulos de Parágrafos"/>
    <w:basedOn w:val="Normal"/>
    <w:pPr>
      <w:spacing w:before="240"/>
      <w:jc w:val="center"/>
    </w:pPr>
    <w:rPr>
      <w:b/>
      <w:caps/>
    </w:rPr>
  </w:style>
  <w:style w:type="paragraph" w:customStyle="1" w:styleId="Cabealho-Ttulododocumento">
    <w:name w:val="Cabeçalho - Título do documento"/>
    <w:basedOn w:val="Normal"/>
    <w:next w:val="Normal"/>
    <w:pPr>
      <w:jc w:val="center"/>
    </w:pPr>
  </w:style>
  <w:style w:type="paragraph" w:customStyle="1" w:styleId="Cabealho-TituloPrincipalfonteMaior">
    <w:name w:val="Cabeçalho - Titulo Principal (fonte Maior)"/>
    <w:basedOn w:val="Normal"/>
    <w:pPr>
      <w:jc w:val="center"/>
    </w:pPr>
    <w:rPr>
      <w:b/>
      <w:caps/>
      <w:sz w:val="28"/>
    </w:rPr>
  </w:style>
  <w:style w:type="paragraph" w:styleId="Rodap">
    <w:name w:val="footer"/>
    <w:basedOn w:val="Normal"/>
    <w:link w:val="RodapChar"/>
    <w:uiPriority w:val="99"/>
    <w:pPr>
      <w:pBdr>
        <w:top w:val="single" w:sz="8" w:space="1" w:color="auto"/>
      </w:pBdr>
      <w:tabs>
        <w:tab w:val="center" w:pos="4419"/>
        <w:tab w:val="right" w:pos="8838"/>
      </w:tabs>
      <w:jc w:val="both"/>
    </w:pPr>
    <w:rPr>
      <w:sz w:val="16"/>
    </w:rPr>
  </w:style>
  <w:style w:type="paragraph" w:styleId="Ttulo">
    <w:name w:val="Title"/>
    <w:basedOn w:val="Normal"/>
    <w:qFormat/>
    <w:pPr>
      <w:ind w:left="-1276" w:right="-664"/>
      <w:jc w:val="center"/>
    </w:pPr>
    <w:rPr>
      <w:b/>
      <w:sz w:val="24"/>
    </w:rPr>
  </w:style>
  <w:style w:type="paragraph" w:customStyle="1" w:styleId="Tabela-Titulo">
    <w:name w:val="Tabela - Titulo"/>
    <w:basedOn w:val="Normal"/>
    <w:pPr>
      <w:jc w:val="center"/>
    </w:pPr>
    <w:rPr>
      <w:b/>
    </w:rPr>
  </w:style>
  <w:style w:type="paragraph" w:customStyle="1" w:styleId="Tabela-TitulodeItem">
    <w:name w:val="Tabela - Titulo de Item"/>
    <w:basedOn w:val="Normal"/>
    <w:pPr>
      <w:jc w:val="both"/>
    </w:pPr>
    <w:rPr>
      <w:b/>
      <w:u w:val="single"/>
    </w:rPr>
  </w:style>
  <w:style w:type="paragraph" w:customStyle="1" w:styleId="Tabela-SubItem">
    <w:name w:val="Tabela - Sub Item"/>
    <w:basedOn w:val="Normal"/>
    <w:pPr>
      <w:jc w:val="both"/>
    </w:pPr>
  </w:style>
  <w:style w:type="paragraph" w:styleId="Recuodecorpodetexto">
    <w:name w:val="Body Text Indent"/>
    <w:basedOn w:val="Normal"/>
    <w:pPr>
      <w:ind w:left="170" w:hanging="170"/>
      <w:jc w:val="both"/>
    </w:pPr>
    <w:rPr>
      <w:rFonts w:ascii="Times New Roman" w:hAnsi="Times New Roman"/>
      <w:b/>
      <w:sz w:val="21"/>
    </w:rPr>
  </w:style>
  <w:style w:type="paragraph" w:customStyle="1" w:styleId="SubItem7-Nivel3">
    <w:name w:val="Sub Item (7) - Nivel 3"/>
    <w:basedOn w:val="SubItem7-Nivel2"/>
    <w:autoRedefine/>
    <w:pPr>
      <w:tabs>
        <w:tab w:val="clear" w:pos="510"/>
        <w:tab w:val="num" w:pos="360"/>
      </w:tabs>
      <w:ind w:left="360" w:hanging="360"/>
    </w:pPr>
    <w:rPr>
      <w:color w:val="0000FF"/>
    </w:rPr>
  </w:style>
  <w:style w:type="paragraph" w:customStyle="1" w:styleId="SubItem7-Nivel4">
    <w:name w:val="Sub Item (7) - Nivel 4"/>
    <w:basedOn w:val="SubItem7-Nivel3"/>
    <w:pPr>
      <w:tabs>
        <w:tab w:val="clear" w:pos="360"/>
        <w:tab w:val="left" w:pos="1247"/>
        <w:tab w:val="num" w:pos="1534"/>
      </w:tabs>
      <w:ind w:left="737" w:hanging="283"/>
      <w:outlineLvl w:val="3"/>
    </w:pPr>
  </w:style>
  <w:style w:type="paragraph" w:customStyle="1" w:styleId="CorpodeTexto-Nivel4">
    <w:name w:val="Corpo de Texto - Nivel 4"/>
    <w:basedOn w:val="Corpodetexto"/>
    <w:pPr>
      <w:ind w:left="454"/>
    </w:pPr>
  </w:style>
  <w:style w:type="paragraph" w:customStyle="1" w:styleId="CorpodeTexto-Nivel3">
    <w:name w:val="Corpo de Texto - Nivel 3"/>
    <w:basedOn w:val="Corpodetexto"/>
    <w:pPr>
      <w:ind w:left="284"/>
    </w:pPr>
  </w:style>
  <w:style w:type="paragraph" w:customStyle="1" w:styleId="SubItem11-Nivel2">
    <w:name w:val="Sub Item (11) - Nivel 2"/>
    <w:basedOn w:val="Normal"/>
    <w:pPr>
      <w:tabs>
        <w:tab w:val="num" w:pos="510"/>
      </w:tabs>
      <w:spacing w:before="60" w:after="60"/>
      <w:ind w:left="624" w:hanging="567"/>
      <w:jc w:val="both"/>
      <w:outlineLvl w:val="1"/>
    </w:pPr>
  </w:style>
  <w:style w:type="paragraph" w:customStyle="1" w:styleId="Corpodetexto21">
    <w:name w:val="Corpo de texto 21"/>
    <w:basedOn w:val="Normal"/>
    <w:pPr>
      <w:tabs>
        <w:tab w:val="left" w:pos="993"/>
      </w:tabs>
      <w:ind w:firstLine="992"/>
      <w:jc w:val="both"/>
    </w:pPr>
    <w:rPr>
      <w:rFonts w:ascii="Times New Roman" w:hAnsi="Times New Roman"/>
    </w:rPr>
  </w:style>
  <w:style w:type="paragraph" w:customStyle="1" w:styleId="DadosAutoPreenchimento">
    <w:name w:val="Dados Auto Preenchimento"/>
    <w:basedOn w:val="Normal"/>
    <w:pPr>
      <w:jc w:val="both"/>
    </w:pPr>
    <w:rPr>
      <w:sz w:val="20"/>
    </w:rPr>
  </w:style>
  <w:style w:type="paragraph" w:customStyle="1" w:styleId="Recuodecorpodetexto21">
    <w:name w:val="Recuo de corpo de texto 21"/>
    <w:basedOn w:val="Normal"/>
    <w:pPr>
      <w:tabs>
        <w:tab w:val="left" w:pos="993"/>
      </w:tabs>
      <w:spacing w:before="60"/>
      <w:ind w:firstLine="709"/>
      <w:jc w:val="both"/>
    </w:pPr>
    <w:rPr>
      <w:rFonts w:ascii="Times New Roman" w:hAnsi="Times New Roman"/>
    </w:rPr>
  </w:style>
  <w:style w:type="paragraph" w:customStyle="1" w:styleId="Recuodecorpodetexto31">
    <w:name w:val="Recuo de corpo de texto 31"/>
    <w:basedOn w:val="Normal"/>
    <w:pPr>
      <w:tabs>
        <w:tab w:val="left" w:pos="709"/>
      </w:tabs>
      <w:spacing w:before="60"/>
      <w:ind w:left="993"/>
      <w:jc w:val="both"/>
    </w:pPr>
    <w:rPr>
      <w:rFonts w:ascii="Times New Roman" w:hAnsi="Times New Roman"/>
      <w:sz w:val="24"/>
    </w:rPr>
  </w:style>
  <w:style w:type="paragraph" w:styleId="Recuodecorpodetexto2">
    <w:name w:val="Body Text Indent 2"/>
    <w:basedOn w:val="Normal"/>
    <w:pPr>
      <w:tabs>
        <w:tab w:val="left" w:pos="993"/>
      </w:tabs>
      <w:spacing w:before="60"/>
      <w:ind w:firstLine="709"/>
      <w:jc w:val="both"/>
    </w:pPr>
    <w:rPr>
      <w:rFonts w:ascii="Times New Roman" w:hAnsi="Times New Roman"/>
    </w:rPr>
  </w:style>
  <w:style w:type="paragraph" w:styleId="Recuodecorpodetexto3">
    <w:name w:val="Body Text Indent 3"/>
    <w:basedOn w:val="Normal"/>
    <w:pPr>
      <w:tabs>
        <w:tab w:val="left" w:pos="709"/>
      </w:tabs>
      <w:spacing w:before="60"/>
      <w:ind w:left="993"/>
      <w:jc w:val="both"/>
    </w:pPr>
    <w:rPr>
      <w:rFonts w:ascii="Times New Roman" w:hAnsi="Times New Roman"/>
      <w:sz w:val="24"/>
    </w:rPr>
  </w:style>
  <w:style w:type="paragraph" w:styleId="Corpodetexto3">
    <w:name w:val="Body Text 3"/>
    <w:basedOn w:val="Normal"/>
    <w:pPr>
      <w:tabs>
        <w:tab w:val="left" w:pos="993"/>
      </w:tabs>
      <w:spacing w:before="60"/>
      <w:jc w:val="both"/>
    </w:pPr>
    <w:rPr>
      <w:rFonts w:ascii="Times New Roman" w:hAnsi="Times New Roman"/>
      <w:sz w:val="24"/>
    </w:rPr>
  </w:style>
  <w:style w:type="paragraph" w:customStyle="1" w:styleId="SubItem10-Nivel2">
    <w:name w:val="Sub Item (10) - Nivel 2"/>
    <w:basedOn w:val="Normal"/>
    <w:pPr>
      <w:numPr>
        <w:ilvl w:val="1"/>
        <w:numId w:val="4"/>
      </w:numPr>
      <w:spacing w:before="60" w:after="60"/>
      <w:ind w:left="624" w:hanging="567"/>
      <w:jc w:val="both"/>
      <w:outlineLvl w:val="1"/>
    </w:pPr>
  </w:style>
  <w:style w:type="paragraph" w:styleId="Corpodetexto2">
    <w:name w:val="Body Text 2"/>
    <w:basedOn w:val="Normal"/>
    <w:rPr>
      <w:rFonts w:ascii="Times New Roman" w:hAnsi="Times New Roman"/>
      <w:b/>
      <w:sz w:val="24"/>
    </w:rPr>
  </w:style>
  <w:style w:type="paragraph" w:customStyle="1" w:styleId="SubItem5-Nivel4">
    <w:name w:val="Sub Item (5) - Nivel4"/>
    <w:basedOn w:val="Normal"/>
    <w:pPr>
      <w:numPr>
        <w:ilvl w:val="3"/>
        <w:numId w:val="5"/>
      </w:numPr>
      <w:tabs>
        <w:tab w:val="left" w:pos="454"/>
      </w:tabs>
      <w:spacing w:before="60" w:after="60"/>
      <w:outlineLvl w:val="3"/>
    </w:pPr>
  </w:style>
  <w:style w:type="character" w:styleId="Hyperlink">
    <w:name w:val="Hyperlink"/>
    <w:rPr>
      <w:color w:val="0000FF"/>
      <w:u w:val="single"/>
    </w:rPr>
  </w:style>
  <w:style w:type="paragraph" w:customStyle="1" w:styleId="SubItem4-Nivel3">
    <w:name w:val="Sub Item (4) - Nivel 3"/>
    <w:basedOn w:val="Normal"/>
    <w:pPr>
      <w:numPr>
        <w:ilvl w:val="2"/>
        <w:numId w:val="6"/>
      </w:numPr>
      <w:spacing w:before="60" w:after="60"/>
      <w:jc w:val="both"/>
    </w:pPr>
  </w:style>
  <w:style w:type="paragraph" w:customStyle="1" w:styleId="TitulodeItem">
    <w:name w:val="Titulo de Item"/>
    <w:basedOn w:val="Numerada"/>
    <w:rsid w:val="00192DA5"/>
    <w:pPr>
      <w:tabs>
        <w:tab w:val="clear" w:pos="360"/>
        <w:tab w:val="num" w:pos="397"/>
      </w:tabs>
      <w:spacing w:before="120" w:after="120" w:line="360" w:lineRule="auto"/>
      <w:ind w:left="397" w:hanging="397"/>
      <w:jc w:val="both"/>
      <w:outlineLvl w:val="0"/>
    </w:pPr>
    <w:rPr>
      <w:b/>
      <w:caps/>
    </w:rPr>
  </w:style>
  <w:style w:type="paragraph" w:styleId="Numerada">
    <w:name w:val="List Number"/>
    <w:basedOn w:val="Normal"/>
    <w:rsid w:val="00192DA5"/>
    <w:pPr>
      <w:tabs>
        <w:tab w:val="num" w:pos="360"/>
      </w:tabs>
      <w:ind w:left="360" w:hanging="360"/>
    </w:pPr>
  </w:style>
  <w:style w:type="paragraph" w:customStyle="1" w:styleId="texto">
    <w:name w:val="texto"/>
    <w:basedOn w:val="Normal"/>
    <w:rsid w:val="000B496E"/>
    <w:pPr>
      <w:spacing w:before="100" w:beforeAutospacing="1" w:after="100" w:afterAutospacing="1"/>
    </w:pPr>
    <w:rPr>
      <w:rFonts w:ascii="Trebuchet MS" w:hAnsi="Trebuchet MS"/>
      <w:color w:val="000000"/>
      <w:sz w:val="24"/>
      <w:szCs w:val="24"/>
    </w:rPr>
  </w:style>
  <w:style w:type="character" w:customStyle="1" w:styleId="textotitulo1">
    <w:name w:val="textotitulo1"/>
    <w:rsid w:val="000B496E"/>
    <w:rPr>
      <w:rFonts w:ascii="Trebuchet MS" w:hAnsi="Trebuchet MS" w:hint="default"/>
      <w:b/>
      <w:bCs/>
      <w:strike w:val="0"/>
      <w:dstrike w:val="0"/>
      <w:color w:val="0E4A69"/>
      <w:sz w:val="30"/>
      <w:szCs w:val="30"/>
      <w:u w:val="none"/>
      <w:effect w:val="none"/>
    </w:rPr>
  </w:style>
  <w:style w:type="paragraph" w:styleId="NormalWeb">
    <w:name w:val="Normal (Web)"/>
    <w:basedOn w:val="Normal"/>
    <w:rsid w:val="0021220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8C5EE9"/>
  </w:style>
  <w:style w:type="character" w:customStyle="1" w:styleId="Ttulo5Char">
    <w:name w:val="Título 5 Char"/>
    <w:link w:val="Ttulo5"/>
    <w:semiHidden/>
    <w:rsid w:val="0080423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9Char">
    <w:name w:val="Título 9 Char"/>
    <w:link w:val="Ttulo9"/>
    <w:semiHidden/>
    <w:rsid w:val="00804233"/>
    <w:rPr>
      <w:rFonts w:ascii="Cambria" w:eastAsia="Times New Roman" w:hAnsi="Cambria" w:cs="Times New Roman"/>
      <w:sz w:val="22"/>
      <w:szCs w:val="22"/>
    </w:rPr>
  </w:style>
  <w:style w:type="paragraph" w:customStyle="1" w:styleId="Contedodatabela">
    <w:name w:val="Conteúdo da tabela"/>
    <w:basedOn w:val="Normal"/>
    <w:rsid w:val="00804233"/>
    <w:pPr>
      <w:suppressLineNumbers/>
      <w:suppressAutoHyphens/>
    </w:pPr>
    <w:rPr>
      <w:rFonts w:ascii="Times New Roman" w:hAnsi="Times New Roman"/>
      <w:sz w:val="20"/>
    </w:rPr>
  </w:style>
  <w:style w:type="character" w:styleId="Forte">
    <w:name w:val="Strong"/>
    <w:qFormat/>
    <w:rsid w:val="00804233"/>
    <w:rPr>
      <w:b/>
      <w:bCs/>
    </w:rPr>
  </w:style>
  <w:style w:type="paragraph" w:customStyle="1" w:styleId="Ttulodatabela">
    <w:name w:val="Título da tabela"/>
    <w:basedOn w:val="Contedodatabela"/>
    <w:rsid w:val="00804233"/>
    <w:pPr>
      <w:jc w:val="center"/>
    </w:pPr>
    <w:rPr>
      <w:b/>
      <w:bCs/>
      <w:i/>
      <w:iCs/>
    </w:rPr>
  </w:style>
  <w:style w:type="paragraph" w:customStyle="1" w:styleId="SubtituloNivel24">
    <w:name w:val="Subtitulo Nivel2 (4)"/>
    <w:basedOn w:val="Normal"/>
    <w:rsid w:val="009A67C5"/>
    <w:pPr>
      <w:numPr>
        <w:ilvl w:val="1"/>
        <w:numId w:val="7"/>
      </w:numPr>
    </w:pPr>
  </w:style>
  <w:style w:type="table" w:styleId="Tabelacomgrade">
    <w:name w:val="Table Grid"/>
    <w:basedOn w:val="Tabelanormal"/>
    <w:rsid w:val="00540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uloNivel25">
    <w:name w:val="Subtitulo Nivel2 (5)"/>
    <w:basedOn w:val="Normal"/>
    <w:rsid w:val="005404A1"/>
    <w:pPr>
      <w:tabs>
        <w:tab w:val="num" w:pos="510"/>
      </w:tabs>
      <w:spacing w:before="60" w:after="60"/>
      <w:ind w:left="624" w:hanging="454"/>
      <w:jc w:val="both"/>
      <w:outlineLvl w:val="1"/>
    </w:pPr>
  </w:style>
  <w:style w:type="character" w:customStyle="1" w:styleId="Ttulo6Char">
    <w:name w:val="Título 6 Char"/>
    <w:link w:val="Ttulo6"/>
    <w:rsid w:val="00275081"/>
    <w:rPr>
      <w:b/>
      <w:bCs/>
      <w:sz w:val="22"/>
      <w:szCs w:val="22"/>
    </w:rPr>
  </w:style>
  <w:style w:type="paragraph" w:styleId="Textodebalo">
    <w:name w:val="Balloon Text"/>
    <w:basedOn w:val="Normal"/>
    <w:link w:val="TextodebaloChar"/>
    <w:rsid w:val="006F75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F75E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1804"/>
    <w:pPr>
      <w:ind w:left="720"/>
      <w:contextualSpacing/>
    </w:pPr>
  </w:style>
  <w:style w:type="paragraph" w:customStyle="1" w:styleId="SubtitulosNivel35">
    <w:name w:val="Subtitulos Nivel3 (5)"/>
    <w:basedOn w:val="Subtitulos"/>
    <w:rsid w:val="00E60B6B"/>
    <w:pPr>
      <w:tabs>
        <w:tab w:val="num" w:pos="1418"/>
      </w:tabs>
      <w:spacing w:before="60"/>
      <w:ind w:left="1247" w:hanging="567"/>
      <w:outlineLvl w:val="2"/>
    </w:pPr>
  </w:style>
  <w:style w:type="paragraph" w:customStyle="1" w:styleId="SubtituloNivel36">
    <w:name w:val="Subtitulo Nivel 3 (6)"/>
    <w:basedOn w:val="Subtitulos"/>
    <w:rsid w:val="00E60B6B"/>
    <w:pPr>
      <w:numPr>
        <w:ilvl w:val="2"/>
        <w:numId w:val="8"/>
      </w:numPr>
      <w:spacing w:before="60"/>
      <w:ind w:left="1417" w:hanging="737"/>
      <w:outlineLvl w:val="2"/>
    </w:pPr>
  </w:style>
  <w:style w:type="paragraph" w:customStyle="1" w:styleId="SubtitulosNivel26">
    <w:name w:val="Subtitulos Nivel2(6)"/>
    <w:basedOn w:val="Normal"/>
    <w:rsid w:val="00E60B6B"/>
    <w:pPr>
      <w:numPr>
        <w:ilvl w:val="1"/>
        <w:numId w:val="8"/>
      </w:numPr>
    </w:pPr>
    <w:rPr>
      <w:rFonts w:ascii="Times New Roman" w:hAnsi="Times New Roman"/>
      <w:sz w:val="20"/>
    </w:rPr>
  </w:style>
  <w:style w:type="paragraph" w:customStyle="1" w:styleId="SubtitulosNivel28">
    <w:name w:val="Subtitulos Nivel2 (8)"/>
    <w:basedOn w:val="Subtitulos"/>
    <w:rsid w:val="00E60B6B"/>
    <w:pPr>
      <w:numPr>
        <w:ilvl w:val="1"/>
        <w:numId w:val="9"/>
      </w:numPr>
      <w:spacing w:before="60"/>
    </w:pPr>
  </w:style>
  <w:style w:type="character" w:customStyle="1" w:styleId="RodapChar">
    <w:name w:val="Rodapé Char"/>
    <w:basedOn w:val="Fontepargpadro"/>
    <w:link w:val="Rodap"/>
    <w:uiPriority w:val="99"/>
    <w:rsid w:val="00280B6B"/>
    <w:rPr>
      <w:rFonts w:ascii="Arial" w:hAnsi="Arial"/>
      <w:sz w:val="16"/>
    </w:rPr>
  </w:style>
  <w:style w:type="character" w:styleId="Refdecomentrio">
    <w:name w:val="annotation reference"/>
    <w:basedOn w:val="Fontepargpadro"/>
    <w:semiHidden/>
    <w:unhideWhenUsed/>
    <w:rsid w:val="002A59A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2A59A6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2A59A6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A59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A59A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9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ersonks\Desktop\_EKS\SOL\Formul&#225;rios%20Novos\0000-FormModel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E17C3-4B8B-4601-B4B0-52E077DF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0000-FormModelo</Template>
  <TotalTime>122</TotalTime>
  <Pages>10</Pages>
  <Words>3437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Informações para Licenciamento de SISTEMA DE ABASTECIMENTO DE ÁGUA-incluido</vt:lpstr>
    </vt:vector>
  </TitlesOfParts>
  <Company>SEMA/FEPAM</Company>
  <LinksUpToDate>false</LinksUpToDate>
  <CharactersWithSpaces>21959</CharactersWithSpaces>
  <SharedDoc>false</SharedDoc>
  <HLinks>
    <vt:vector size="42" baseType="variant">
      <vt:variant>
        <vt:i4>4128890</vt:i4>
      </vt:variant>
      <vt:variant>
        <vt:i4>18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15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12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9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6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3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0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Informações para Licenciamento de SISTEMA DE ABASTECIMENTO DE ÁGUA-incluido</dc:title>
  <dc:subject>Formularios Fepam / Sema</dc:subject>
  <dc:creator>EmersonKlimach - Formatação;Formatacao Emerson Klimach - Fepam;Emerson Klimach - Fepam;Perfil</dc:creator>
  <cp:lastModifiedBy>USER</cp:lastModifiedBy>
  <cp:revision>7</cp:revision>
  <cp:lastPrinted>2022-03-15T13:44:00Z</cp:lastPrinted>
  <dcterms:created xsi:type="dcterms:W3CDTF">2026-06-16T19:03:00Z</dcterms:created>
  <dcterms:modified xsi:type="dcterms:W3CDTF">2026-06-26T11:57:00Z</dcterms:modified>
  <cp:version>001-Jan2017</cp:version>
</cp:coreProperties>
</file>