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C15" w:rsidRPr="00A40C15" w:rsidRDefault="00A40C15" w:rsidP="00A40C15">
      <w:pPr>
        <w:pStyle w:val="Ttulo1"/>
        <w:rPr>
          <w:rFonts w:ascii="Arial Narrow" w:hAnsi="Arial Narrow" w:cs="Arial"/>
          <w:sz w:val="28"/>
          <w:szCs w:val="28"/>
        </w:rPr>
      </w:pPr>
      <w:r w:rsidRPr="00A40C15">
        <w:rPr>
          <w:rFonts w:ascii="Arial Narrow" w:hAnsi="Arial Narrow" w:cs="Arial"/>
          <w:sz w:val="28"/>
          <w:szCs w:val="28"/>
        </w:rPr>
        <w:t>ILMO SR.</w:t>
      </w:r>
    </w:p>
    <w:p w:rsidR="00A40C15" w:rsidRPr="00A40C15" w:rsidRDefault="00A40C15" w:rsidP="00A40C15">
      <w:pPr>
        <w:spacing w:after="0" w:line="240" w:lineRule="auto"/>
        <w:rPr>
          <w:rFonts w:ascii="Arial Narrow" w:hAnsi="Arial Narrow" w:cs="Arial"/>
          <w:sz w:val="28"/>
          <w:szCs w:val="28"/>
        </w:rPr>
      </w:pPr>
      <w:r w:rsidRPr="00A40C15">
        <w:rPr>
          <w:rFonts w:ascii="Arial Narrow" w:hAnsi="Arial Narrow" w:cs="Arial"/>
          <w:sz w:val="28"/>
          <w:szCs w:val="28"/>
        </w:rPr>
        <w:t>PRESIDENTE DO PODER LEGISLATIVO</w:t>
      </w:r>
    </w:p>
    <w:p w:rsidR="00A40C15" w:rsidRPr="00A40C15" w:rsidRDefault="00A40C15" w:rsidP="00A40C15">
      <w:pPr>
        <w:pStyle w:val="Ttulo1"/>
        <w:rPr>
          <w:rFonts w:ascii="Arial Narrow" w:hAnsi="Arial Narrow" w:cs="Arial"/>
          <w:sz w:val="28"/>
          <w:szCs w:val="28"/>
        </w:rPr>
      </w:pPr>
      <w:r w:rsidRPr="00A40C15">
        <w:rPr>
          <w:rFonts w:ascii="Arial Narrow" w:hAnsi="Arial Narrow" w:cs="Arial"/>
          <w:sz w:val="28"/>
          <w:szCs w:val="28"/>
        </w:rPr>
        <w:t>SENHORES VEREADORES:</w:t>
      </w:r>
    </w:p>
    <w:p w:rsidR="00A40C15" w:rsidRPr="00A40C15" w:rsidRDefault="00A40C15" w:rsidP="00A40C15">
      <w:pPr>
        <w:rPr>
          <w:rFonts w:ascii="Arial Narrow" w:hAnsi="Arial Narrow"/>
          <w:sz w:val="28"/>
          <w:szCs w:val="28"/>
          <w:lang w:eastAsia="pt-BR"/>
        </w:rPr>
      </w:pPr>
    </w:p>
    <w:p w:rsidR="00A40C15" w:rsidRDefault="00A40C15" w:rsidP="005D1E50">
      <w:pPr>
        <w:pStyle w:val="Ttulo1"/>
        <w:ind w:right="-2" w:firstLine="1416"/>
        <w:jc w:val="both"/>
        <w:rPr>
          <w:rFonts w:ascii="Arial Narrow" w:hAnsi="Arial Narrow" w:cs="Arial"/>
          <w:sz w:val="28"/>
          <w:szCs w:val="28"/>
        </w:rPr>
      </w:pPr>
      <w:r w:rsidRPr="00A40C15">
        <w:rPr>
          <w:rFonts w:ascii="Arial Narrow" w:hAnsi="Arial Narrow" w:cs="Arial"/>
          <w:sz w:val="28"/>
          <w:szCs w:val="28"/>
        </w:rPr>
        <w:t xml:space="preserve">             O Vereador que abaixo subscreve vem nos termos regimentais, apresentar para apreciação do colendo plenário a seguinte:</w:t>
      </w:r>
    </w:p>
    <w:p w:rsidR="005D1E50" w:rsidRPr="005D1E50" w:rsidRDefault="005D1E50" w:rsidP="005D1E50">
      <w:pPr>
        <w:rPr>
          <w:lang w:eastAsia="pt-BR"/>
        </w:rPr>
      </w:pPr>
    </w:p>
    <w:p w:rsidR="00A40C15" w:rsidRPr="00A40C15" w:rsidRDefault="00A40C15" w:rsidP="00A40C15">
      <w:pPr>
        <w:rPr>
          <w:rFonts w:ascii="Arial Narrow" w:hAnsi="Arial Narrow" w:cs="Arial"/>
          <w:sz w:val="28"/>
          <w:szCs w:val="28"/>
          <w:lang w:eastAsia="pt-BR"/>
        </w:rPr>
      </w:pPr>
      <w:r w:rsidRPr="00A40C15">
        <w:rPr>
          <w:rFonts w:ascii="Arial Narrow" w:hAnsi="Arial Narrow"/>
          <w:sz w:val="28"/>
          <w:szCs w:val="28"/>
          <w:lang w:eastAsia="pt-BR"/>
        </w:rPr>
        <w:tab/>
      </w:r>
      <w:r w:rsidRPr="00A40C15">
        <w:rPr>
          <w:rFonts w:ascii="Arial Narrow" w:hAnsi="Arial Narrow"/>
          <w:sz w:val="28"/>
          <w:szCs w:val="28"/>
          <w:lang w:eastAsia="pt-BR"/>
        </w:rPr>
        <w:tab/>
      </w:r>
      <w:r w:rsidRPr="00A40C15">
        <w:rPr>
          <w:rFonts w:ascii="Arial Narrow" w:hAnsi="Arial Narrow"/>
          <w:sz w:val="28"/>
          <w:szCs w:val="28"/>
          <w:lang w:eastAsia="pt-BR"/>
        </w:rPr>
        <w:tab/>
      </w:r>
      <w:r w:rsidRPr="00A40C15">
        <w:rPr>
          <w:rFonts w:ascii="Arial Narrow" w:hAnsi="Arial Narrow"/>
          <w:sz w:val="28"/>
          <w:szCs w:val="28"/>
          <w:lang w:eastAsia="pt-BR"/>
        </w:rPr>
        <w:tab/>
      </w:r>
      <w:r w:rsidRPr="00A40C15">
        <w:rPr>
          <w:rFonts w:ascii="Arial Narrow" w:hAnsi="Arial Narrow"/>
          <w:sz w:val="28"/>
          <w:szCs w:val="28"/>
          <w:lang w:eastAsia="pt-BR"/>
        </w:rPr>
        <w:tab/>
      </w:r>
      <w:r w:rsidRPr="00A40C15">
        <w:rPr>
          <w:rFonts w:ascii="Arial Narrow" w:hAnsi="Arial Narrow"/>
          <w:sz w:val="28"/>
          <w:szCs w:val="28"/>
          <w:lang w:eastAsia="pt-BR"/>
        </w:rPr>
        <w:tab/>
      </w:r>
      <w:r w:rsidRPr="00A40C15">
        <w:rPr>
          <w:rFonts w:ascii="Arial Narrow" w:hAnsi="Arial Narrow" w:cs="Arial"/>
          <w:sz w:val="28"/>
          <w:szCs w:val="28"/>
          <w:lang w:eastAsia="pt-BR"/>
        </w:rPr>
        <w:t>INDICAÇÃO</w:t>
      </w:r>
    </w:p>
    <w:p w:rsidR="005D1E50" w:rsidRDefault="00A40C15" w:rsidP="005D1E50">
      <w:pPr>
        <w:ind w:firstLine="2268"/>
        <w:jc w:val="both"/>
        <w:rPr>
          <w:rFonts w:ascii="Arial Narrow" w:hAnsi="Arial Narrow" w:cs="Arial"/>
          <w:i/>
          <w:color w:val="333333"/>
          <w:sz w:val="28"/>
          <w:szCs w:val="28"/>
        </w:rPr>
      </w:pPr>
      <w:r w:rsidRPr="005D1E50">
        <w:rPr>
          <w:rFonts w:ascii="Arial Narrow" w:hAnsi="Arial Narrow" w:cs="Arial"/>
          <w:color w:val="333333"/>
          <w:sz w:val="28"/>
          <w:szCs w:val="28"/>
        </w:rPr>
        <w:t>Que o Executivo Municipal, através do setor competente, estude a possibilidade de</w:t>
      </w:r>
      <w:r w:rsidR="005D1E50">
        <w:rPr>
          <w:rFonts w:ascii="Arial Narrow" w:hAnsi="Arial Narrow" w:cs="Arial"/>
          <w:color w:val="333333"/>
          <w:sz w:val="28"/>
          <w:szCs w:val="28"/>
        </w:rPr>
        <w:t xml:space="preserve"> atender aos inúmeros pedidos do povo cristão, que </w:t>
      </w:r>
      <w:r w:rsidR="005D1E50" w:rsidRPr="00A40C15">
        <w:rPr>
          <w:rFonts w:ascii="Arial Narrow" w:hAnsi="Arial Narrow" w:cs="Arial"/>
          <w:i/>
          <w:color w:val="212529"/>
          <w:sz w:val="28"/>
          <w:szCs w:val="28"/>
          <w:shd w:val="clear" w:color="auto" w:fill="FFFFFF"/>
        </w:rPr>
        <w:t>solicita</w:t>
      </w:r>
      <w:r w:rsidR="005D1E50">
        <w:rPr>
          <w:rFonts w:ascii="Arial Narrow" w:hAnsi="Arial Narrow" w:cs="Arial"/>
          <w:i/>
          <w:color w:val="212529"/>
          <w:sz w:val="28"/>
          <w:szCs w:val="28"/>
          <w:shd w:val="clear" w:color="auto" w:fill="FFFFFF"/>
        </w:rPr>
        <w:t xml:space="preserve">m </w:t>
      </w:r>
      <w:r w:rsidR="005D1E50" w:rsidRPr="00A40C15">
        <w:rPr>
          <w:rFonts w:ascii="Arial Narrow" w:hAnsi="Arial Narrow" w:cs="Arial"/>
          <w:i/>
          <w:color w:val="212529"/>
          <w:sz w:val="28"/>
          <w:szCs w:val="28"/>
          <w:shd w:val="clear" w:color="auto" w:fill="FFFFFF"/>
        </w:rPr>
        <w:t xml:space="preserve">que as igrejas estejam abertas para realizações de suas atividades,  para que as pessoas possam professar sua fé em Deus, e receberem atendimentos espirituais, </w:t>
      </w:r>
      <w:r w:rsidR="005D1E50" w:rsidRPr="00A40C15">
        <w:rPr>
          <w:rFonts w:ascii="Arial Narrow" w:hAnsi="Arial Narrow" w:cs="Arial"/>
          <w:i/>
          <w:color w:val="333333"/>
          <w:sz w:val="28"/>
          <w:szCs w:val="28"/>
        </w:rPr>
        <w:t>desde que respeitada a distância de 1,5 metro entre as pessoas e com número máximo de 25 pessoas, com horários pré-agendados, e que a igreja nos horários das reuniões permaneça com as portas fechadas.</w:t>
      </w:r>
    </w:p>
    <w:p w:rsidR="005D1E50" w:rsidRPr="00A40C15" w:rsidRDefault="005D1E50" w:rsidP="005D1E50">
      <w:pPr>
        <w:ind w:firstLine="2268"/>
        <w:jc w:val="both"/>
        <w:rPr>
          <w:rFonts w:ascii="Arial Narrow" w:hAnsi="Arial Narrow" w:cs="Arial"/>
          <w:i/>
          <w:color w:val="333333"/>
          <w:sz w:val="28"/>
          <w:szCs w:val="28"/>
        </w:rPr>
      </w:pPr>
      <w:r>
        <w:rPr>
          <w:rFonts w:ascii="Arial Narrow" w:hAnsi="Arial Narrow" w:cs="Arial"/>
          <w:i/>
          <w:color w:val="333333"/>
          <w:sz w:val="28"/>
          <w:szCs w:val="28"/>
        </w:rPr>
        <w:tab/>
        <w:t xml:space="preserve">      </w:t>
      </w:r>
      <w:r>
        <w:rPr>
          <w:rFonts w:ascii="Arial Narrow" w:hAnsi="Arial Narrow" w:cs="Arial"/>
          <w:i/>
          <w:color w:val="333333"/>
          <w:sz w:val="28"/>
          <w:szCs w:val="28"/>
        </w:rPr>
        <w:tab/>
        <w:t xml:space="preserve">       JUSTIFICATIVA</w:t>
      </w:r>
    </w:p>
    <w:p w:rsidR="00A40C15" w:rsidRPr="00C0502F" w:rsidRDefault="005D1E50" w:rsidP="00C0502F">
      <w:pPr>
        <w:ind w:firstLine="2268"/>
        <w:jc w:val="both"/>
        <w:rPr>
          <w:rFonts w:ascii="Arial Narrow" w:hAnsi="Arial Narrow" w:cs="Arial"/>
          <w:i/>
          <w:color w:val="333333"/>
          <w:sz w:val="28"/>
          <w:szCs w:val="28"/>
        </w:rPr>
      </w:pPr>
      <w:r>
        <w:rPr>
          <w:rFonts w:ascii="Arial Narrow" w:hAnsi="Arial Narrow" w:cs="Arial"/>
          <w:color w:val="333333"/>
          <w:sz w:val="28"/>
          <w:szCs w:val="28"/>
        </w:rPr>
        <w:t>Embora sermos sabedores</w:t>
      </w:r>
      <w:r w:rsidR="00A40C15" w:rsidRPr="005D1E50">
        <w:rPr>
          <w:rFonts w:ascii="Arial Narrow" w:hAnsi="Arial Narrow"/>
          <w:i/>
          <w:color w:val="333333"/>
          <w:sz w:val="28"/>
          <w:szCs w:val="28"/>
        </w:rPr>
        <w:t xml:space="preserve"> da responsabilidade do governo de proteger e prestar serviços a seus cidadãos, de uma cautela contra a temeridade, a importância da ciência, da medicina e do senso comum</w:t>
      </w:r>
      <w:r>
        <w:rPr>
          <w:rFonts w:ascii="Arial Narrow" w:hAnsi="Arial Narrow"/>
          <w:i/>
          <w:color w:val="333333"/>
          <w:sz w:val="28"/>
          <w:szCs w:val="28"/>
        </w:rPr>
        <w:t xml:space="preserve">, </w:t>
      </w:r>
      <w:r w:rsidR="00A40C15" w:rsidRPr="005D1E50">
        <w:rPr>
          <w:rFonts w:ascii="Arial Narrow" w:hAnsi="Arial Narrow"/>
          <w:i/>
          <w:color w:val="333333"/>
          <w:sz w:val="28"/>
          <w:szCs w:val="28"/>
        </w:rPr>
        <w:t>também sabemos que temos que “permanecer vigilantes, mas sem dramatizar</w:t>
      </w:r>
      <w:r w:rsidR="00A40C15" w:rsidRPr="00A40C15">
        <w:rPr>
          <w:rFonts w:ascii="Arial Narrow" w:hAnsi="Arial Narrow"/>
          <w:i/>
          <w:color w:val="333333"/>
          <w:sz w:val="28"/>
          <w:szCs w:val="28"/>
        </w:rPr>
        <w:t>"</w:t>
      </w:r>
      <w:r>
        <w:rPr>
          <w:rFonts w:ascii="Arial Narrow" w:hAnsi="Arial Narrow" w:cs="Arial"/>
          <w:i/>
          <w:color w:val="333333"/>
          <w:sz w:val="28"/>
          <w:szCs w:val="28"/>
        </w:rPr>
        <w:t xml:space="preserve">. </w:t>
      </w:r>
      <w:r w:rsidR="00A40C15" w:rsidRPr="00A40C15">
        <w:rPr>
          <w:rFonts w:ascii="Arial Narrow" w:hAnsi="Arial Narrow" w:cs="Helvetica"/>
          <w:i/>
          <w:color w:val="333333"/>
          <w:spacing w:val="-8"/>
          <w:sz w:val="28"/>
          <w:szCs w:val="28"/>
          <w:shd w:val="clear" w:color="auto" w:fill="FFFFFF"/>
        </w:rPr>
        <w:t xml:space="preserve">Padre e pastores devem orientar seus fiéis, </w:t>
      </w:r>
      <w:r w:rsidR="00A40C15" w:rsidRPr="00A40C15">
        <w:rPr>
          <w:rFonts w:ascii="Arial Narrow" w:hAnsi="Arial Narrow" w:cs="Arial"/>
          <w:i/>
          <w:color w:val="333333"/>
          <w:sz w:val="28"/>
          <w:szCs w:val="28"/>
        </w:rPr>
        <w:t>público de risco</w:t>
      </w:r>
      <w:r w:rsidR="00A40C15" w:rsidRPr="00A40C15">
        <w:rPr>
          <w:rFonts w:ascii="Arial Narrow" w:hAnsi="Arial Narrow" w:cs="Helvetica"/>
          <w:i/>
          <w:color w:val="333333"/>
          <w:spacing w:val="-8"/>
          <w:sz w:val="28"/>
          <w:szCs w:val="28"/>
          <w:shd w:val="clear" w:color="auto" w:fill="FFFFFF"/>
        </w:rPr>
        <w:t xml:space="preserve">, para que permaneçam em casa, </w:t>
      </w:r>
      <w:r w:rsidR="00A40C15" w:rsidRPr="00A40C15">
        <w:rPr>
          <w:rFonts w:ascii="Arial Narrow" w:hAnsi="Arial Narrow"/>
          <w:i/>
          <w:color w:val="333333"/>
          <w:sz w:val="28"/>
          <w:szCs w:val="28"/>
        </w:rPr>
        <w:t>ficando encarregados de tomarem todas as medidas de segurança possíveis.</w:t>
      </w:r>
    </w:p>
    <w:p w:rsidR="00A40C15" w:rsidRPr="00A40C15" w:rsidRDefault="00A40C15" w:rsidP="00C0502F">
      <w:pPr>
        <w:ind w:firstLine="2268"/>
        <w:jc w:val="both"/>
        <w:rPr>
          <w:rFonts w:ascii="Arial Narrow" w:hAnsi="Arial Narrow" w:cs="Arial"/>
          <w:i/>
          <w:iCs/>
          <w:color w:val="333333"/>
          <w:sz w:val="28"/>
          <w:szCs w:val="28"/>
        </w:rPr>
      </w:pPr>
      <w:r w:rsidRPr="00A40C15">
        <w:rPr>
          <w:rStyle w:val="nfase"/>
          <w:rFonts w:ascii="Arial Narrow" w:hAnsi="Arial Narrow" w:cs="Arial"/>
          <w:color w:val="333333"/>
          <w:sz w:val="28"/>
          <w:szCs w:val="28"/>
        </w:rPr>
        <w:t xml:space="preserve">Nestes tempos de pandemia, as igrejas serão fundamentais para manter a paz social em nosso município. </w:t>
      </w:r>
      <w:r w:rsidRPr="00A40C15">
        <w:rPr>
          <w:rFonts w:ascii="Arial Narrow" w:hAnsi="Arial Narrow" w:cs="Arial"/>
          <w:i/>
          <w:color w:val="333333"/>
          <w:sz w:val="28"/>
          <w:szCs w:val="28"/>
        </w:rPr>
        <w:t>As igrejas reacendem a esperança na população, sentimento crucial neste momento para que as pessoas não se sintam desesperadas, em pânico. Por isso, é preciso manter os templos e espaços religiosos abertos, mesmo que reduzindo número de pessoas e limitando a frequência com todos os cuidados necessários, n</w:t>
      </w:r>
      <w:r w:rsidRPr="00A40C15">
        <w:rPr>
          <w:rFonts w:ascii="Arial Narrow" w:hAnsi="Arial Narrow"/>
          <w:i/>
          <w:sz w:val="28"/>
          <w:szCs w:val="28"/>
        </w:rPr>
        <w:t xml:space="preserve">ão havendo </w:t>
      </w:r>
      <w:r w:rsidRPr="00A40C15">
        <w:rPr>
          <w:rFonts w:ascii="Arial Narrow" w:hAnsi="Arial Narrow"/>
          <w:i/>
          <w:color w:val="333333"/>
          <w:sz w:val="28"/>
          <w:szCs w:val="28"/>
        </w:rPr>
        <w:t xml:space="preserve">a necessidade de suspensão das atividades religiosas. </w:t>
      </w:r>
    </w:p>
    <w:p w:rsidR="00A40C15" w:rsidRPr="00C0502F" w:rsidRDefault="00C0502F" w:rsidP="00C0502F">
      <w:pPr>
        <w:ind w:firstLine="2268"/>
        <w:jc w:val="both"/>
        <w:rPr>
          <w:rStyle w:val="nfase"/>
          <w:rFonts w:ascii="Arial Narrow" w:hAnsi="Arial Narrow" w:cs="Arial"/>
          <w:iCs w:val="0"/>
          <w:color w:val="333333"/>
          <w:sz w:val="28"/>
          <w:szCs w:val="28"/>
        </w:rPr>
      </w:pPr>
      <w:r>
        <w:rPr>
          <w:rStyle w:val="nfase"/>
          <w:rFonts w:ascii="Arial Narrow" w:hAnsi="Arial Narrow" w:cs="Arial"/>
          <w:color w:val="333333"/>
          <w:sz w:val="28"/>
          <w:szCs w:val="28"/>
        </w:rPr>
        <w:t>É</w:t>
      </w:r>
      <w:r w:rsidR="00A40C15" w:rsidRPr="00A40C15">
        <w:rPr>
          <w:rStyle w:val="nfase"/>
          <w:rFonts w:ascii="Arial Narrow" w:hAnsi="Arial Narrow" w:cs="Arial"/>
          <w:color w:val="333333"/>
          <w:sz w:val="28"/>
          <w:szCs w:val="28"/>
        </w:rPr>
        <w:t xml:space="preserve"> necessário que nossas autoridades vejam cada igreja </w:t>
      </w:r>
      <w:r w:rsidR="00A40C15" w:rsidRPr="00A40C15">
        <w:rPr>
          <w:rFonts w:ascii="Arial Narrow" w:hAnsi="Arial Narrow" w:cs="Arial"/>
          <w:i/>
          <w:color w:val="212529"/>
          <w:sz w:val="28"/>
          <w:szCs w:val="28"/>
          <w:shd w:val="clear" w:color="auto" w:fill="FFFFFF"/>
        </w:rPr>
        <w:t>como um hospital espiritual e emocional</w:t>
      </w:r>
      <w:r w:rsidR="00A40C15" w:rsidRPr="00A40C15">
        <w:rPr>
          <w:rStyle w:val="nfase"/>
          <w:rFonts w:ascii="Arial Narrow" w:hAnsi="Arial Narrow" w:cs="Arial"/>
          <w:color w:val="333333"/>
          <w:sz w:val="28"/>
          <w:szCs w:val="28"/>
        </w:rPr>
        <w:t>, e em cada líder religioso, um aliado neste momento tão delicado</w:t>
      </w:r>
      <w:r>
        <w:rPr>
          <w:rStyle w:val="nfase"/>
          <w:rFonts w:ascii="Arial Narrow" w:hAnsi="Arial Narrow" w:cs="Arial"/>
          <w:color w:val="333333"/>
          <w:sz w:val="28"/>
          <w:szCs w:val="28"/>
        </w:rPr>
        <w:t xml:space="preserve">, sendo que </w:t>
      </w:r>
      <w:r>
        <w:rPr>
          <w:rFonts w:ascii="Arial Narrow" w:hAnsi="Arial Narrow"/>
          <w:i/>
          <w:color w:val="333333"/>
          <w:sz w:val="28"/>
          <w:szCs w:val="28"/>
        </w:rPr>
        <w:t>a</w:t>
      </w:r>
      <w:r w:rsidRPr="00A40C15">
        <w:rPr>
          <w:rFonts w:ascii="Arial Narrow" w:hAnsi="Arial Narrow"/>
          <w:i/>
          <w:color w:val="333333"/>
          <w:sz w:val="28"/>
          <w:szCs w:val="28"/>
        </w:rPr>
        <w:t xml:space="preserve">s </w:t>
      </w:r>
      <w:r w:rsidRPr="00A40C15">
        <w:rPr>
          <w:rFonts w:ascii="Arial Narrow" w:hAnsi="Arial Narrow" w:cs="Arial"/>
          <w:i/>
          <w:color w:val="212529"/>
          <w:sz w:val="28"/>
          <w:szCs w:val="28"/>
          <w:shd w:val="clear" w:color="auto" w:fill="FFFFFF"/>
        </w:rPr>
        <w:t>instituições religiosas</w:t>
      </w:r>
      <w:r w:rsidRPr="00A40C15">
        <w:rPr>
          <w:rFonts w:ascii="Arial Narrow" w:hAnsi="Arial Narrow"/>
          <w:i/>
          <w:color w:val="333333"/>
          <w:sz w:val="28"/>
          <w:szCs w:val="28"/>
        </w:rPr>
        <w:t xml:space="preserve"> venham usar as regras de conduta para manter baixo o risco de infecção durante as reuniões, fornecer frascos de álcool gel 70%, incentivar as pessoas a lavarem as mãos, </w:t>
      </w:r>
      <w:r w:rsidRPr="00A40C15">
        <w:rPr>
          <w:rFonts w:ascii="Arial Narrow" w:hAnsi="Arial Narrow"/>
          <w:i/>
          <w:color w:val="333333"/>
          <w:sz w:val="28"/>
          <w:szCs w:val="28"/>
        </w:rPr>
        <w:lastRenderedPageBreak/>
        <w:t>equipando os locais de culto com toalhas de papel para secar as mãos, observando as recomendações dos serviços de saúde.</w:t>
      </w:r>
    </w:p>
    <w:p w:rsidR="00A40C15" w:rsidRDefault="00A40C15" w:rsidP="00C0502F">
      <w:pPr>
        <w:ind w:firstLine="2268"/>
        <w:jc w:val="both"/>
        <w:rPr>
          <w:rStyle w:val="nfase"/>
          <w:rFonts w:ascii="Arial Narrow" w:hAnsi="Arial Narrow" w:cs="Arial"/>
          <w:color w:val="333333"/>
          <w:sz w:val="28"/>
          <w:szCs w:val="28"/>
        </w:rPr>
      </w:pPr>
      <w:r w:rsidRPr="00A40C15">
        <w:rPr>
          <w:rStyle w:val="nfase"/>
          <w:rFonts w:ascii="Arial Narrow" w:hAnsi="Arial Narrow" w:cs="Arial"/>
          <w:color w:val="333333"/>
          <w:sz w:val="28"/>
          <w:szCs w:val="28"/>
        </w:rPr>
        <w:t>As orações são fundamentais para enfrentarmos esta pandemia.</w:t>
      </w:r>
    </w:p>
    <w:p w:rsidR="00A40C15" w:rsidRDefault="00A40C15" w:rsidP="00A40C15">
      <w:pPr>
        <w:jc w:val="both"/>
        <w:rPr>
          <w:rStyle w:val="nfase"/>
          <w:rFonts w:ascii="Arial Narrow" w:hAnsi="Arial Narrow" w:cs="Arial"/>
          <w:color w:val="333333"/>
          <w:sz w:val="28"/>
          <w:szCs w:val="28"/>
        </w:rPr>
      </w:pPr>
    </w:p>
    <w:p w:rsidR="00D76417" w:rsidRPr="00006ACD" w:rsidRDefault="00D76417" w:rsidP="00D76417">
      <w:pPr>
        <w:spacing w:after="0" w:line="360" w:lineRule="auto"/>
        <w:ind w:firstLine="2126"/>
        <w:jc w:val="center"/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</w:pPr>
      <w:r w:rsidRPr="00006ACD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 xml:space="preserve">São Miguel das Missões, </w:t>
      </w:r>
      <w:r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>13</w:t>
      </w:r>
      <w:r w:rsidRPr="00006ACD">
        <w:rPr>
          <w:rFonts w:ascii="Arial Narrow" w:hAnsi="Arial Narrow" w:cs="Arial"/>
          <w:color w:val="333333"/>
          <w:sz w:val="28"/>
          <w:szCs w:val="28"/>
        </w:rPr>
        <w:t xml:space="preserve"> </w:t>
      </w:r>
      <w:r w:rsidRPr="00006ACD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 xml:space="preserve">de </w:t>
      </w:r>
      <w:r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>abril</w:t>
      </w:r>
      <w:r w:rsidRPr="00006ACD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 xml:space="preserve"> de 20</w:t>
      </w:r>
      <w:r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>20</w:t>
      </w:r>
      <w:r w:rsidRPr="00006ACD"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  <w:t>.</w:t>
      </w:r>
    </w:p>
    <w:p w:rsidR="00D76417" w:rsidRPr="00006ACD" w:rsidRDefault="00D76417" w:rsidP="00D76417">
      <w:pPr>
        <w:spacing w:after="0" w:line="360" w:lineRule="auto"/>
        <w:ind w:firstLine="2126"/>
        <w:jc w:val="center"/>
        <w:rPr>
          <w:rFonts w:ascii="Arial Narrow" w:hAnsi="Arial Narrow" w:cs="Arial"/>
          <w:color w:val="333333"/>
          <w:sz w:val="28"/>
          <w:szCs w:val="28"/>
        </w:rPr>
      </w:pPr>
    </w:p>
    <w:p w:rsidR="00D76417" w:rsidRPr="00006ACD" w:rsidRDefault="00D76417" w:rsidP="00D76417">
      <w:pPr>
        <w:spacing w:after="0" w:line="240" w:lineRule="auto"/>
        <w:jc w:val="center"/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</w:pPr>
      <w:r>
        <w:rPr>
          <w:rFonts w:ascii="Arial Narrow" w:hAnsi="Arial Narrow" w:cs="Arial"/>
          <w:color w:val="333333"/>
          <w:sz w:val="28"/>
          <w:szCs w:val="28"/>
        </w:rPr>
        <w:t xml:space="preserve">                                       </w:t>
      </w:r>
      <w:r w:rsidRPr="00006ACD">
        <w:rPr>
          <w:rFonts w:ascii="Arial Narrow" w:hAnsi="Arial Narrow" w:cs="Arial"/>
          <w:color w:val="333333"/>
          <w:sz w:val="28"/>
          <w:szCs w:val="28"/>
        </w:rPr>
        <w:t xml:space="preserve">Ver. </w:t>
      </w:r>
      <w:r>
        <w:rPr>
          <w:rFonts w:ascii="Arial Narrow" w:hAnsi="Arial Narrow" w:cs="Arial"/>
          <w:color w:val="333333"/>
          <w:sz w:val="28"/>
          <w:szCs w:val="28"/>
        </w:rPr>
        <w:t>LUIS CASTANHO</w:t>
      </w:r>
    </w:p>
    <w:p w:rsidR="00D76417" w:rsidRPr="00006ACD" w:rsidRDefault="00D76417" w:rsidP="00D76417">
      <w:pPr>
        <w:spacing w:after="0" w:line="240" w:lineRule="auto"/>
        <w:jc w:val="center"/>
        <w:rPr>
          <w:rFonts w:ascii="Arial Narrow" w:eastAsia="Times New Roman" w:hAnsi="Arial Narrow" w:cs="Arial"/>
          <w:color w:val="333333"/>
          <w:sz w:val="28"/>
          <w:szCs w:val="28"/>
          <w:lang w:eastAsia="pt-BR"/>
        </w:rPr>
      </w:pPr>
      <w:r>
        <w:rPr>
          <w:rFonts w:ascii="Arial Narrow" w:hAnsi="Arial Narrow" w:cs="Arial"/>
          <w:color w:val="333333"/>
          <w:sz w:val="28"/>
          <w:szCs w:val="28"/>
        </w:rPr>
        <w:t xml:space="preserve">                                 </w:t>
      </w:r>
      <w:r w:rsidR="00C0502F">
        <w:rPr>
          <w:rFonts w:ascii="Arial Narrow" w:hAnsi="Arial Narrow" w:cs="Arial"/>
          <w:color w:val="333333"/>
          <w:sz w:val="28"/>
          <w:szCs w:val="28"/>
        </w:rPr>
        <w:t xml:space="preserve">    </w:t>
      </w:r>
      <w:r>
        <w:rPr>
          <w:rFonts w:ascii="Arial Narrow" w:hAnsi="Arial Narrow" w:cs="Arial"/>
          <w:color w:val="333333"/>
          <w:sz w:val="28"/>
          <w:szCs w:val="28"/>
        </w:rPr>
        <w:t xml:space="preserve">   </w:t>
      </w:r>
      <w:r w:rsidRPr="00006ACD">
        <w:rPr>
          <w:rFonts w:ascii="Arial Narrow" w:hAnsi="Arial Narrow" w:cs="Arial"/>
          <w:color w:val="333333"/>
          <w:sz w:val="28"/>
          <w:szCs w:val="28"/>
        </w:rPr>
        <w:t>Banc. do PP</w:t>
      </w:r>
    </w:p>
    <w:p w:rsidR="00A40C15" w:rsidRPr="00A40C15" w:rsidRDefault="00A40C15" w:rsidP="00A40C15">
      <w:pPr>
        <w:jc w:val="both"/>
        <w:rPr>
          <w:rStyle w:val="nfase"/>
          <w:rFonts w:ascii="Arial Narrow" w:hAnsi="Arial Narrow" w:cs="Arial"/>
          <w:color w:val="333333"/>
          <w:sz w:val="28"/>
          <w:szCs w:val="28"/>
        </w:rPr>
      </w:pPr>
    </w:p>
    <w:p w:rsidR="00006ACD" w:rsidRDefault="00006ACD" w:rsidP="008E477A">
      <w:pPr>
        <w:pStyle w:val="Ttulo1"/>
        <w:rPr>
          <w:rFonts w:ascii="Arial Narrow" w:hAnsi="Arial Narrow" w:cs="Arial"/>
          <w:sz w:val="28"/>
          <w:szCs w:val="28"/>
        </w:rPr>
      </w:pPr>
    </w:p>
    <w:p w:rsidR="00006ACD" w:rsidRDefault="00006ACD" w:rsidP="008E477A">
      <w:pPr>
        <w:pStyle w:val="Ttulo1"/>
        <w:rPr>
          <w:rFonts w:ascii="Arial Narrow" w:hAnsi="Arial Narrow" w:cs="Arial"/>
          <w:sz w:val="28"/>
          <w:szCs w:val="28"/>
        </w:rPr>
      </w:pPr>
    </w:p>
    <w:p w:rsidR="00006ACD" w:rsidRDefault="00006ACD" w:rsidP="008E477A">
      <w:pPr>
        <w:pStyle w:val="Ttulo1"/>
        <w:rPr>
          <w:rFonts w:ascii="Arial Narrow" w:hAnsi="Arial Narrow" w:cs="Arial"/>
          <w:sz w:val="28"/>
          <w:szCs w:val="28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Default="00D76417" w:rsidP="00D76417">
      <w:pPr>
        <w:rPr>
          <w:lang w:eastAsia="pt-BR"/>
        </w:rPr>
      </w:pPr>
    </w:p>
    <w:p w:rsidR="00D76417" w:rsidRPr="00D76417" w:rsidRDefault="00D76417" w:rsidP="00D76417">
      <w:pPr>
        <w:rPr>
          <w:lang w:eastAsia="pt-BR"/>
        </w:rPr>
      </w:pPr>
    </w:p>
    <w:p w:rsidR="00006ACD" w:rsidRDefault="00006ACD" w:rsidP="008E477A">
      <w:pPr>
        <w:pStyle w:val="Ttulo1"/>
        <w:rPr>
          <w:rFonts w:ascii="Arial Narrow" w:hAnsi="Arial Narrow" w:cs="Arial"/>
          <w:sz w:val="28"/>
          <w:szCs w:val="28"/>
        </w:rPr>
      </w:pPr>
      <w:bookmarkStart w:id="0" w:name="_GoBack"/>
      <w:bookmarkEnd w:id="0"/>
    </w:p>
    <w:sectPr w:rsidR="00006ACD" w:rsidSect="00575654">
      <w:headerReference w:type="default" r:id="rId9"/>
      <w:footerReference w:type="default" r:id="rId10"/>
      <w:pgSz w:w="11906" w:h="16838"/>
      <w:pgMar w:top="2892" w:right="737" w:bottom="851" w:left="992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A8B" w:rsidRDefault="000A2A8B" w:rsidP="0075300D">
      <w:pPr>
        <w:spacing w:after="0" w:line="240" w:lineRule="auto"/>
      </w:pPr>
      <w:r>
        <w:separator/>
      </w:r>
    </w:p>
  </w:endnote>
  <w:endnote w:type="continuationSeparator" w:id="0">
    <w:p w:rsidR="000A2A8B" w:rsidRDefault="000A2A8B" w:rsidP="0075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44D" w:rsidRPr="002A627A" w:rsidRDefault="00E01DE3" w:rsidP="002A627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  <w:lang w:eastAsia="pt-BR"/>
      </w:rPr>
      <w:drawing>
        <wp:inline distT="0" distB="0" distL="0" distR="0" wp14:anchorId="1745AC19" wp14:editId="66E80915">
          <wp:extent cx="612140" cy="429260"/>
          <wp:effectExtent l="0" t="0" r="0" b="8890"/>
          <wp:docPr id="1" name="Imagem 2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044D" w:rsidRPr="002A627A">
      <w:rPr>
        <w:rFonts w:ascii="Times New Roman" w:hAnsi="Times New Roman"/>
        <w:i/>
        <w:sz w:val="36"/>
        <w:szCs w:val="36"/>
      </w:rPr>
      <w:t>Uma viagem inesquecível</w:t>
    </w:r>
  </w:p>
  <w:p w:rsidR="00CF044D" w:rsidRPr="002A627A" w:rsidRDefault="00CF044D" w:rsidP="002A627A">
    <w:pPr>
      <w:pStyle w:val="Rodap"/>
      <w:jc w:val="center"/>
      <w:rPr>
        <w:rFonts w:ascii="Times New Roman" w:hAnsi="Times New Roman"/>
        <w:sz w:val="24"/>
        <w:szCs w:val="24"/>
      </w:rPr>
    </w:pPr>
    <w:r w:rsidRPr="002A627A">
      <w:rPr>
        <w:rFonts w:ascii="Times New Roman" w:hAnsi="Times New Roman"/>
        <w:sz w:val="24"/>
        <w:szCs w:val="24"/>
      </w:rPr>
      <w:t>Rua 29 de Abril, 1</w:t>
    </w:r>
    <w:r>
      <w:rPr>
        <w:rFonts w:ascii="Times New Roman" w:hAnsi="Times New Roman"/>
        <w:sz w:val="24"/>
        <w:szCs w:val="24"/>
      </w:rPr>
      <w:t>11</w:t>
    </w:r>
    <w:r w:rsidRPr="002A627A">
      <w:rPr>
        <w:rFonts w:ascii="Times New Roman" w:hAnsi="Times New Roman"/>
        <w:sz w:val="24"/>
        <w:szCs w:val="24"/>
      </w:rPr>
      <w:t xml:space="preserve"> – Fone: (55) 3381-13</w:t>
    </w:r>
    <w:r>
      <w:rPr>
        <w:rFonts w:ascii="Times New Roman" w:hAnsi="Times New Roman"/>
        <w:sz w:val="24"/>
        <w:szCs w:val="24"/>
      </w:rPr>
      <w:t>35 / 3381-1191</w:t>
    </w:r>
    <w:r w:rsidRPr="002A627A">
      <w:rPr>
        <w:rFonts w:ascii="Times New Roman" w:hAnsi="Times New Roman"/>
        <w:sz w:val="24"/>
        <w:szCs w:val="24"/>
      </w:rPr>
      <w:t xml:space="preserve"> – CEP 98.865-000</w:t>
    </w:r>
  </w:p>
  <w:p w:rsidR="00CF044D" w:rsidRPr="008E282E" w:rsidRDefault="00CF044D" w:rsidP="002A627A">
    <w:pPr>
      <w:pStyle w:val="Rodap"/>
      <w:jc w:val="center"/>
      <w:rPr>
        <w:rFonts w:ascii="Times New Roman" w:hAnsi="Times New Roman"/>
        <w:sz w:val="24"/>
        <w:szCs w:val="24"/>
        <w:lang w:val="en-US"/>
      </w:rPr>
    </w:pPr>
    <w:r w:rsidRPr="008E282E">
      <w:rPr>
        <w:rFonts w:ascii="Times New Roman" w:hAnsi="Times New Roman"/>
        <w:sz w:val="24"/>
        <w:szCs w:val="24"/>
        <w:lang w:val="en-US"/>
      </w:rPr>
      <w:t>Site: www.</w:t>
    </w:r>
    <w:r>
      <w:rPr>
        <w:rFonts w:ascii="Times New Roman" w:hAnsi="Times New Roman"/>
        <w:sz w:val="24"/>
        <w:szCs w:val="24"/>
        <w:lang w:val="en-US"/>
      </w:rPr>
      <w:t>camarasaomiguel.</w:t>
    </w:r>
    <w:r w:rsidRPr="008E282E">
      <w:rPr>
        <w:rFonts w:ascii="Times New Roman" w:hAnsi="Times New Roman"/>
        <w:sz w:val="24"/>
        <w:szCs w:val="24"/>
        <w:lang w:val="en-US"/>
      </w:rPr>
      <w:t>rs.</w:t>
    </w:r>
    <w:r>
      <w:rPr>
        <w:rFonts w:ascii="Times New Roman" w:hAnsi="Times New Roman"/>
        <w:sz w:val="24"/>
        <w:szCs w:val="24"/>
        <w:lang w:val="en-US"/>
      </w:rPr>
      <w:t>gov</w:t>
    </w:r>
    <w:r w:rsidRPr="008E282E">
      <w:rPr>
        <w:rFonts w:ascii="Times New Roman" w:hAnsi="Times New Roman"/>
        <w:sz w:val="24"/>
        <w:szCs w:val="24"/>
        <w:lang w:val="en-US"/>
      </w:rPr>
      <w:t>.br – Email: saomiguel.</w:t>
    </w:r>
    <w:r>
      <w:rPr>
        <w:rFonts w:ascii="Times New Roman" w:hAnsi="Times New Roman"/>
        <w:sz w:val="24"/>
        <w:szCs w:val="24"/>
        <w:lang w:val="en-US"/>
      </w:rPr>
      <w:t>camara</w:t>
    </w:r>
    <w:r w:rsidRPr="008E282E">
      <w:rPr>
        <w:rFonts w:ascii="Times New Roman" w:hAnsi="Times New Roman"/>
        <w:sz w:val="24"/>
        <w:szCs w:val="24"/>
        <w:lang w:val="en-US"/>
      </w:rPr>
      <w:t>@gmail.com</w:t>
    </w:r>
  </w:p>
  <w:p w:rsidR="00CF044D" w:rsidRPr="008E282E" w:rsidRDefault="00CF044D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A8B" w:rsidRDefault="000A2A8B" w:rsidP="0075300D">
      <w:pPr>
        <w:spacing w:after="0" w:line="240" w:lineRule="auto"/>
      </w:pPr>
      <w:r>
        <w:separator/>
      </w:r>
    </w:p>
  </w:footnote>
  <w:footnote w:type="continuationSeparator" w:id="0">
    <w:p w:rsidR="000A2A8B" w:rsidRDefault="000A2A8B" w:rsidP="00753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4A1" w:rsidRDefault="001074A1" w:rsidP="0075300D">
    <w:pPr>
      <w:pStyle w:val="Cabealho"/>
      <w:jc w:val="center"/>
      <w:rPr>
        <w:rFonts w:ascii="Times New Roman" w:hAnsi="Times New Roman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27FD34F" wp14:editId="4CDA2C3B">
          <wp:simplePos x="0" y="0"/>
          <wp:positionH relativeFrom="column">
            <wp:posOffset>-8255</wp:posOffset>
          </wp:positionH>
          <wp:positionV relativeFrom="paragraph">
            <wp:posOffset>85090</wp:posOffset>
          </wp:positionV>
          <wp:extent cx="1129030" cy="1303655"/>
          <wp:effectExtent l="0" t="0" r="0" b="0"/>
          <wp:wrapNone/>
          <wp:docPr id="2" name="Imagem 18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130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68DFA58E" wp14:editId="66DF156C">
          <wp:simplePos x="0" y="0"/>
          <wp:positionH relativeFrom="column">
            <wp:posOffset>5335629</wp:posOffset>
          </wp:positionH>
          <wp:positionV relativeFrom="paragraph">
            <wp:posOffset>85228</wp:posOffset>
          </wp:positionV>
          <wp:extent cx="1224401" cy="1256306"/>
          <wp:effectExtent l="0" t="0" r="0" b="1270"/>
          <wp:wrapNone/>
          <wp:docPr id="3" name="Imagem 17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042" cy="1255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F044D" w:rsidRPr="0075300D" w:rsidRDefault="00CF044D" w:rsidP="0075300D">
    <w:pPr>
      <w:pStyle w:val="Cabealho"/>
      <w:jc w:val="center"/>
      <w:rPr>
        <w:rFonts w:ascii="Times New Roman" w:hAnsi="Times New Roman"/>
      </w:rPr>
    </w:pPr>
    <w:r w:rsidRPr="0075300D">
      <w:rPr>
        <w:rFonts w:ascii="Times New Roman" w:hAnsi="Times New Roman"/>
      </w:rPr>
      <w:t>ESTADO DO RIO GRANDE DO SUL</w:t>
    </w:r>
  </w:p>
  <w:p w:rsidR="00CF044D" w:rsidRPr="0075300D" w:rsidRDefault="00CF044D" w:rsidP="0075300D">
    <w:pPr>
      <w:pStyle w:val="Cabealh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CÂMARA</w:t>
    </w:r>
    <w:r w:rsidRPr="0075300D">
      <w:rPr>
        <w:rFonts w:ascii="Times New Roman" w:hAnsi="Times New Roman"/>
        <w:b/>
      </w:rPr>
      <w:t xml:space="preserve"> MUNICIPAL</w:t>
    </w:r>
    <w:r w:rsidR="005978DB">
      <w:rPr>
        <w:rFonts w:ascii="Times New Roman" w:hAnsi="Times New Roman"/>
        <w:b/>
      </w:rPr>
      <w:t xml:space="preserve"> DE VEREADORES</w:t>
    </w:r>
  </w:p>
  <w:p w:rsidR="00CF044D" w:rsidRPr="0075300D" w:rsidRDefault="00D552D8" w:rsidP="00D552D8">
    <w:pPr>
      <w:pStyle w:val="Cabealho"/>
      <w:rPr>
        <w:rFonts w:ascii="Times New Roman" w:hAnsi="Times New Roman"/>
        <w:b/>
        <w:sz w:val="44"/>
        <w:szCs w:val="44"/>
      </w:rPr>
    </w:pPr>
    <w:r>
      <w:rPr>
        <w:rFonts w:ascii="Times New Roman" w:hAnsi="Times New Roman"/>
        <w:b/>
        <w:sz w:val="44"/>
        <w:szCs w:val="44"/>
      </w:rPr>
      <w:t xml:space="preserve">                   </w:t>
    </w:r>
    <w:r w:rsidR="00CF044D" w:rsidRPr="0075300D">
      <w:rPr>
        <w:rFonts w:ascii="Times New Roman" w:hAnsi="Times New Roman"/>
        <w:b/>
        <w:sz w:val="44"/>
        <w:szCs w:val="44"/>
      </w:rPr>
      <w:t>SÃO MIGUEL DAS MISSÕES</w:t>
    </w:r>
  </w:p>
  <w:p w:rsidR="00CF044D" w:rsidRPr="0075300D" w:rsidRDefault="00CF044D" w:rsidP="0075300D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:rsidR="00CF044D" w:rsidRDefault="00CF044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A6A6F"/>
    <w:multiLevelType w:val="hybridMultilevel"/>
    <w:tmpl w:val="E404FF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863F2"/>
    <w:multiLevelType w:val="hybridMultilevel"/>
    <w:tmpl w:val="4C442A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00E4E"/>
    <w:multiLevelType w:val="hybridMultilevel"/>
    <w:tmpl w:val="DB803BD2"/>
    <w:lvl w:ilvl="0" w:tplc="0416000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58" w:hanging="360"/>
      </w:pPr>
      <w:rPr>
        <w:rFonts w:ascii="Wingdings" w:hAnsi="Wingdings" w:hint="default"/>
      </w:rPr>
    </w:lvl>
  </w:abstractNum>
  <w:abstractNum w:abstractNumId="3">
    <w:nsid w:val="56204782"/>
    <w:multiLevelType w:val="hybridMultilevel"/>
    <w:tmpl w:val="2DFECE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522"/>
    <w:rsid w:val="00004BDF"/>
    <w:rsid w:val="00006ACD"/>
    <w:rsid w:val="000209FE"/>
    <w:rsid w:val="0003493F"/>
    <w:rsid w:val="0008634D"/>
    <w:rsid w:val="00097214"/>
    <w:rsid w:val="000A2A8B"/>
    <w:rsid w:val="000E1B8A"/>
    <w:rsid w:val="000E2F1E"/>
    <w:rsid w:val="001074A1"/>
    <w:rsid w:val="0012235B"/>
    <w:rsid w:val="001317EB"/>
    <w:rsid w:val="00131BF0"/>
    <w:rsid w:val="00173A96"/>
    <w:rsid w:val="001B71CA"/>
    <w:rsid w:val="001D0388"/>
    <w:rsid w:val="001E0584"/>
    <w:rsid w:val="001E0693"/>
    <w:rsid w:val="001F446D"/>
    <w:rsid w:val="00220730"/>
    <w:rsid w:val="0022536E"/>
    <w:rsid w:val="002318E8"/>
    <w:rsid w:val="002352AE"/>
    <w:rsid w:val="002427DC"/>
    <w:rsid w:val="00243E5A"/>
    <w:rsid w:val="002625F9"/>
    <w:rsid w:val="002A1437"/>
    <w:rsid w:val="002A627A"/>
    <w:rsid w:val="002B3E77"/>
    <w:rsid w:val="002C27E3"/>
    <w:rsid w:val="002C2A0E"/>
    <w:rsid w:val="002E19C8"/>
    <w:rsid w:val="002E418E"/>
    <w:rsid w:val="002F01FD"/>
    <w:rsid w:val="00325509"/>
    <w:rsid w:val="003361F6"/>
    <w:rsid w:val="00372C33"/>
    <w:rsid w:val="00382DC3"/>
    <w:rsid w:val="00383A53"/>
    <w:rsid w:val="003867A2"/>
    <w:rsid w:val="003E1594"/>
    <w:rsid w:val="004B10D8"/>
    <w:rsid w:val="004B2F2A"/>
    <w:rsid w:val="004B518C"/>
    <w:rsid w:val="004C5F22"/>
    <w:rsid w:val="004E2D5D"/>
    <w:rsid w:val="004F7183"/>
    <w:rsid w:val="00504EE4"/>
    <w:rsid w:val="00523F26"/>
    <w:rsid w:val="0055376F"/>
    <w:rsid w:val="00555037"/>
    <w:rsid w:val="00575654"/>
    <w:rsid w:val="005978DB"/>
    <w:rsid w:val="005A5453"/>
    <w:rsid w:val="005A639F"/>
    <w:rsid w:val="005A7B54"/>
    <w:rsid w:val="005D1E50"/>
    <w:rsid w:val="00606A65"/>
    <w:rsid w:val="00645A9D"/>
    <w:rsid w:val="00651104"/>
    <w:rsid w:val="00651258"/>
    <w:rsid w:val="00654EEB"/>
    <w:rsid w:val="006642AC"/>
    <w:rsid w:val="00684EBD"/>
    <w:rsid w:val="00692771"/>
    <w:rsid w:val="006B4E1F"/>
    <w:rsid w:val="006C29A2"/>
    <w:rsid w:val="006D7113"/>
    <w:rsid w:val="006E38F1"/>
    <w:rsid w:val="006E3940"/>
    <w:rsid w:val="006F2437"/>
    <w:rsid w:val="0071697D"/>
    <w:rsid w:val="00716C27"/>
    <w:rsid w:val="00722D78"/>
    <w:rsid w:val="00742F59"/>
    <w:rsid w:val="00746D0F"/>
    <w:rsid w:val="00747863"/>
    <w:rsid w:val="0075300D"/>
    <w:rsid w:val="0075382C"/>
    <w:rsid w:val="007A41F9"/>
    <w:rsid w:val="007A5577"/>
    <w:rsid w:val="007B608F"/>
    <w:rsid w:val="007B765B"/>
    <w:rsid w:val="007D055D"/>
    <w:rsid w:val="007D2B7F"/>
    <w:rsid w:val="007E25EF"/>
    <w:rsid w:val="007F7C92"/>
    <w:rsid w:val="00833127"/>
    <w:rsid w:val="00840582"/>
    <w:rsid w:val="008508C7"/>
    <w:rsid w:val="008768DF"/>
    <w:rsid w:val="008902D4"/>
    <w:rsid w:val="008A24BD"/>
    <w:rsid w:val="008B1952"/>
    <w:rsid w:val="008B4212"/>
    <w:rsid w:val="008B7CC2"/>
    <w:rsid w:val="008C4300"/>
    <w:rsid w:val="008C5208"/>
    <w:rsid w:val="008D2DE6"/>
    <w:rsid w:val="008E282E"/>
    <w:rsid w:val="008E477A"/>
    <w:rsid w:val="008F063B"/>
    <w:rsid w:val="008F2D6E"/>
    <w:rsid w:val="00900AF0"/>
    <w:rsid w:val="00900B1A"/>
    <w:rsid w:val="00913FC9"/>
    <w:rsid w:val="00926162"/>
    <w:rsid w:val="00933FF2"/>
    <w:rsid w:val="00947CC8"/>
    <w:rsid w:val="00950393"/>
    <w:rsid w:val="00976ECF"/>
    <w:rsid w:val="009805DD"/>
    <w:rsid w:val="009A0C84"/>
    <w:rsid w:val="009B51D8"/>
    <w:rsid w:val="009C0116"/>
    <w:rsid w:val="009D2147"/>
    <w:rsid w:val="009D7EC8"/>
    <w:rsid w:val="00A03458"/>
    <w:rsid w:val="00A077A8"/>
    <w:rsid w:val="00A10DCA"/>
    <w:rsid w:val="00A159AF"/>
    <w:rsid w:val="00A36D74"/>
    <w:rsid w:val="00A40C15"/>
    <w:rsid w:val="00A44C90"/>
    <w:rsid w:val="00A57793"/>
    <w:rsid w:val="00A650B1"/>
    <w:rsid w:val="00A85C13"/>
    <w:rsid w:val="00AB20DE"/>
    <w:rsid w:val="00AC78BE"/>
    <w:rsid w:val="00B16E2D"/>
    <w:rsid w:val="00B27549"/>
    <w:rsid w:val="00B30D33"/>
    <w:rsid w:val="00B31733"/>
    <w:rsid w:val="00B37BCC"/>
    <w:rsid w:val="00B40073"/>
    <w:rsid w:val="00B632D5"/>
    <w:rsid w:val="00BD0814"/>
    <w:rsid w:val="00C0502F"/>
    <w:rsid w:val="00C07CCA"/>
    <w:rsid w:val="00C227B8"/>
    <w:rsid w:val="00C26CA6"/>
    <w:rsid w:val="00C307F6"/>
    <w:rsid w:val="00C7041F"/>
    <w:rsid w:val="00C71150"/>
    <w:rsid w:val="00C71CDA"/>
    <w:rsid w:val="00CD1522"/>
    <w:rsid w:val="00CD4566"/>
    <w:rsid w:val="00CF044D"/>
    <w:rsid w:val="00D552D8"/>
    <w:rsid w:val="00D734B7"/>
    <w:rsid w:val="00D76417"/>
    <w:rsid w:val="00D81A14"/>
    <w:rsid w:val="00D91230"/>
    <w:rsid w:val="00D962D4"/>
    <w:rsid w:val="00DA2DA6"/>
    <w:rsid w:val="00DB0716"/>
    <w:rsid w:val="00DB24AA"/>
    <w:rsid w:val="00DE0ABE"/>
    <w:rsid w:val="00E01DE3"/>
    <w:rsid w:val="00E236DB"/>
    <w:rsid w:val="00E272F5"/>
    <w:rsid w:val="00E27DD7"/>
    <w:rsid w:val="00E507EA"/>
    <w:rsid w:val="00E57546"/>
    <w:rsid w:val="00E71535"/>
    <w:rsid w:val="00E7220B"/>
    <w:rsid w:val="00E74780"/>
    <w:rsid w:val="00E92659"/>
    <w:rsid w:val="00EC598D"/>
    <w:rsid w:val="00F07A5E"/>
    <w:rsid w:val="00F1033E"/>
    <w:rsid w:val="00F22F84"/>
    <w:rsid w:val="00F36034"/>
    <w:rsid w:val="00F46925"/>
    <w:rsid w:val="00F74BA6"/>
    <w:rsid w:val="00F82C13"/>
    <w:rsid w:val="00FB4696"/>
    <w:rsid w:val="00FC588E"/>
    <w:rsid w:val="00FC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77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B7CC2"/>
    <w:pPr>
      <w:keepNext/>
      <w:spacing w:after="0" w:line="240" w:lineRule="auto"/>
      <w:outlineLvl w:val="0"/>
    </w:pPr>
    <w:rPr>
      <w:rFonts w:ascii="Times New Roman" w:eastAsia="Times New Roman" w:hAnsi="Times New Roman"/>
      <w:sz w:val="36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72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300D"/>
  </w:style>
  <w:style w:type="paragraph" w:styleId="Rodap">
    <w:name w:val="footer"/>
    <w:basedOn w:val="Normal"/>
    <w:link w:val="Rodap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300D"/>
  </w:style>
  <w:style w:type="character" w:styleId="Hyperlink">
    <w:name w:val="Hyperlink"/>
    <w:uiPriority w:val="99"/>
    <w:unhideWhenUsed/>
    <w:rsid w:val="002A627A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4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84EBD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link w:val="Ttulo1"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B7CC2"/>
    <w:pPr>
      <w:spacing w:after="0" w:line="240" w:lineRule="auto"/>
      <w:ind w:firstLine="2520"/>
    </w:pPr>
    <w:rPr>
      <w:rFonts w:ascii="Times New Roman" w:eastAsia="Times New Roman" w:hAnsi="Times New Roman"/>
      <w:sz w:val="36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character" w:customStyle="1" w:styleId="apple-converted-space">
    <w:name w:val="apple-converted-space"/>
    <w:rsid w:val="00900B1A"/>
  </w:style>
  <w:style w:type="paragraph" w:styleId="PargrafodaLista">
    <w:name w:val="List Paragraph"/>
    <w:basedOn w:val="Normal"/>
    <w:uiPriority w:val="34"/>
    <w:qFormat/>
    <w:rsid w:val="00C07CCA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236D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236DB"/>
    <w:rPr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72F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9805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rsid w:val="009805D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9805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nfase">
    <w:name w:val="Emphasis"/>
    <w:basedOn w:val="Fontepargpadro"/>
    <w:uiPriority w:val="20"/>
    <w:qFormat/>
    <w:rsid w:val="00A40C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77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B7CC2"/>
    <w:pPr>
      <w:keepNext/>
      <w:spacing w:after="0" w:line="240" w:lineRule="auto"/>
      <w:outlineLvl w:val="0"/>
    </w:pPr>
    <w:rPr>
      <w:rFonts w:ascii="Times New Roman" w:eastAsia="Times New Roman" w:hAnsi="Times New Roman"/>
      <w:sz w:val="36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72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300D"/>
  </w:style>
  <w:style w:type="paragraph" w:styleId="Rodap">
    <w:name w:val="footer"/>
    <w:basedOn w:val="Normal"/>
    <w:link w:val="Rodap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300D"/>
  </w:style>
  <w:style w:type="character" w:styleId="Hyperlink">
    <w:name w:val="Hyperlink"/>
    <w:uiPriority w:val="99"/>
    <w:unhideWhenUsed/>
    <w:rsid w:val="002A627A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4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84EBD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link w:val="Ttulo1"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B7CC2"/>
    <w:pPr>
      <w:spacing w:after="0" w:line="240" w:lineRule="auto"/>
      <w:ind w:firstLine="2520"/>
    </w:pPr>
    <w:rPr>
      <w:rFonts w:ascii="Times New Roman" w:eastAsia="Times New Roman" w:hAnsi="Times New Roman"/>
      <w:sz w:val="36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character" w:customStyle="1" w:styleId="apple-converted-space">
    <w:name w:val="apple-converted-space"/>
    <w:rsid w:val="00900B1A"/>
  </w:style>
  <w:style w:type="paragraph" w:styleId="PargrafodaLista">
    <w:name w:val="List Paragraph"/>
    <w:basedOn w:val="Normal"/>
    <w:uiPriority w:val="34"/>
    <w:qFormat/>
    <w:rsid w:val="00C07CCA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236D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236DB"/>
    <w:rPr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72F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9805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rsid w:val="009805D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9805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nfase">
    <w:name w:val="Emphasis"/>
    <w:basedOn w:val="Fontepargpadro"/>
    <w:uiPriority w:val="20"/>
    <w:qFormat/>
    <w:rsid w:val="00A40C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7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torage\camara\MARTA\INDICA&#199;&#195;O.LUIS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039FD-D221-4244-9988-40C356824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INDICAÇÃO.LUIS</Template>
  <TotalTime>25</TotalTime>
  <Pages>3</Pages>
  <Words>371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2020-04-13T16:47:00Z</cp:lastPrinted>
  <dcterms:created xsi:type="dcterms:W3CDTF">2020-04-13T16:50:00Z</dcterms:created>
  <dcterms:modified xsi:type="dcterms:W3CDTF">2020-04-13T17:15:00Z</dcterms:modified>
</cp:coreProperties>
</file>