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654" w:rsidRPr="00575654" w:rsidRDefault="00575654" w:rsidP="00575654">
      <w:pPr>
        <w:pStyle w:val="Ttulo1"/>
        <w:rPr>
          <w:rFonts w:ascii="Arial" w:hAnsi="Arial" w:cs="Arial"/>
          <w:sz w:val="24"/>
        </w:rPr>
      </w:pPr>
      <w:bookmarkStart w:id="0" w:name="_GoBack"/>
      <w:bookmarkEnd w:id="0"/>
      <w:r w:rsidRPr="00575654">
        <w:rPr>
          <w:rFonts w:ascii="Arial" w:hAnsi="Arial" w:cs="Arial"/>
          <w:sz w:val="24"/>
        </w:rPr>
        <w:t>ILMO SR.</w:t>
      </w:r>
    </w:p>
    <w:p w:rsidR="00575654" w:rsidRPr="00575654" w:rsidRDefault="00575654" w:rsidP="0057565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75654">
        <w:rPr>
          <w:rFonts w:ascii="Arial" w:hAnsi="Arial" w:cs="Arial"/>
          <w:sz w:val="24"/>
          <w:szCs w:val="24"/>
        </w:rPr>
        <w:t>PRESIDENTE DO PODER LEGISLATIVO</w:t>
      </w:r>
    </w:p>
    <w:p w:rsidR="00575654" w:rsidRDefault="00575654" w:rsidP="00575654">
      <w:pPr>
        <w:pStyle w:val="Ttulo1"/>
        <w:rPr>
          <w:rFonts w:ascii="Arial" w:hAnsi="Arial" w:cs="Arial"/>
          <w:sz w:val="24"/>
        </w:rPr>
      </w:pPr>
      <w:r w:rsidRPr="00575654">
        <w:rPr>
          <w:rFonts w:ascii="Arial" w:hAnsi="Arial" w:cs="Arial"/>
          <w:sz w:val="24"/>
        </w:rPr>
        <w:t>SENHORES VEREADORES:</w:t>
      </w:r>
    </w:p>
    <w:p w:rsidR="00575654" w:rsidRDefault="00575654" w:rsidP="00575654">
      <w:pPr>
        <w:rPr>
          <w:lang w:eastAsia="pt-BR"/>
        </w:rPr>
      </w:pPr>
    </w:p>
    <w:p w:rsidR="00922B5F" w:rsidRPr="00575654" w:rsidRDefault="00922B5F" w:rsidP="00575654">
      <w:pPr>
        <w:rPr>
          <w:lang w:eastAsia="pt-BR"/>
        </w:rPr>
      </w:pPr>
    </w:p>
    <w:p w:rsidR="00575654" w:rsidRDefault="00575654" w:rsidP="00575654">
      <w:pPr>
        <w:pStyle w:val="Ttulo1"/>
        <w:ind w:right="-2" w:firstLine="1416"/>
        <w:jc w:val="both"/>
        <w:rPr>
          <w:rFonts w:ascii="Arial" w:hAnsi="Arial" w:cs="Arial"/>
          <w:sz w:val="24"/>
        </w:rPr>
      </w:pPr>
      <w:r w:rsidRPr="00575654">
        <w:rPr>
          <w:rFonts w:ascii="Arial" w:hAnsi="Arial" w:cs="Arial"/>
          <w:sz w:val="24"/>
        </w:rPr>
        <w:t xml:space="preserve">             O Vereador que abaixo subscreve vem nos termos regimentais, apresentar para apreciação do colendo plenário a seguinte:</w:t>
      </w:r>
    </w:p>
    <w:p w:rsidR="00575654" w:rsidRDefault="00575654" w:rsidP="00575654">
      <w:pPr>
        <w:rPr>
          <w:lang w:eastAsia="pt-BR"/>
        </w:rPr>
      </w:pPr>
    </w:p>
    <w:p w:rsidR="00922B5F" w:rsidRPr="00575654" w:rsidRDefault="00922B5F" w:rsidP="00575654">
      <w:pPr>
        <w:rPr>
          <w:lang w:eastAsia="pt-BR"/>
        </w:rPr>
      </w:pPr>
    </w:p>
    <w:p w:rsidR="00575654" w:rsidRPr="00922B5F" w:rsidRDefault="00575654" w:rsidP="00575654">
      <w:pPr>
        <w:rPr>
          <w:rFonts w:ascii="Arial" w:hAnsi="Arial" w:cs="Arial"/>
          <w:b/>
          <w:bCs/>
          <w:sz w:val="24"/>
          <w:szCs w:val="24"/>
          <w:lang w:eastAsia="pt-BR"/>
        </w:rPr>
      </w:pP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>
        <w:rPr>
          <w:lang w:eastAsia="pt-BR"/>
        </w:rPr>
        <w:tab/>
      </w:r>
      <w:r w:rsidRPr="00922B5F">
        <w:rPr>
          <w:rFonts w:ascii="Arial" w:hAnsi="Arial" w:cs="Arial"/>
          <w:b/>
          <w:bCs/>
          <w:sz w:val="24"/>
          <w:szCs w:val="24"/>
          <w:lang w:eastAsia="pt-BR"/>
        </w:rPr>
        <w:t>INDICAÇÃO</w:t>
      </w:r>
    </w:p>
    <w:p w:rsidR="00922B5F" w:rsidRPr="00575654" w:rsidRDefault="00922B5F" w:rsidP="00575654">
      <w:pPr>
        <w:rPr>
          <w:rFonts w:ascii="Arial" w:hAnsi="Arial" w:cs="Arial"/>
          <w:sz w:val="24"/>
          <w:szCs w:val="24"/>
          <w:lang w:eastAsia="pt-BR"/>
        </w:rPr>
      </w:pPr>
    </w:p>
    <w:p w:rsidR="00575654" w:rsidRDefault="00575654" w:rsidP="00575654">
      <w:pPr>
        <w:spacing w:before="100" w:beforeAutospacing="1" w:after="100" w:afterAutospacing="1" w:line="336" w:lineRule="atLeast"/>
        <w:ind w:firstLine="2124"/>
        <w:jc w:val="both"/>
        <w:rPr>
          <w:rFonts w:ascii="Arial" w:hAnsi="Arial" w:cs="Arial"/>
          <w:color w:val="333333"/>
          <w:sz w:val="24"/>
          <w:szCs w:val="24"/>
        </w:rPr>
      </w:pPr>
      <w:r w:rsidRPr="00575654">
        <w:rPr>
          <w:rFonts w:ascii="Arial" w:hAnsi="Arial" w:cs="Arial"/>
          <w:color w:val="333333"/>
          <w:sz w:val="24"/>
          <w:szCs w:val="24"/>
        </w:rPr>
        <w:t xml:space="preserve">Que o Executivo Municipal, através do setor competente, estude a possibilidade de </w:t>
      </w:r>
      <w:r w:rsidR="00922B5F">
        <w:rPr>
          <w:rFonts w:ascii="Arial" w:hAnsi="Arial" w:cs="Arial"/>
          <w:color w:val="333333"/>
          <w:sz w:val="24"/>
          <w:szCs w:val="24"/>
        </w:rPr>
        <w:t>adquirir um “papa-entulho” para facilitar a limpeza dos entulhos/lixos/restos de material de obras, evitando o acúmulo desses nas calçadas de nossa cidade, facilitando o trânsito de pedestres por esses locais.</w:t>
      </w:r>
    </w:p>
    <w:p w:rsidR="00922B5F" w:rsidRPr="00575654" w:rsidRDefault="00922B5F" w:rsidP="00575654">
      <w:pPr>
        <w:spacing w:before="100" w:beforeAutospacing="1" w:after="100" w:afterAutospacing="1" w:line="336" w:lineRule="atLeast"/>
        <w:ind w:firstLine="2124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575654" w:rsidRDefault="00575654" w:rsidP="00575654">
      <w:pPr>
        <w:spacing w:before="100" w:beforeAutospacing="1" w:after="100" w:afterAutospacing="1" w:line="336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</w:pPr>
      <w:r w:rsidRPr="00575654"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  <w:t>JUSTIFICATIVA</w:t>
      </w:r>
    </w:p>
    <w:p w:rsidR="00922B5F" w:rsidRPr="00575654" w:rsidRDefault="00922B5F" w:rsidP="00575654">
      <w:pPr>
        <w:spacing w:before="100" w:beforeAutospacing="1" w:after="100" w:afterAutospacing="1" w:line="336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t-BR"/>
        </w:rPr>
      </w:pPr>
    </w:p>
    <w:p w:rsidR="00922B5F" w:rsidRDefault="00922B5F" w:rsidP="00575654">
      <w:pPr>
        <w:spacing w:after="0" w:line="360" w:lineRule="auto"/>
        <w:ind w:firstLine="2126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A pedido da comunidade.</w:t>
      </w:r>
    </w:p>
    <w:p w:rsidR="00922B5F" w:rsidRDefault="00922B5F" w:rsidP="00575654">
      <w:pPr>
        <w:spacing w:after="0" w:line="360" w:lineRule="auto"/>
        <w:ind w:firstLine="2126"/>
        <w:jc w:val="both"/>
        <w:rPr>
          <w:rFonts w:ascii="Arial" w:hAnsi="Arial" w:cs="Arial"/>
          <w:color w:val="333333"/>
          <w:sz w:val="24"/>
          <w:szCs w:val="24"/>
        </w:rPr>
      </w:pPr>
    </w:p>
    <w:p w:rsidR="00922B5F" w:rsidRDefault="00922B5F" w:rsidP="00575654">
      <w:pPr>
        <w:spacing w:after="0" w:line="360" w:lineRule="auto"/>
        <w:ind w:firstLine="2126"/>
        <w:jc w:val="both"/>
        <w:rPr>
          <w:rFonts w:ascii="Arial" w:hAnsi="Arial" w:cs="Arial"/>
          <w:color w:val="333333"/>
          <w:sz w:val="24"/>
          <w:szCs w:val="24"/>
        </w:rPr>
      </w:pPr>
    </w:p>
    <w:p w:rsidR="00575654" w:rsidRDefault="00575654" w:rsidP="00575654">
      <w:pPr>
        <w:spacing w:after="0" w:line="360" w:lineRule="auto"/>
        <w:ind w:firstLine="2126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          </w:t>
      </w:r>
      <w:r w:rsidRPr="0057565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São Miguel das Missões, </w:t>
      </w:r>
      <w:r w:rsidR="00922B5F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22</w:t>
      </w:r>
      <w:r w:rsidRPr="00575654">
        <w:rPr>
          <w:rFonts w:ascii="Arial" w:hAnsi="Arial" w:cs="Arial"/>
          <w:color w:val="333333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>d</w:t>
      </w:r>
      <w:r w:rsidRPr="0057565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e j</w:t>
      </w:r>
      <w:r w:rsidR="00922B5F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aneir</w:t>
      </w:r>
      <w:r w:rsidRPr="0057565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o de 20</w:t>
      </w:r>
      <w:r w:rsidR="00922B5F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21</w:t>
      </w:r>
      <w:r w:rsidRPr="00575654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.</w:t>
      </w:r>
    </w:p>
    <w:p w:rsidR="00575654" w:rsidRPr="00575654" w:rsidRDefault="00575654" w:rsidP="00575654">
      <w:pPr>
        <w:spacing w:after="0" w:line="360" w:lineRule="auto"/>
        <w:ind w:firstLine="2126"/>
        <w:jc w:val="both"/>
        <w:rPr>
          <w:rFonts w:ascii="Arial" w:hAnsi="Arial" w:cs="Arial"/>
          <w:color w:val="333333"/>
          <w:sz w:val="24"/>
          <w:szCs w:val="24"/>
        </w:rPr>
      </w:pPr>
    </w:p>
    <w:p w:rsidR="00575654" w:rsidRPr="00575654" w:rsidRDefault="00575654" w:rsidP="00A03458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575654">
        <w:rPr>
          <w:rFonts w:ascii="Arial" w:hAnsi="Arial" w:cs="Arial"/>
          <w:color w:val="333333"/>
          <w:sz w:val="24"/>
          <w:szCs w:val="24"/>
        </w:rPr>
        <w:t xml:space="preserve">Ver. </w:t>
      </w:r>
      <w:r w:rsidR="00922B5F">
        <w:rPr>
          <w:rFonts w:ascii="Arial" w:hAnsi="Arial" w:cs="Arial"/>
          <w:color w:val="333333"/>
          <w:sz w:val="24"/>
          <w:szCs w:val="24"/>
        </w:rPr>
        <w:t>DEROCI BRAGA</w:t>
      </w:r>
    </w:p>
    <w:p w:rsidR="00922B5F" w:rsidRDefault="00A03458" w:rsidP="00A03458">
      <w:pPr>
        <w:spacing w:after="0" w:line="240" w:lineRule="auto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 </w:t>
      </w:r>
      <w:r w:rsidR="00922B5F">
        <w:rPr>
          <w:rFonts w:ascii="Arial" w:hAnsi="Arial" w:cs="Arial"/>
          <w:color w:val="333333"/>
          <w:sz w:val="24"/>
          <w:szCs w:val="24"/>
        </w:rPr>
        <w:t>Progressistas</w:t>
      </w:r>
    </w:p>
    <w:p w:rsidR="00922B5F" w:rsidRDefault="00922B5F" w:rsidP="00A03458">
      <w:pPr>
        <w:spacing w:after="0" w:line="240" w:lineRule="auto"/>
        <w:jc w:val="center"/>
        <w:rPr>
          <w:rFonts w:ascii="Arial" w:hAnsi="Arial" w:cs="Arial"/>
          <w:color w:val="333333"/>
          <w:sz w:val="24"/>
          <w:szCs w:val="24"/>
        </w:rPr>
      </w:pPr>
    </w:p>
    <w:p w:rsidR="00922B5F" w:rsidRDefault="00922B5F" w:rsidP="00A03458">
      <w:pPr>
        <w:spacing w:after="0" w:line="240" w:lineRule="auto"/>
        <w:jc w:val="center"/>
        <w:rPr>
          <w:rFonts w:ascii="Arial" w:hAnsi="Arial" w:cs="Arial"/>
          <w:color w:val="333333"/>
          <w:sz w:val="24"/>
          <w:szCs w:val="24"/>
        </w:rPr>
      </w:pPr>
    </w:p>
    <w:p w:rsidR="00922B5F" w:rsidRDefault="00922B5F" w:rsidP="00A03458">
      <w:pPr>
        <w:spacing w:after="0" w:line="240" w:lineRule="auto"/>
        <w:jc w:val="center"/>
        <w:rPr>
          <w:rFonts w:ascii="Arial" w:hAnsi="Arial" w:cs="Arial"/>
          <w:color w:val="333333"/>
          <w:sz w:val="24"/>
          <w:szCs w:val="24"/>
        </w:rPr>
      </w:pPr>
    </w:p>
    <w:p w:rsidR="00922B5F" w:rsidRDefault="00922B5F" w:rsidP="00A03458">
      <w:pPr>
        <w:spacing w:after="0" w:line="240" w:lineRule="auto"/>
        <w:jc w:val="center"/>
        <w:rPr>
          <w:rFonts w:ascii="Arial" w:hAnsi="Arial" w:cs="Arial"/>
          <w:color w:val="333333"/>
          <w:sz w:val="24"/>
          <w:szCs w:val="24"/>
        </w:rPr>
      </w:pPr>
    </w:p>
    <w:sectPr w:rsidR="00922B5F" w:rsidSect="00575654">
      <w:headerReference w:type="default" r:id="rId9"/>
      <w:footerReference w:type="default" r:id="rId10"/>
      <w:pgSz w:w="11906" w:h="16838"/>
      <w:pgMar w:top="2892" w:right="737" w:bottom="851" w:left="992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04D" w:rsidRDefault="00AD604D" w:rsidP="0075300D">
      <w:pPr>
        <w:spacing w:after="0" w:line="240" w:lineRule="auto"/>
      </w:pPr>
      <w:r>
        <w:separator/>
      </w:r>
    </w:p>
  </w:endnote>
  <w:endnote w:type="continuationSeparator" w:id="0">
    <w:p w:rsidR="00AD604D" w:rsidRDefault="00AD604D" w:rsidP="0075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44D" w:rsidRPr="002A627A" w:rsidRDefault="00E01DE3" w:rsidP="002A627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  <w:lang w:eastAsia="pt-BR"/>
      </w:rPr>
      <w:drawing>
        <wp:inline distT="0" distB="0" distL="0" distR="0" wp14:anchorId="51AAA6F6" wp14:editId="1AD4025D">
          <wp:extent cx="612140" cy="429260"/>
          <wp:effectExtent l="0" t="0" r="0" b="8890"/>
          <wp:docPr id="1" name="Imagem 2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044D" w:rsidRPr="002A627A">
      <w:rPr>
        <w:rFonts w:ascii="Times New Roman" w:hAnsi="Times New Roman"/>
        <w:i/>
        <w:sz w:val="36"/>
        <w:szCs w:val="36"/>
      </w:rPr>
      <w:t>Uma viagem inesquecível</w:t>
    </w:r>
  </w:p>
  <w:p w:rsidR="00CF044D" w:rsidRPr="002A627A" w:rsidRDefault="00CF044D" w:rsidP="002A627A">
    <w:pPr>
      <w:pStyle w:val="Rodap"/>
      <w:jc w:val="center"/>
      <w:rPr>
        <w:rFonts w:ascii="Times New Roman" w:hAnsi="Times New Roman"/>
        <w:sz w:val="24"/>
        <w:szCs w:val="24"/>
      </w:rPr>
    </w:pPr>
    <w:r w:rsidRPr="002A627A">
      <w:rPr>
        <w:rFonts w:ascii="Times New Roman" w:hAnsi="Times New Roman"/>
        <w:sz w:val="24"/>
        <w:szCs w:val="24"/>
      </w:rPr>
      <w:t>Rua 29 de Abril, 1</w:t>
    </w:r>
    <w:r>
      <w:rPr>
        <w:rFonts w:ascii="Times New Roman" w:hAnsi="Times New Roman"/>
        <w:sz w:val="24"/>
        <w:szCs w:val="24"/>
      </w:rPr>
      <w:t>11</w:t>
    </w:r>
    <w:r w:rsidRPr="002A627A">
      <w:rPr>
        <w:rFonts w:ascii="Times New Roman" w:hAnsi="Times New Roman"/>
        <w:sz w:val="24"/>
        <w:szCs w:val="24"/>
      </w:rPr>
      <w:t xml:space="preserve"> – Fone: (55) 3381-13</w:t>
    </w:r>
    <w:r>
      <w:rPr>
        <w:rFonts w:ascii="Times New Roman" w:hAnsi="Times New Roman"/>
        <w:sz w:val="24"/>
        <w:szCs w:val="24"/>
      </w:rPr>
      <w:t>35 / 3381-1191</w:t>
    </w:r>
    <w:r w:rsidRPr="002A627A">
      <w:rPr>
        <w:rFonts w:ascii="Times New Roman" w:hAnsi="Times New Roman"/>
        <w:sz w:val="24"/>
        <w:szCs w:val="24"/>
      </w:rPr>
      <w:t xml:space="preserve"> – CEP 98.865-000</w:t>
    </w:r>
  </w:p>
  <w:p w:rsidR="00CF044D" w:rsidRPr="008E282E" w:rsidRDefault="00CF044D" w:rsidP="002A627A">
    <w:pPr>
      <w:pStyle w:val="Rodap"/>
      <w:jc w:val="center"/>
      <w:rPr>
        <w:rFonts w:ascii="Times New Roman" w:hAnsi="Times New Roman"/>
        <w:sz w:val="24"/>
        <w:szCs w:val="24"/>
        <w:lang w:val="en-US"/>
      </w:rPr>
    </w:pPr>
    <w:r w:rsidRPr="008E282E">
      <w:rPr>
        <w:rFonts w:ascii="Times New Roman" w:hAnsi="Times New Roman"/>
        <w:sz w:val="24"/>
        <w:szCs w:val="24"/>
        <w:lang w:val="en-US"/>
      </w:rPr>
      <w:t>Site: www.</w:t>
    </w:r>
    <w:r>
      <w:rPr>
        <w:rFonts w:ascii="Times New Roman" w:hAnsi="Times New Roman"/>
        <w:sz w:val="24"/>
        <w:szCs w:val="24"/>
        <w:lang w:val="en-US"/>
      </w:rPr>
      <w:t>camarasaomiguel.</w:t>
    </w:r>
    <w:r w:rsidRPr="008E282E">
      <w:rPr>
        <w:rFonts w:ascii="Times New Roman" w:hAnsi="Times New Roman"/>
        <w:sz w:val="24"/>
        <w:szCs w:val="24"/>
        <w:lang w:val="en-US"/>
      </w:rPr>
      <w:t>rs.</w:t>
    </w:r>
    <w:r>
      <w:rPr>
        <w:rFonts w:ascii="Times New Roman" w:hAnsi="Times New Roman"/>
        <w:sz w:val="24"/>
        <w:szCs w:val="24"/>
        <w:lang w:val="en-US"/>
      </w:rPr>
      <w:t>gov</w:t>
    </w:r>
    <w:r w:rsidRPr="008E282E">
      <w:rPr>
        <w:rFonts w:ascii="Times New Roman" w:hAnsi="Times New Roman"/>
        <w:sz w:val="24"/>
        <w:szCs w:val="24"/>
        <w:lang w:val="en-US"/>
      </w:rPr>
      <w:t>.br – Email: saomiguel.</w:t>
    </w:r>
    <w:r>
      <w:rPr>
        <w:rFonts w:ascii="Times New Roman" w:hAnsi="Times New Roman"/>
        <w:sz w:val="24"/>
        <w:szCs w:val="24"/>
        <w:lang w:val="en-US"/>
      </w:rPr>
      <w:t>camara</w:t>
    </w:r>
    <w:r w:rsidRPr="008E282E">
      <w:rPr>
        <w:rFonts w:ascii="Times New Roman" w:hAnsi="Times New Roman"/>
        <w:sz w:val="24"/>
        <w:szCs w:val="24"/>
        <w:lang w:val="en-US"/>
      </w:rPr>
      <w:t>@gmail.com</w:t>
    </w:r>
  </w:p>
  <w:p w:rsidR="00CF044D" w:rsidRPr="008E282E" w:rsidRDefault="00CF044D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04D" w:rsidRDefault="00AD604D" w:rsidP="0075300D">
      <w:pPr>
        <w:spacing w:after="0" w:line="240" w:lineRule="auto"/>
      </w:pPr>
      <w:r>
        <w:separator/>
      </w:r>
    </w:p>
  </w:footnote>
  <w:footnote w:type="continuationSeparator" w:id="0">
    <w:p w:rsidR="00AD604D" w:rsidRDefault="00AD604D" w:rsidP="00753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4A1" w:rsidRDefault="001074A1" w:rsidP="0075300D">
    <w:pPr>
      <w:pStyle w:val="Cabealho"/>
      <w:jc w:val="center"/>
      <w:rPr>
        <w:rFonts w:ascii="Times New Roman" w:hAnsi="Times New Roman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5D078BA2" wp14:editId="0584AD55">
          <wp:simplePos x="0" y="0"/>
          <wp:positionH relativeFrom="column">
            <wp:posOffset>-8255</wp:posOffset>
          </wp:positionH>
          <wp:positionV relativeFrom="paragraph">
            <wp:posOffset>85090</wp:posOffset>
          </wp:positionV>
          <wp:extent cx="1129030" cy="1303655"/>
          <wp:effectExtent l="0" t="0" r="0" b="0"/>
          <wp:wrapNone/>
          <wp:docPr id="2" name="Imagem 18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130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4DFA436F" wp14:editId="14F9E3F3">
          <wp:simplePos x="0" y="0"/>
          <wp:positionH relativeFrom="column">
            <wp:posOffset>5335629</wp:posOffset>
          </wp:positionH>
          <wp:positionV relativeFrom="paragraph">
            <wp:posOffset>85228</wp:posOffset>
          </wp:positionV>
          <wp:extent cx="1224401" cy="1256306"/>
          <wp:effectExtent l="0" t="0" r="0" b="1270"/>
          <wp:wrapNone/>
          <wp:docPr id="3" name="Imagem 17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042" cy="1255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F044D" w:rsidRPr="0075300D" w:rsidRDefault="00CF044D" w:rsidP="0075300D">
    <w:pPr>
      <w:pStyle w:val="Cabealho"/>
      <w:jc w:val="center"/>
      <w:rPr>
        <w:rFonts w:ascii="Times New Roman" w:hAnsi="Times New Roman"/>
      </w:rPr>
    </w:pPr>
    <w:r w:rsidRPr="0075300D">
      <w:rPr>
        <w:rFonts w:ascii="Times New Roman" w:hAnsi="Times New Roman"/>
      </w:rPr>
      <w:t>ESTADO DO RIO GRANDE DO SUL</w:t>
    </w:r>
  </w:p>
  <w:p w:rsidR="00CF044D" w:rsidRPr="0075300D" w:rsidRDefault="00CF044D" w:rsidP="0075300D">
    <w:pPr>
      <w:pStyle w:val="Cabealh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CÂMARA</w:t>
    </w:r>
    <w:r w:rsidRPr="0075300D">
      <w:rPr>
        <w:rFonts w:ascii="Times New Roman" w:hAnsi="Times New Roman"/>
        <w:b/>
      </w:rPr>
      <w:t xml:space="preserve"> MUNICIPAL</w:t>
    </w:r>
    <w:r w:rsidR="005978DB">
      <w:rPr>
        <w:rFonts w:ascii="Times New Roman" w:hAnsi="Times New Roman"/>
        <w:b/>
      </w:rPr>
      <w:t xml:space="preserve"> DE VEREADORES</w:t>
    </w:r>
  </w:p>
  <w:p w:rsidR="00CF044D" w:rsidRPr="0075300D" w:rsidRDefault="00D552D8" w:rsidP="00D552D8">
    <w:pPr>
      <w:pStyle w:val="Cabealho"/>
      <w:rPr>
        <w:rFonts w:ascii="Times New Roman" w:hAnsi="Times New Roman"/>
        <w:b/>
        <w:sz w:val="44"/>
        <w:szCs w:val="44"/>
      </w:rPr>
    </w:pPr>
    <w:r>
      <w:rPr>
        <w:rFonts w:ascii="Times New Roman" w:hAnsi="Times New Roman"/>
        <w:b/>
        <w:sz w:val="44"/>
        <w:szCs w:val="44"/>
      </w:rPr>
      <w:t xml:space="preserve">                   </w:t>
    </w:r>
    <w:r w:rsidR="00CF044D" w:rsidRPr="0075300D">
      <w:rPr>
        <w:rFonts w:ascii="Times New Roman" w:hAnsi="Times New Roman"/>
        <w:b/>
        <w:sz w:val="44"/>
        <w:szCs w:val="44"/>
      </w:rPr>
      <w:t>SÃO MIGUEL DAS MISSÕES</w:t>
    </w:r>
  </w:p>
  <w:p w:rsidR="00CF044D" w:rsidRPr="0075300D" w:rsidRDefault="00CF044D" w:rsidP="0075300D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:rsidR="00CF044D" w:rsidRDefault="00CF044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A6A6F"/>
    <w:multiLevelType w:val="hybridMultilevel"/>
    <w:tmpl w:val="E404FF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863F2"/>
    <w:multiLevelType w:val="hybridMultilevel"/>
    <w:tmpl w:val="4C442A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00E4E"/>
    <w:multiLevelType w:val="hybridMultilevel"/>
    <w:tmpl w:val="DB803BD2"/>
    <w:lvl w:ilvl="0" w:tplc="0416000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58" w:hanging="360"/>
      </w:pPr>
      <w:rPr>
        <w:rFonts w:ascii="Wingdings" w:hAnsi="Wingdings" w:hint="default"/>
      </w:rPr>
    </w:lvl>
  </w:abstractNum>
  <w:abstractNum w:abstractNumId="3">
    <w:nsid w:val="56204782"/>
    <w:multiLevelType w:val="hybridMultilevel"/>
    <w:tmpl w:val="2DFECE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DA9"/>
    <w:rsid w:val="00004BDF"/>
    <w:rsid w:val="00006ACD"/>
    <w:rsid w:val="000209FE"/>
    <w:rsid w:val="0003493F"/>
    <w:rsid w:val="0008634D"/>
    <w:rsid w:val="00097214"/>
    <w:rsid w:val="000E1B8A"/>
    <w:rsid w:val="000E2F1E"/>
    <w:rsid w:val="001074A1"/>
    <w:rsid w:val="0012235B"/>
    <w:rsid w:val="001317EB"/>
    <w:rsid w:val="00131BF0"/>
    <w:rsid w:val="00173A96"/>
    <w:rsid w:val="001B71CA"/>
    <w:rsid w:val="001D0388"/>
    <w:rsid w:val="001E0584"/>
    <w:rsid w:val="001E0693"/>
    <w:rsid w:val="001F446D"/>
    <w:rsid w:val="00220730"/>
    <w:rsid w:val="0022536E"/>
    <w:rsid w:val="002318E8"/>
    <w:rsid w:val="002352AE"/>
    <w:rsid w:val="002427DC"/>
    <w:rsid w:val="00243E5A"/>
    <w:rsid w:val="002625F9"/>
    <w:rsid w:val="002A1437"/>
    <w:rsid w:val="002A627A"/>
    <w:rsid w:val="002B3E77"/>
    <w:rsid w:val="002C27E3"/>
    <w:rsid w:val="002C2A0E"/>
    <w:rsid w:val="002E19C8"/>
    <w:rsid w:val="002E418E"/>
    <w:rsid w:val="002F01FD"/>
    <w:rsid w:val="00325509"/>
    <w:rsid w:val="003361F6"/>
    <w:rsid w:val="00372C33"/>
    <w:rsid w:val="00382DC3"/>
    <w:rsid w:val="00383A53"/>
    <w:rsid w:val="003867A2"/>
    <w:rsid w:val="003D3CC5"/>
    <w:rsid w:val="003E1594"/>
    <w:rsid w:val="004B10D8"/>
    <w:rsid w:val="004B2F2A"/>
    <w:rsid w:val="004B518C"/>
    <w:rsid w:val="004C5F22"/>
    <w:rsid w:val="004E2D5D"/>
    <w:rsid w:val="004F7183"/>
    <w:rsid w:val="00504EE4"/>
    <w:rsid w:val="00523F26"/>
    <w:rsid w:val="0055376F"/>
    <w:rsid w:val="00555037"/>
    <w:rsid w:val="00575654"/>
    <w:rsid w:val="005866B0"/>
    <w:rsid w:val="005978DB"/>
    <w:rsid w:val="005A5453"/>
    <w:rsid w:val="005A639F"/>
    <w:rsid w:val="005A7B54"/>
    <w:rsid w:val="00606A65"/>
    <w:rsid w:val="00645A9D"/>
    <w:rsid w:val="00651104"/>
    <w:rsid w:val="00651258"/>
    <w:rsid w:val="00654EEB"/>
    <w:rsid w:val="006642AC"/>
    <w:rsid w:val="00684EBD"/>
    <w:rsid w:val="00692771"/>
    <w:rsid w:val="006B4E1F"/>
    <w:rsid w:val="006C29A2"/>
    <w:rsid w:val="006D7113"/>
    <w:rsid w:val="006E38F1"/>
    <w:rsid w:val="006E3940"/>
    <w:rsid w:val="006F2437"/>
    <w:rsid w:val="0071697D"/>
    <w:rsid w:val="00716C27"/>
    <w:rsid w:val="00722D78"/>
    <w:rsid w:val="00742F59"/>
    <w:rsid w:val="00746D0F"/>
    <w:rsid w:val="00747863"/>
    <w:rsid w:val="0075300D"/>
    <w:rsid w:val="0075382C"/>
    <w:rsid w:val="00791DA0"/>
    <w:rsid w:val="007A41F9"/>
    <w:rsid w:val="007A5577"/>
    <w:rsid w:val="007B608F"/>
    <w:rsid w:val="007B765B"/>
    <w:rsid w:val="007D055D"/>
    <w:rsid w:val="007D2B7F"/>
    <w:rsid w:val="007E25EF"/>
    <w:rsid w:val="007F7C92"/>
    <w:rsid w:val="00833127"/>
    <w:rsid w:val="00840582"/>
    <w:rsid w:val="008508C7"/>
    <w:rsid w:val="008902D4"/>
    <w:rsid w:val="008A24BD"/>
    <w:rsid w:val="008B1952"/>
    <w:rsid w:val="008B4212"/>
    <w:rsid w:val="008B7CC2"/>
    <w:rsid w:val="008C4300"/>
    <w:rsid w:val="008C5208"/>
    <w:rsid w:val="008D2DE6"/>
    <w:rsid w:val="008E282E"/>
    <w:rsid w:val="008E477A"/>
    <w:rsid w:val="008F063B"/>
    <w:rsid w:val="008F2D6E"/>
    <w:rsid w:val="00900AF0"/>
    <w:rsid w:val="00900B1A"/>
    <w:rsid w:val="00913AD2"/>
    <w:rsid w:val="00913FC9"/>
    <w:rsid w:val="00922B5F"/>
    <w:rsid w:val="00926162"/>
    <w:rsid w:val="00933FF2"/>
    <w:rsid w:val="00950393"/>
    <w:rsid w:val="00960DA9"/>
    <w:rsid w:val="00976ECF"/>
    <w:rsid w:val="009805DD"/>
    <w:rsid w:val="009A0C84"/>
    <w:rsid w:val="009B51D8"/>
    <w:rsid w:val="009C0116"/>
    <w:rsid w:val="009D2147"/>
    <w:rsid w:val="009D7EC8"/>
    <w:rsid w:val="00A03458"/>
    <w:rsid w:val="00A10DCA"/>
    <w:rsid w:val="00A159AF"/>
    <w:rsid w:val="00A36D74"/>
    <w:rsid w:val="00A40C15"/>
    <w:rsid w:val="00A44C90"/>
    <w:rsid w:val="00A57793"/>
    <w:rsid w:val="00A650B1"/>
    <w:rsid w:val="00A85C13"/>
    <w:rsid w:val="00AB20DE"/>
    <w:rsid w:val="00AC78BE"/>
    <w:rsid w:val="00AD604D"/>
    <w:rsid w:val="00AF5A26"/>
    <w:rsid w:val="00B16E2D"/>
    <w:rsid w:val="00B27549"/>
    <w:rsid w:val="00B30D33"/>
    <w:rsid w:val="00B31733"/>
    <w:rsid w:val="00B37BCC"/>
    <w:rsid w:val="00B40073"/>
    <w:rsid w:val="00B632D5"/>
    <w:rsid w:val="00BD0814"/>
    <w:rsid w:val="00C07CCA"/>
    <w:rsid w:val="00C227B8"/>
    <w:rsid w:val="00C26CA6"/>
    <w:rsid w:val="00C307F6"/>
    <w:rsid w:val="00C7041F"/>
    <w:rsid w:val="00C71150"/>
    <w:rsid w:val="00C71CDA"/>
    <w:rsid w:val="00CD4566"/>
    <w:rsid w:val="00CF044D"/>
    <w:rsid w:val="00D552D8"/>
    <w:rsid w:val="00D734B7"/>
    <w:rsid w:val="00D76417"/>
    <w:rsid w:val="00D81A14"/>
    <w:rsid w:val="00D91230"/>
    <w:rsid w:val="00D962D4"/>
    <w:rsid w:val="00DA2DA6"/>
    <w:rsid w:val="00DB0716"/>
    <w:rsid w:val="00DB24AA"/>
    <w:rsid w:val="00DE0ABE"/>
    <w:rsid w:val="00E01DE3"/>
    <w:rsid w:val="00E236DB"/>
    <w:rsid w:val="00E272F5"/>
    <w:rsid w:val="00E27DD7"/>
    <w:rsid w:val="00E507EA"/>
    <w:rsid w:val="00E57546"/>
    <w:rsid w:val="00E71535"/>
    <w:rsid w:val="00E7220B"/>
    <w:rsid w:val="00E74780"/>
    <w:rsid w:val="00E92659"/>
    <w:rsid w:val="00EA1B27"/>
    <w:rsid w:val="00F07A5E"/>
    <w:rsid w:val="00F1033E"/>
    <w:rsid w:val="00F22F84"/>
    <w:rsid w:val="00F238C9"/>
    <w:rsid w:val="00F36034"/>
    <w:rsid w:val="00F46925"/>
    <w:rsid w:val="00F74BA6"/>
    <w:rsid w:val="00F82C13"/>
    <w:rsid w:val="00FB4696"/>
    <w:rsid w:val="00FC588E"/>
    <w:rsid w:val="00FC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C0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77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B7CC2"/>
    <w:pPr>
      <w:keepNext/>
      <w:spacing w:after="0" w:line="240" w:lineRule="auto"/>
      <w:outlineLvl w:val="0"/>
    </w:pPr>
    <w:rPr>
      <w:rFonts w:ascii="Times New Roman" w:eastAsia="Times New Roman" w:hAnsi="Times New Roman"/>
      <w:sz w:val="36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72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300D"/>
  </w:style>
  <w:style w:type="paragraph" w:styleId="Rodap">
    <w:name w:val="footer"/>
    <w:basedOn w:val="Normal"/>
    <w:link w:val="Rodap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300D"/>
  </w:style>
  <w:style w:type="character" w:styleId="Hyperlink">
    <w:name w:val="Hyperlink"/>
    <w:uiPriority w:val="99"/>
    <w:unhideWhenUsed/>
    <w:rsid w:val="002A627A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4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84EBD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link w:val="Ttulo1"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B7CC2"/>
    <w:pPr>
      <w:spacing w:after="0" w:line="240" w:lineRule="auto"/>
      <w:ind w:firstLine="2520"/>
    </w:pPr>
    <w:rPr>
      <w:rFonts w:ascii="Times New Roman" w:eastAsia="Times New Roman" w:hAnsi="Times New Roman"/>
      <w:sz w:val="36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character" w:customStyle="1" w:styleId="apple-converted-space">
    <w:name w:val="apple-converted-space"/>
    <w:rsid w:val="00900B1A"/>
  </w:style>
  <w:style w:type="paragraph" w:styleId="PargrafodaLista">
    <w:name w:val="List Paragraph"/>
    <w:basedOn w:val="Normal"/>
    <w:uiPriority w:val="34"/>
    <w:qFormat/>
    <w:rsid w:val="00C07CCA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236D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236DB"/>
    <w:rPr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72F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9805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rsid w:val="009805D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9805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nfase">
    <w:name w:val="Emphasis"/>
    <w:basedOn w:val="Fontepargpadro"/>
    <w:uiPriority w:val="20"/>
    <w:qFormat/>
    <w:rsid w:val="00A40C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77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B7CC2"/>
    <w:pPr>
      <w:keepNext/>
      <w:spacing w:after="0" w:line="240" w:lineRule="auto"/>
      <w:outlineLvl w:val="0"/>
    </w:pPr>
    <w:rPr>
      <w:rFonts w:ascii="Times New Roman" w:eastAsia="Times New Roman" w:hAnsi="Times New Roman"/>
      <w:sz w:val="36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72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300D"/>
  </w:style>
  <w:style w:type="paragraph" w:styleId="Rodap">
    <w:name w:val="footer"/>
    <w:basedOn w:val="Normal"/>
    <w:link w:val="Rodap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300D"/>
  </w:style>
  <w:style w:type="character" w:styleId="Hyperlink">
    <w:name w:val="Hyperlink"/>
    <w:uiPriority w:val="99"/>
    <w:unhideWhenUsed/>
    <w:rsid w:val="002A627A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4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84EBD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link w:val="Ttulo1"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B7CC2"/>
    <w:pPr>
      <w:spacing w:after="0" w:line="240" w:lineRule="auto"/>
      <w:ind w:firstLine="2520"/>
    </w:pPr>
    <w:rPr>
      <w:rFonts w:ascii="Times New Roman" w:eastAsia="Times New Roman" w:hAnsi="Times New Roman"/>
      <w:sz w:val="36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character" w:customStyle="1" w:styleId="apple-converted-space">
    <w:name w:val="apple-converted-space"/>
    <w:rsid w:val="00900B1A"/>
  </w:style>
  <w:style w:type="paragraph" w:styleId="PargrafodaLista">
    <w:name w:val="List Paragraph"/>
    <w:basedOn w:val="Normal"/>
    <w:uiPriority w:val="34"/>
    <w:qFormat/>
    <w:rsid w:val="00C07CCA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236D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236DB"/>
    <w:rPr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72F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9805D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rsid w:val="009805D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9805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nfase">
    <w:name w:val="Emphasis"/>
    <w:basedOn w:val="Fontepargpadro"/>
    <w:uiPriority w:val="20"/>
    <w:qFormat/>
    <w:rsid w:val="00A40C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7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ARA-Nice\Documents\Indica&#231;&#245;es\2021\DEROCI\INDICA&#199;&#195;O%2061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477CD-EA7D-4597-8F0E-D8198B704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61</Template>
  <TotalTime>1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2021-01-22T14:17:00Z</cp:lastPrinted>
  <dcterms:created xsi:type="dcterms:W3CDTF">2021-01-26T12:39:00Z</dcterms:created>
  <dcterms:modified xsi:type="dcterms:W3CDTF">2021-01-26T12:40:00Z</dcterms:modified>
</cp:coreProperties>
</file>