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C57" w:rsidRPr="008A6BB1" w:rsidRDefault="00656C57" w:rsidP="00084EA4">
      <w:pPr>
        <w:jc w:val="center"/>
        <w:rPr>
          <w:b/>
          <w:sz w:val="10"/>
          <w:szCs w:val="10"/>
        </w:rPr>
      </w:pPr>
    </w:p>
    <w:p w:rsidR="00084EA4" w:rsidRPr="00084EA4" w:rsidRDefault="00084EA4" w:rsidP="00084EA4">
      <w:pPr>
        <w:jc w:val="center"/>
        <w:rPr>
          <w:b/>
          <w:sz w:val="28"/>
          <w:szCs w:val="28"/>
        </w:rPr>
      </w:pPr>
      <w:r w:rsidRPr="00084EA4">
        <w:rPr>
          <w:b/>
          <w:sz w:val="28"/>
          <w:szCs w:val="28"/>
        </w:rPr>
        <w:t xml:space="preserve">POSTO DE TRABALHO </w:t>
      </w:r>
      <w:r w:rsidR="00FD3276">
        <w:rPr>
          <w:b/>
          <w:sz w:val="28"/>
          <w:szCs w:val="28"/>
        </w:rPr>
        <w:t>PRONTO ATENDIMENTO</w:t>
      </w:r>
      <w:r w:rsidR="00B525FA">
        <w:rPr>
          <w:b/>
          <w:sz w:val="28"/>
          <w:szCs w:val="28"/>
        </w:rPr>
        <w:t>, ATENDIMENTO DIÁRIO</w:t>
      </w:r>
    </w:p>
    <w:p w:rsidR="00284243" w:rsidRDefault="004756F8" w:rsidP="00284243">
      <w:pPr>
        <w:pStyle w:val="Ttulo2"/>
        <w:spacing w:before="0"/>
        <w:jc w:val="center"/>
        <w:rPr>
          <w:i w:val="0"/>
        </w:rPr>
      </w:pPr>
      <w:r>
        <w:rPr>
          <w:i w:val="0"/>
        </w:rPr>
        <w:t xml:space="preserve">ESCALA DE TRABALHO </w:t>
      </w:r>
      <w:r w:rsidR="00084EA4">
        <w:rPr>
          <w:i w:val="0"/>
        </w:rPr>
        <w:t xml:space="preserve">DAS </w:t>
      </w:r>
      <w:r w:rsidR="00FD3276">
        <w:rPr>
          <w:i w:val="0"/>
        </w:rPr>
        <w:t>SERVENTES</w:t>
      </w:r>
    </w:p>
    <w:p w:rsidR="00084EA4" w:rsidRDefault="00084EA4" w:rsidP="008A6BB1">
      <w:pPr>
        <w:spacing w:before="0" w:after="0" w:line="240" w:lineRule="auto"/>
        <w:jc w:val="center"/>
        <w:rPr>
          <w:b/>
          <w:szCs w:val="22"/>
        </w:rPr>
      </w:pPr>
      <w:r w:rsidRPr="00084EA4">
        <w:rPr>
          <w:b/>
        </w:rPr>
        <w:t xml:space="preserve">A ESCALA </w:t>
      </w:r>
      <w:r w:rsidR="00FD3276">
        <w:rPr>
          <w:b/>
        </w:rPr>
        <w:t>COMPREENDE JORNADA DE TRABALHO DE</w:t>
      </w:r>
      <w:r w:rsidRPr="00084EA4">
        <w:rPr>
          <w:b/>
        </w:rPr>
        <w:t xml:space="preserve"> </w:t>
      </w:r>
      <w:r>
        <w:rPr>
          <w:b/>
        </w:rPr>
        <w:t>0</w:t>
      </w:r>
      <w:r w:rsidRPr="00084EA4">
        <w:rPr>
          <w:b/>
        </w:rPr>
        <w:t>4 HORAS DIARIAS</w:t>
      </w:r>
      <w:r w:rsidR="00FD3276">
        <w:rPr>
          <w:b/>
        </w:rPr>
        <w:t>,</w:t>
      </w:r>
      <w:r w:rsidR="00AC6936">
        <w:rPr>
          <w:b/>
        </w:rPr>
        <w:t xml:space="preserve"> NO </w:t>
      </w:r>
      <w:r w:rsidRPr="00084EA4">
        <w:rPr>
          <w:b/>
        </w:rPr>
        <w:t>TURNO DA MANHÃ</w:t>
      </w:r>
      <w:r w:rsidR="00B525FA">
        <w:rPr>
          <w:b/>
        </w:rPr>
        <w:t xml:space="preserve"> NOS</w:t>
      </w:r>
      <w:r w:rsidR="00FD3276" w:rsidRPr="00FD3276">
        <w:rPr>
          <w:i/>
          <w:szCs w:val="22"/>
        </w:rPr>
        <w:t xml:space="preserve"> </w:t>
      </w:r>
      <w:r w:rsidR="00FD3276" w:rsidRPr="00FD3276">
        <w:rPr>
          <w:b/>
          <w:szCs w:val="22"/>
        </w:rPr>
        <w:t>FINA</w:t>
      </w:r>
      <w:r w:rsidR="00FD3276">
        <w:rPr>
          <w:b/>
          <w:szCs w:val="22"/>
        </w:rPr>
        <w:t>IS</w:t>
      </w:r>
      <w:r w:rsidR="00410A1D">
        <w:rPr>
          <w:b/>
          <w:szCs w:val="22"/>
        </w:rPr>
        <w:t xml:space="preserve"> DE SEMANA E FERIADO</w:t>
      </w:r>
      <w:r w:rsidR="00FD3276" w:rsidRPr="00FD3276">
        <w:rPr>
          <w:b/>
          <w:szCs w:val="22"/>
        </w:rPr>
        <w:t>S</w:t>
      </w:r>
      <w:r w:rsidR="00410A1D">
        <w:rPr>
          <w:b/>
          <w:szCs w:val="22"/>
        </w:rPr>
        <w:t>.</w:t>
      </w:r>
      <w:r w:rsidR="008420F1">
        <w:rPr>
          <w:b/>
          <w:szCs w:val="22"/>
        </w:rPr>
        <w:t xml:space="preserve"> </w:t>
      </w:r>
    </w:p>
    <w:p w:rsidR="008420F1" w:rsidRDefault="008420F1" w:rsidP="008420F1">
      <w:pPr>
        <w:spacing w:before="0" w:after="0" w:line="240" w:lineRule="auto"/>
        <w:jc w:val="center"/>
        <w:rPr>
          <w:b/>
          <w:szCs w:val="22"/>
        </w:rPr>
      </w:pPr>
    </w:p>
    <w:p w:rsidR="00656C57" w:rsidRDefault="00656C57" w:rsidP="008A6BB1">
      <w:pPr>
        <w:spacing w:before="0" w:after="0" w:line="240" w:lineRule="auto"/>
        <w:jc w:val="center"/>
        <w:rPr>
          <w:b/>
        </w:rPr>
      </w:pPr>
    </w:p>
    <w:p w:rsidR="00D76A7D" w:rsidRPr="00084EA4" w:rsidRDefault="00D76A7D" w:rsidP="008A6BB1">
      <w:pPr>
        <w:spacing w:before="0" w:after="0" w:line="240" w:lineRule="auto"/>
        <w:jc w:val="center"/>
        <w:rPr>
          <w:b/>
        </w:rPr>
      </w:pPr>
    </w:p>
    <w:p w:rsidR="006A0CCA" w:rsidRDefault="00A94476" w:rsidP="006A0CCA">
      <w:pPr>
        <w:pStyle w:val="Ttulo2"/>
        <w:spacing w:before="0" w:after="0" w:line="240" w:lineRule="auto"/>
        <w:jc w:val="center"/>
      </w:pPr>
      <w:r>
        <w:t xml:space="preserve"> </w:t>
      </w:r>
      <w:r w:rsidR="0059563A">
        <w:t>ROSE,</w:t>
      </w:r>
      <w:r w:rsidR="00C74BEB">
        <w:t>MARBA</w:t>
      </w:r>
      <w:r w:rsidR="007C4019">
        <w:t>,</w:t>
      </w:r>
      <w:r w:rsidR="007C4019" w:rsidRPr="007C4019">
        <w:t xml:space="preserve"> </w:t>
      </w:r>
      <w:r w:rsidR="007C4019">
        <w:t>NEUZA, NOEMI</w:t>
      </w:r>
      <w:r w:rsidR="006C1A8D">
        <w:t xml:space="preserve">, </w:t>
      </w:r>
      <w:r w:rsidR="009D3A2E">
        <w:t>IZABEL</w:t>
      </w:r>
      <w:r w:rsidR="006C1A8D">
        <w:t>, LISIANE</w:t>
      </w:r>
      <w:r w:rsidR="00C74BEB">
        <w:t xml:space="preserve"> e</w:t>
      </w:r>
      <w:r w:rsidR="004C1134">
        <w:t xml:space="preserve"> SUZETE</w:t>
      </w:r>
      <w:r w:rsidR="00ED5DC6">
        <w:t>.</w:t>
      </w:r>
      <w:r w:rsidR="009658A3">
        <w:t xml:space="preserve"> </w:t>
      </w:r>
    </w:p>
    <w:p w:rsidR="00DB7D92" w:rsidRPr="00DB7D92" w:rsidRDefault="00DB7D92" w:rsidP="00DB7D92"/>
    <w:p w:rsidR="00EB2C4B" w:rsidRPr="00656C57" w:rsidRDefault="009D3A2E" w:rsidP="00EB2C4B">
      <w:pPr>
        <w:tabs>
          <w:tab w:val="left" w:pos="1418"/>
          <w:tab w:val="left" w:pos="4253"/>
        </w:tabs>
        <w:spacing w:before="119" w:after="0" w:line="20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JULHO</w:t>
      </w:r>
      <w:r w:rsidR="00EB2C4B">
        <w:rPr>
          <w:b/>
          <w:sz w:val="28"/>
          <w:szCs w:val="28"/>
        </w:rPr>
        <w:t>/</w:t>
      </w:r>
      <w:r w:rsidR="00A94476">
        <w:rPr>
          <w:b/>
          <w:sz w:val="28"/>
          <w:szCs w:val="28"/>
        </w:rPr>
        <w:t>202</w:t>
      </w:r>
      <w:r w:rsidR="0059563A">
        <w:rPr>
          <w:b/>
          <w:sz w:val="28"/>
          <w:szCs w:val="28"/>
        </w:rPr>
        <w:t>3</w:t>
      </w:r>
    </w:p>
    <w:p w:rsidR="00EB2C4B" w:rsidRDefault="00EB2C4B" w:rsidP="00EB2C4B">
      <w:pPr>
        <w:spacing w:before="0" w:after="0" w:line="200" w:lineRule="atLeast"/>
      </w:pPr>
    </w:p>
    <w:tbl>
      <w:tblPr>
        <w:tblW w:w="1029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1276"/>
        <w:gridCol w:w="1417"/>
        <w:gridCol w:w="1560"/>
        <w:gridCol w:w="1275"/>
        <w:gridCol w:w="1418"/>
        <w:gridCol w:w="2002"/>
      </w:tblGrid>
      <w:tr w:rsidR="009D3A2E" w:rsidRPr="009D3A2E" w:rsidTr="009D3A2E">
        <w:tc>
          <w:tcPr>
            <w:tcW w:w="13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6E725A" w:rsidRPr="009D3A2E" w:rsidRDefault="006E725A" w:rsidP="00400BF6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rPr>
                <w:b/>
              </w:rPr>
            </w:pPr>
            <w:r w:rsidRPr="009D3A2E">
              <w:rPr>
                <w:b/>
              </w:rPr>
              <w:t>Feriados</w:t>
            </w:r>
          </w:p>
        </w:tc>
        <w:tc>
          <w:tcPr>
            <w:tcW w:w="127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6E725A" w:rsidRPr="009D3A2E" w:rsidRDefault="006E725A" w:rsidP="000A5009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</w:p>
        </w:tc>
        <w:tc>
          <w:tcPr>
            <w:tcW w:w="141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2F2F2"/>
            <w:vAlign w:val="center"/>
          </w:tcPr>
          <w:p w:rsidR="006E725A" w:rsidRPr="009D3A2E" w:rsidRDefault="006E725A" w:rsidP="000A5009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</w:p>
        </w:tc>
        <w:tc>
          <w:tcPr>
            <w:tcW w:w="4253" w:type="dxa"/>
            <w:gridSpan w:val="3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:rsidR="006E725A" w:rsidRPr="009D3A2E" w:rsidRDefault="006E725A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2E" w:rsidRPr="009D3A2E" w:rsidRDefault="009D3A2E">
            <w:pPr>
              <w:tabs>
                <w:tab w:val="clear" w:pos="1701"/>
              </w:tabs>
              <w:spacing w:before="0" w:after="0" w:line="240" w:lineRule="auto"/>
              <w:jc w:val="left"/>
            </w:pPr>
          </w:p>
        </w:tc>
      </w:tr>
      <w:tr w:rsidR="009D3A2E" w:rsidRPr="009D3A2E" w:rsidTr="009D3A2E">
        <w:tc>
          <w:tcPr>
            <w:tcW w:w="13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400BF6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rPr>
                <w:b/>
              </w:rPr>
            </w:pPr>
            <w:r w:rsidRPr="009D3A2E">
              <w:rPr>
                <w:b/>
              </w:rPr>
              <w:t>Sábado</w:t>
            </w:r>
          </w:p>
        </w:tc>
        <w:tc>
          <w:tcPr>
            <w:tcW w:w="127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9D3A2E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01- Suzete</w:t>
            </w:r>
          </w:p>
        </w:tc>
        <w:tc>
          <w:tcPr>
            <w:tcW w:w="141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D574E9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08- Izabel</w:t>
            </w:r>
          </w:p>
        </w:tc>
        <w:tc>
          <w:tcPr>
            <w:tcW w:w="156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15- Neuza</w:t>
            </w:r>
          </w:p>
        </w:tc>
        <w:tc>
          <w:tcPr>
            <w:tcW w:w="127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:rsidR="009D3A2E" w:rsidRPr="009D3A2E" w:rsidRDefault="009D3A2E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22- Rose</w:t>
            </w:r>
          </w:p>
        </w:tc>
        <w:tc>
          <w:tcPr>
            <w:tcW w:w="141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:rsidR="009D3A2E" w:rsidRPr="009D3A2E" w:rsidRDefault="009D3A2E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29- Marba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2E" w:rsidRPr="009D3A2E" w:rsidRDefault="009D3A2E">
            <w:pPr>
              <w:tabs>
                <w:tab w:val="clear" w:pos="1701"/>
              </w:tabs>
              <w:spacing w:before="0" w:after="0" w:line="240" w:lineRule="auto"/>
              <w:jc w:val="left"/>
            </w:pPr>
            <w:r w:rsidRPr="009D3A2E">
              <w:t>05- No</w:t>
            </w:r>
            <w:r w:rsidRPr="009D3A2E">
              <w:t>e</w:t>
            </w:r>
            <w:r w:rsidRPr="009D3A2E">
              <w:t>ma</w:t>
            </w:r>
          </w:p>
        </w:tc>
      </w:tr>
      <w:tr w:rsidR="009D3A2E" w:rsidRPr="009D3A2E" w:rsidTr="009D3A2E">
        <w:tc>
          <w:tcPr>
            <w:tcW w:w="13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400BF6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rPr>
                <w:b/>
              </w:rPr>
            </w:pPr>
            <w:r w:rsidRPr="009D3A2E">
              <w:rPr>
                <w:b/>
              </w:rPr>
              <w:t>Domingo</w:t>
            </w:r>
          </w:p>
        </w:tc>
        <w:tc>
          <w:tcPr>
            <w:tcW w:w="127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621E7F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02- Marba</w:t>
            </w:r>
          </w:p>
        </w:tc>
        <w:tc>
          <w:tcPr>
            <w:tcW w:w="1417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D574E9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09- Noema</w:t>
            </w:r>
          </w:p>
        </w:tc>
        <w:tc>
          <w:tcPr>
            <w:tcW w:w="156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2F2F2"/>
            <w:vAlign w:val="center"/>
          </w:tcPr>
          <w:p w:rsidR="009D3A2E" w:rsidRPr="009D3A2E" w:rsidRDefault="009D3A2E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16- Lisiane</w:t>
            </w:r>
          </w:p>
        </w:tc>
        <w:tc>
          <w:tcPr>
            <w:tcW w:w="127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:rsidR="009D3A2E" w:rsidRPr="009D3A2E" w:rsidRDefault="009D3A2E" w:rsidP="00F9469A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23- Suzete</w:t>
            </w:r>
          </w:p>
        </w:tc>
        <w:tc>
          <w:tcPr>
            <w:tcW w:w="1418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000000"/>
            </w:tcBorders>
            <w:shd w:val="clear" w:color="auto" w:fill="F2F2F2"/>
            <w:vAlign w:val="center"/>
          </w:tcPr>
          <w:p w:rsidR="009D3A2E" w:rsidRPr="009D3A2E" w:rsidRDefault="009D3A2E" w:rsidP="00876BA8">
            <w:pPr>
              <w:tabs>
                <w:tab w:val="left" w:pos="1418"/>
                <w:tab w:val="left" w:pos="4253"/>
              </w:tabs>
              <w:snapToGrid w:val="0"/>
              <w:spacing w:before="0" w:after="0"/>
              <w:jc w:val="left"/>
            </w:pPr>
            <w:r w:rsidRPr="009D3A2E">
              <w:t>30- Izabel</w:t>
            </w:r>
          </w:p>
        </w:tc>
        <w:tc>
          <w:tcPr>
            <w:tcW w:w="2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3A2E" w:rsidRPr="009D3A2E" w:rsidRDefault="009D3A2E">
            <w:pPr>
              <w:tabs>
                <w:tab w:val="clear" w:pos="1701"/>
              </w:tabs>
              <w:spacing w:before="0" w:after="0" w:line="240" w:lineRule="auto"/>
              <w:jc w:val="left"/>
            </w:pPr>
            <w:r w:rsidRPr="009D3A2E">
              <w:t>06- Ne</w:t>
            </w:r>
            <w:r w:rsidRPr="009D3A2E">
              <w:t>u</w:t>
            </w:r>
            <w:r w:rsidRPr="009D3A2E">
              <w:t>za</w:t>
            </w:r>
          </w:p>
        </w:tc>
      </w:tr>
    </w:tbl>
    <w:p w:rsidR="00656C57" w:rsidRPr="009D3A2E" w:rsidRDefault="00656C57" w:rsidP="00015B81">
      <w:pPr>
        <w:spacing w:before="0" w:after="0" w:line="200" w:lineRule="atLeast"/>
      </w:pPr>
    </w:p>
    <w:p w:rsidR="00656C57" w:rsidRPr="00656C57" w:rsidRDefault="00656C57" w:rsidP="00ED5DC6">
      <w:pPr>
        <w:tabs>
          <w:tab w:val="left" w:pos="1418"/>
          <w:tab w:val="left" w:pos="4253"/>
        </w:tabs>
        <w:spacing w:before="119" w:after="0" w:line="200" w:lineRule="atLeast"/>
        <w:ind w:left="-142" w:right="142"/>
        <w:rPr>
          <w:sz w:val="24"/>
          <w:szCs w:val="24"/>
        </w:rPr>
      </w:pPr>
      <w:r w:rsidRPr="009D3A2E">
        <w:rPr>
          <w:sz w:val="24"/>
          <w:szCs w:val="24"/>
        </w:rPr>
        <w:t>OBS: A compensação do dia trabalhado ocorrerá na semana seguinte à trabalhada, não</w:t>
      </w:r>
      <w:r w:rsidRPr="00656C57">
        <w:rPr>
          <w:sz w:val="24"/>
          <w:szCs w:val="24"/>
        </w:rPr>
        <w:t xml:space="preserve"> podendo acumular folgas, nem haver compensação</w:t>
      </w:r>
      <w:r w:rsidR="00ED5DC6">
        <w:rPr>
          <w:sz w:val="24"/>
          <w:szCs w:val="24"/>
        </w:rPr>
        <w:t xml:space="preserve"> de dois servidores no mesmo dia, tendo que ser informada via requerimento de folga</w:t>
      </w:r>
      <w:r w:rsidRPr="00656C57">
        <w:rPr>
          <w:sz w:val="24"/>
          <w:szCs w:val="24"/>
        </w:rPr>
        <w:t>.</w:t>
      </w:r>
    </w:p>
    <w:p w:rsidR="00656C57" w:rsidRDefault="00656C57" w:rsidP="00015B81">
      <w:pPr>
        <w:spacing w:before="0" w:after="0" w:line="200" w:lineRule="atLeast"/>
      </w:pPr>
    </w:p>
    <w:p w:rsidR="00656C57" w:rsidRDefault="00656C57" w:rsidP="00015B81">
      <w:pPr>
        <w:spacing w:before="0" w:after="0" w:line="200" w:lineRule="atLeast"/>
      </w:pPr>
    </w:p>
    <w:p w:rsidR="00656C57" w:rsidRDefault="00656C57" w:rsidP="00015B81">
      <w:pPr>
        <w:spacing w:before="0" w:after="0" w:line="200" w:lineRule="atLeast"/>
        <w:rPr>
          <w:sz w:val="24"/>
          <w:szCs w:val="24"/>
        </w:rPr>
      </w:pPr>
      <w:r w:rsidRPr="00656C57">
        <w:rPr>
          <w:sz w:val="24"/>
          <w:szCs w:val="24"/>
        </w:rPr>
        <w:tab/>
      </w:r>
      <w:r w:rsidRPr="00656C57">
        <w:rPr>
          <w:sz w:val="24"/>
          <w:szCs w:val="24"/>
        </w:rPr>
        <w:tab/>
      </w:r>
      <w:r w:rsidR="00FF2898">
        <w:rPr>
          <w:sz w:val="24"/>
          <w:szCs w:val="24"/>
        </w:rPr>
        <w:t xml:space="preserve">            </w:t>
      </w:r>
      <w:r w:rsidRPr="00656C57">
        <w:rPr>
          <w:sz w:val="24"/>
          <w:szCs w:val="24"/>
        </w:rPr>
        <w:t xml:space="preserve">Bossoroca, </w:t>
      </w:r>
      <w:r w:rsidR="009D3A2E">
        <w:rPr>
          <w:sz w:val="24"/>
          <w:szCs w:val="24"/>
        </w:rPr>
        <w:t>30</w:t>
      </w:r>
      <w:r w:rsidR="00C35B3C">
        <w:rPr>
          <w:sz w:val="24"/>
          <w:szCs w:val="24"/>
        </w:rPr>
        <w:t xml:space="preserve"> </w:t>
      </w:r>
      <w:r w:rsidR="000A5009">
        <w:rPr>
          <w:sz w:val="24"/>
          <w:szCs w:val="24"/>
        </w:rPr>
        <w:t xml:space="preserve">de </w:t>
      </w:r>
      <w:r w:rsidR="003642CB">
        <w:rPr>
          <w:sz w:val="24"/>
          <w:szCs w:val="24"/>
        </w:rPr>
        <w:t>junho</w:t>
      </w:r>
      <w:r w:rsidR="006A0CCA">
        <w:rPr>
          <w:sz w:val="24"/>
          <w:szCs w:val="24"/>
        </w:rPr>
        <w:t xml:space="preserve"> de 20</w:t>
      </w:r>
      <w:r w:rsidR="005C0A9E">
        <w:rPr>
          <w:sz w:val="24"/>
          <w:szCs w:val="24"/>
        </w:rPr>
        <w:t>2</w:t>
      </w:r>
      <w:r w:rsidR="0059563A">
        <w:rPr>
          <w:sz w:val="24"/>
          <w:szCs w:val="24"/>
        </w:rPr>
        <w:t>3</w:t>
      </w:r>
      <w:r w:rsidR="00341012">
        <w:rPr>
          <w:sz w:val="24"/>
          <w:szCs w:val="24"/>
        </w:rPr>
        <w:t>.</w:t>
      </w:r>
    </w:p>
    <w:p w:rsidR="00656C57" w:rsidRDefault="00656C57" w:rsidP="00015B81">
      <w:pPr>
        <w:spacing w:before="0" w:after="0" w:line="200" w:lineRule="atLeast"/>
        <w:rPr>
          <w:sz w:val="24"/>
          <w:szCs w:val="24"/>
        </w:rPr>
      </w:pPr>
    </w:p>
    <w:p w:rsidR="00656C57" w:rsidRDefault="00656C57" w:rsidP="00015B81">
      <w:pPr>
        <w:spacing w:before="0" w:after="0" w:line="200" w:lineRule="atLeast"/>
        <w:rPr>
          <w:sz w:val="24"/>
          <w:szCs w:val="24"/>
        </w:rPr>
      </w:pPr>
    </w:p>
    <w:p w:rsidR="007D5A7C" w:rsidRDefault="007D5A7C" w:rsidP="00015B81">
      <w:pPr>
        <w:spacing w:before="0" w:after="0" w:line="200" w:lineRule="atLeast"/>
        <w:rPr>
          <w:sz w:val="24"/>
          <w:szCs w:val="24"/>
        </w:rPr>
      </w:pPr>
    </w:p>
    <w:p w:rsidR="007D5A7C" w:rsidRDefault="007D5A7C" w:rsidP="00015B81">
      <w:pPr>
        <w:spacing w:before="0" w:after="0" w:line="200" w:lineRule="atLeast"/>
        <w:rPr>
          <w:sz w:val="24"/>
          <w:szCs w:val="24"/>
        </w:rPr>
      </w:pPr>
    </w:p>
    <w:p w:rsidR="00441BE5" w:rsidRDefault="00441BE5" w:rsidP="00015B81">
      <w:pPr>
        <w:spacing w:before="0" w:after="0" w:line="200" w:lineRule="atLeast"/>
        <w:rPr>
          <w:sz w:val="24"/>
          <w:szCs w:val="24"/>
        </w:rPr>
      </w:pPr>
    </w:p>
    <w:p w:rsidR="00FE5D84" w:rsidRPr="00FD79F7" w:rsidRDefault="006C1A8D" w:rsidP="00FE5D84">
      <w:pPr>
        <w:spacing w:before="0" w:after="0" w:line="240" w:lineRule="auto"/>
        <w:ind w:left="2829"/>
        <w:jc w:val="center"/>
        <w:rPr>
          <w:rFonts w:cs="Arial"/>
          <w:sz w:val="24"/>
          <w:szCs w:val="24"/>
        </w:rPr>
      </w:pPr>
      <w:r>
        <w:rPr>
          <w:sz w:val="24"/>
          <w:szCs w:val="24"/>
        </w:rPr>
        <w:t>Eusmara Reis Carvalho</w:t>
      </w:r>
    </w:p>
    <w:p w:rsidR="00FE5D84" w:rsidRPr="00FD79F7" w:rsidRDefault="00FE5D84" w:rsidP="00FE5D84">
      <w:pPr>
        <w:spacing w:before="0" w:after="0" w:line="240" w:lineRule="auto"/>
        <w:ind w:left="2829"/>
        <w:jc w:val="center"/>
        <w:rPr>
          <w:rFonts w:cs="Arial"/>
          <w:sz w:val="24"/>
          <w:szCs w:val="24"/>
        </w:rPr>
      </w:pPr>
      <w:r w:rsidRPr="00FD79F7">
        <w:rPr>
          <w:rFonts w:cs="Arial"/>
          <w:sz w:val="24"/>
          <w:szCs w:val="24"/>
        </w:rPr>
        <w:t>Secretário Municipal da Saúde.</w:t>
      </w:r>
    </w:p>
    <w:p w:rsidR="00656C57" w:rsidRDefault="00656C57" w:rsidP="00FE5D84">
      <w:pPr>
        <w:tabs>
          <w:tab w:val="left" w:pos="6465"/>
        </w:tabs>
        <w:spacing w:before="0" w:after="0" w:line="200" w:lineRule="atLeast"/>
        <w:jc w:val="center"/>
        <w:rPr>
          <w:sz w:val="24"/>
          <w:szCs w:val="24"/>
        </w:rPr>
      </w:pPr>
    </w:p>
    <w:sectPr w:rsidR="00656C57" w:rsidSect="00ED5DC6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567" w:right="708" w:bottom="510" w:left="1276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08E" w:rsidRDefault="00F7408E">
      <w:r>
        <w:separator/>
      </w:r>
    </w:p>
  </w:endnote>
  <w:endnote w:type="continuationSeparator" w:id="1">
    <w:p w:rsidR="00F7408E" w:rsidRDefault="00F740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C6" w:rsidRDefault="00CD32A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825C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825C6">
      <w:rPr>
        <w:rStyle w:val="Nmerodepgina"/>
        <w:noProof/>
      </w:rPr>
      <w:t>5</w:t>
    </w:r>
    <w:r>
      <w:rPr>
        <w:rStyle w:val="Nmerodepgina"/>
      </w:rPr>
      <w:fldChar w:fldCharType="end"/>
    </w:r>
  </w:p>
  <w:p w:rsidR="00F825C6" w:rsidRDefault="00F825C6">
    <w:pPr>
      <w:pStyle w:val="Rodap"/>
      <w:ind w:right="360"/>
    </w:pPr>
  </w:p>
  <w:p w:rsidR="00F825C6" w:rsidRDefault="00F825C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C6" w:rsidRDefault="00CD32A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825C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D79F7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F825C6" w:rsidRDefault="00F825C6">
    <w:pPr>
      <w:pStyle w:val="Rodap"/>
      <w:ind w:right="360"/>
    </w:pPr>
  </w:p>
  <w:p w:rsidR="00F825C6" w:rsidRDefault="00F825C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7D" w:rsidRPr="00DE5810" w:rsidRDefault="00D76A7D" w:rsidP="00D76A7D">
    <w:pPr>
      <w:jc w:val="center"/>
      <w:rPr>
        <w:sz w:val="12"/>
        <w:szCs w:val="12"/>
      </w:rPr>
    </w:pPr>
    <w:r w:rsidRPr="00DE5810">
      <w:rPr>
        <w:sz w:val="12"/>
        <w:szCs w:val="12"/>
      </w:rPr>
      <w:t>“DOE ÓRGÃO DOE SANGUE, SALVE VIDAS!”</w:t>
    </w:r>
  </w:p>
  <w:p w:rsidR="00D76A7D" w:rsidRDefault="00D76A7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08E" w:rsidRDefault="00F7408E">
      <w:r>
        <w:separator/>
      </w:r>
    </w:p>
  </w:footnote>
  <w:footnote w:type="continuationSeparator" w:id="1">
    <w:p w:rsidR="00F7408E" w:rsidRDefault="00F740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E5" w:rsidRDefault="00441BE5" w:rsidP="00441BE5">
    <w:pPr>
      <w:pStyle w:val="Cabealho"/>
      <w:spacing w:before="0" w:after="0" w:line="240" w:lineRule="auto"/>
      <w:jc w:val="center"/>
      <w:rPr>
        <w:color w:val="333333"/>
      </w:rPr>
    </w:pPr>
    <w:r>
      <w:rPr>
        <w:noProof/>
        <w:color w:val="333333"/>
      </w:rPr>
      <w:drawing>
        <wp:inline distT="0" distB="0" distL="0" distR="0">
          <wp:extent cx="552450" cy="6477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41BE5" w:rsidRPr="00A45C23" w:rsidRDefault="00441BE5" w:rsidP="00441BE5">
    <w:pPr>
      <w:pStyle w:val="Cabealho"/>
      <w:tabs>
        <w:tab w:val="left" w:pos="2070"/>
        <w:tab w:val="center" w:pos="4677"/>
      </w:tabs>
      <w:spacing w:before="0" w:after="0" w:line="240" w:lineRule="auto"/>
      <w:jc w:val="center"/>
      <w:rPr>
        <w:rFonts w:eastAsia="Batang" w:cs="Arial"/>
        <w:b/>
        <w:sz w:val="21"/>
        <w:szCs w:val="21"/>
      </w:rPr>
    </w:pPr>
    <w:r w:rsidRPr="00A45C23">
      <w:rPr>
        <w:rFonts w:eastAsia="Batang" w:cs="Arial"/>
        <w:b/>
        <w:sz w:val="21"/>
        <w:szCs w:val="21"/>
      </w:rPr>
      <w:t>Estado do Rio Grande do Sul</w:t>
    </w:r>
  </w:p>
  <w:p w:rsidR="00441BE5" w:rsidRDefault="00441BE5" w:rsidP="00441BE5">
    <w:pPr>
      <w:pStyle w:val="Cabealho"/>
      <w:spacing w:before="0" w:after="0" w:line="240" w:lineRule="auto"/>
      <w:jc w:val="center"/>
      <w:rPr>
        <w:rFonts w:eastAsia="Batang" w:cs="Arial"/>
        <w:b/>
        <w:bCs/>
        <w:sz w:val="21"/>
      </w:rPr>
    </w:pPr>
    <w:r>
      <w:rPr>
        <w:rFonts w:eastAsia="Batang" w:cs="Arial"/>
        <w:b/>
        <w:bCs/>
        <w:sz w:val="21"/>
      </w:rPr>
      <w:t>Prefeitura Municipal de Bossoroca</w:t>
    </w:r>
  </w:p>
  <w:p w:rsidR="00B566D2" w:rsidRDefault="00441BE5" w:rsidP="00B566D2">
    <w:pPr>
      <w:pStyle w:val="Cabealho"/>
      <w:spacing w:before="0" w:after="0" w:line="240" w:lineRule="auto"/>
      <w:jc w:val="center"/>
      <w:rPr>
        <w:rFonts w:eastAsia="Batang" w:cs="Arial"/>
        <w:b/>
        <w:sz w:val="21"/>
      </w:rPr>
    </w:pPr>
    <w:r>
      <w:rPr>
        <w:rFonts w:eastAsia="Batang" w:cs="Arial"/>
        <w:b/>
        <w:sz w:val="21"/>
      </w:rPr>
      <w:t>Secretaria Municipal da Saúde</w:t>
    </w:r>
  </w:p>
  <w:p w:rsidR="00441BE5" w:rsidRDefault="00CD32A8" w:rsidP="00B566D2">
    <w:pPr>
      <w:pStyle w:val="Cabealho"/>
      <w:spacing w:before="0" w:after="0" w:line="240" w:lineRule="auto"/>
      <w:jc w:val="center"/>
    </w:pPr>
    <w:hyperlink r:id="rId2" w:history="1">
      <w:r w:rsidR="00441BE5" w:rsidRPr="00B95576">
        <w:rPr>
          <w:rStyle w:val="Hyperlink"/>
          <w:rFonts w:eastAsia="Batang" w:cs="Arial"/>
          <w:sz w:val="19"/>
          <w:szCs w:val="19"/>
        </w:rPr>
        <w:t>saudebossoroca@gmail.com.br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C606E59"/>
    <w:multiLevelType w:val="multilevel"/>
    <w:tmpl w:val="F4063A6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644"/>
        </w:tabs>
        <w:ind w:left="567" w:hanging="283"/>
      </w:p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851" w:hanging="284"/>
      </w:pPr>
    </w:lvl>
    <w:lvl w:ilvl="3">
      <w:start w:val="1"/>
      <w:numFmt w:val="decimal"/>
      <w:lvlText w:val="%1.%2.%3.%4"/>
      <w:lvlJc w:val="left"/>
      <w:pPr>
        <w:tabs>
          <w:tab w:val="num" w:pos="1571"/>
        </w:tabs>
        <w:ind w:left="864" w:hanging="13"/>
      </w:pPr>
    </w:lvl>
    <w:lvl w:ilvl="4">
      <w:start w:val="1"/>
      <w:numFmt w:val="decimal"/>
      <w:lvlText w:val="%1.%2.%3.%4.%5"/>
      <w:lvlJc w:val="left"/>
      <w:pPr>
        <w:tabs>
          <w:tab w:val="num" w:pos="2498"/>
        </w:tabs>
        <w:ind w:left="1134" w:firstLine="284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04557DD"/>
    <w:multiLevelType w:val="hybridMultilevel"/>
    <w:tmpl w:val="2936802A"/>
    <w:lvl w:ilvl="0" w:tplc="0E20260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45AB1"/>
    <w:multiLevelType w:val="hybridMultilevel"/>
    <w:tmpl w:val="B2760322"/>
    <w:lvl w:ilvl="0" w:tplc="204208E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56F8"/>
    <w:rsid w:val="000025E1"/>
    <w:rsid w:val="00010824"/>
    <w:rsid w:val="00015B81"/>
    <w:rsid w:val="00015D63"/>
    <w:rsid w:val="00024283"/>
    <w:rsid w:val="00042F06"/>
    <w:rsid w:val="00045535"/>
    <w:rsid w:val="0005577D"/>
    <w:rsid w:val="00060A5C"/>
    <w:rsid w:val="000664CB"/>
    <w:rsid w:val="0006675F"/>
    <w:rsid w:val="000769F6"/>
    <w:rsid w:val="00084EA4"/>
    <w:rsid w:val="0009225F"/>
    <w:rsid w:val="00095663"/>
    <w:rsid w:val="000A0B18"/>
    <w:rsid w:val="000A5009"/>
    <w:rsid w:val="000B1DBB"/>
    <w:rsid w:val="000B43BB"/>
    <w:rsid w:val="000B45E1"/>
    <w:rsid w:val="000C13AA"/>
    <w:rsid w:val="000E2128"/>
    <w:rsid w:val="000E4FD2"/>
    <w:rsid w:val="000E761A"/>
    <w:rsid w:val="000E7D2F"/>
    <w:rsid w:val="000F0E38"/>
    <w:rsid w:val="00101FEF"/>
    <w:rsid w:val="001138EF"/>
    <w:rsid w:val="00116823"/>
    <w:rsid w:val="00124C0A"/>
    <w:rsid w:val="001251D5"/>
    <w:rsid w:val="00125D0C"/>
    <w:rsid w:val="00131E62"/>
    <w:rsid w:val="00137A83"/>
    <w:rsid w:val="001540AD"/>
    <w:rsid w:val="00154159"/>
    <w:rsid w:val="00155B98"/>
    <w:rsid w:val="00166F7C"/>
    <w:rsid w:val="001677DB"/>
    <w:rsid w:val="0017790F"/>
    <w:rsid w:val="001A06EB"/>
    <w:rsid w:val="001A1164"/>
    <w:rsid w:val="001B36EC"/>
    <w:rsid w:val="001C2214"/>
    <w:rsid w:val="001D0A23"/>
    <w:rsid w:val="001D4F34"/>
    <w:rsid w:val="001E4172"/>
    <w:rsid w:val="00203BCB"/>
    <w:rsid w:val="00207DFD"/>
    <w:rsid w:val="00221533"/>
    <w:rsid w:val="00222600"/>
    <w:rsid w:val="0022511F"/>
    <w:rsid w:val="002343FE"/>
    <w:rsid w:val="00252257"/>
    <w:rsid w:val="002671FB"/>
    <w:rsid w:val="002705AD"/>
    <w:rsid w:val="002809E9"/>
    <w:rsid w:val="00284243"/>
    <w:rsid w:val="0029603C"/>
    <w:rsid w:val="00296613"/>
    <w:rsid w:val="002A0D17"/>
    <w:rsid w:val="002B79CF"/>
    <w:rsid w:val="002C083D"/>
    <w:rsid w:val="002D14A2"/>
    <w:rsid w:val="002D4C27"/>
    <w:rsid w:val="002F461D"/>
    <w:rsid w:val="00300C60"/>
    <w:rsid w:val="00303866"/>
    <w:rsid w:val="00311B26"/>
    <w:rsid w:val="00323537"/>
    <w:rsid w:val="00326CCA"/>
    <w:rsid w:val="00341012"/>
    <w:rsid w:val="00341CF3"/>
    <w:rsid w:val="00342EBD"/>
    <w:rsid w:val="003436E5"/>
    <w:rsid w:val="003562C0"/>
    <w:rsid w:val="0036025F"/>
    <w:rsid w:val="003642CB"/>
    <w:rsid w:val="003760DE"/>
    <w:rsid w:val="00376E4C"/>
    <w:rsid w:val="003803B8"/>
    <w:rsid w:val="00395B81"/>
    <w:rsid w:val="00396C92"/>
    <w:rsid w:val="003A1856"/>
    <w:rsid w:val="003B06DF"/>
    <w:rsid w:val="003C2635"/>
    <w:rsid w:val="003C51A1"/>
    <w:rsid w:val="003D3EB4"/>
    <w:rsid w:val="003E56A0"/>
    <w:rsid w:val="003E6A0C"/>
    <w:rsid w:val="004061BB"/>
    <w:rsid w:val="00410A1D"/>
    <w:rsid w:val="004136C5"/>
    <w:rsid w:val="00420850"/>
    <w:rsid w:val="00422104"/>
    <w:rsid w:val="00433C65"/>
    <w:rsid w:val="00435805"/>
    <w:rsid w:val="00437D2A"/>
    <w:rsid w:val="00441BE5"/>
    <w:rsid w:val="00443986"/>
    <w:rsid w:val="004613A1"/>
    <w:rsid w:val="00463186"/>
    <w:rsid w:val="00467342"/>
    <w:rsid w:val="00467789"/>
    <w:rsid w:val="00472166"/>
    <w:rsid w:val="004756F8"/>
    <w:rsid w:val="00483885"/>
    <w:rsid w:val="00486096"/>
    <w:rsid w:val="00493CA2"/>
    <w:rsid w:val="00495EAF"/>
    <w:rsid w:val="004973BB"/>
    <w:rsid w:val="004A2050"/>
    <w:rsid w:val="004A4BEE"/>
    <w:rsid w:val="004B48D6"/>
    <w:rsid w:val="004C1134"/>
    <w:rsid w:val="004E67AB"/>
    <w:rsid w:val="004F59F4"/>
    <w:rsid w:val="004F7E75"/>
    <w:rsid w:val="00505927"/>
    <w:rsid w:val="00507D8C"/>
    <w:rsid w:val="005127C1"/>
    <w:rsid w:val="00512CED"/>
    <w:rsid w:val="00530E42"/>
    <w:rsid w:val="00540A02"/>
    <w:rsid w:val="00544533"/>
    <w:rsid w:val="00544DFD"/>
    <w:rsid w:val="00556C05"/>
    <w:rsid w:val="00557A00"/>
    <w:rsid w:val="00570D34"/>
    <w:rsid w:val="005766BA"/>
    <w:rsid w:val="00583AAA"/>
    <w:rsid w:val="0059563A"/>
    <w:rsid w:val="00596F9C"/>
    <w:rsid w:val="005A7BD4"/>
    <w:rsid w:val="005C0A9E"/>
    <w:rsid w:val="005C4D2B"/>
    <w:rsid w:val="005C7852"/>
    <w:rsid w:val="005E582D"/>
    <w:rsid w:val="005E5E39"/>
    <w:rsid w:val="005F377B"/>
    <w:rsid w:val="00616048"/>
    <w:rsid w:val="00617A1E"/>
    <w:rsid w:val="00621E7F"/>
    <w:rsid w:val="006253A1"/>
    <w:rsid w:val="00630C98"/>
    <w:rsid w:val="006354C9"/>
    <w:rsid w:val="006361C6"/>
    <w:rsid w:val="00636593"/>
    <w:rsid w:val="00642FA3"/>
    <w:rsid w:val="006468A3"/>
    <w:rsid w:val="00656C57"/>
    <w:rsid w:val="00663201"/>
    <w:rsid w:val="00672BB9"/>
    <w:rsid w:val="00672FE7"/>
    <w:rsid w:val="00674131"/>
    <w:rsid w:val="00683365"/>
    <w:rsid w:val="0069386B"/>
    <w:rsid w:val="00695EEE"/>
    <w:rsid w:val="006A0CCA"/>
    <w:rsid w:val="006A148C"/>
    <w:rsid w:val="006A27A6"/>
    <w:rsid w:val="006C1A8D"/>
    <w:rsid w:val="006E725A"/>
    <w:rsid w:val="006F6ACB"/>
    <w:rsid w:val="006F76A2"/>
    <w:rsid w:val="007166F8"/>
    <w:rsid w:val="00726556"/>
    <w:rsid w:val="007271E4"/>
    <w:rsid w:val="0073722E"/>
    <w:rsid w:val="00744DE0"/>
    <w:rsid w:val="007509B9"/>
    <w:rsid w:val="00767914"/>
    <w:rsid w:val="00782AD0"/>
    <w:rsid w:val="00793160"/>
    <w:rsid w:val="00794CB0"/>
    <w:rsid w:val="007B0913"/>
    <w:rsid w:val="007B34B1"/>
    <w:rsid w:val="007C3DB7"/>
    <w:rsid w:val="007C4019"/>
    <w:rsid w:val="007C4AE2"/>
    <w:rsid w:val="007D14F9"/>
    <w:rsid w:val="007D5A7C"/>
    <w:rsid w:val="007E2EBE"/>
    <w:rsid w:val="007F2EE1"/>
    <w:rsid w:val="007F7A22"/>
    <w:rsid w:val="0080456C"/>
    <w:rsid w:val="0080693D"/>
    <w:rsid w:val="00810BC8"/>
    <w:rsid w:val="00816EC3"/>
    <w:rsid w:val="00827108"/>
    <w:rsid w:val="00837283"/>
    <w:rsid w:val="008408EC"/>
    <w:rsid w:val="008420F1"/>
    <w:rsid w:val="008508E3"/>
    <w:rsid w:val="0085426C"/>
    <w:rsid w:val="008578C6"/>
    <w:rsid w:val="00861CE6"/>
    <w:rsid w:val="0086518A"/>
    <w:rsid w:val="008655BD"/>
    <w:rsid w:val="00876BA8"/>
    <w:rsid w:val="00883DC6"/>
    <w:rsid w:val="0088671D"/>
    <w:rsid w:val="00891D21"/>
    <w:rsid w:val="00896639"/>
    <w:rsid w:val="00897FF9"/>
    <w:rsid w:val="008A3DC5"/>
    <w:rsid w:val="008A6BB1"/>
    <w:rsid w:val="008B417A"/>
    <w:rsid w:val="008B656A"/>
    <w:rsid w:val="008D0780"/>
    <w:rsid w:val="008D42DC"/>
    <w:rsid w:val="008D7116"/>
    <w:rsid w:val="008E6759"/>
    <w:rsid w:val="008F09B3"/>
    <w:rsid w:val="008F65F3"/>
    <w:rsid w:val="00900940"/>
    <w:rsid w:val="009074FC"/>
    <w:rsid w:val="00911009"/>
    <w:rsid w:val="0094777F"/>
    <w:rsid w:val="00962149"/>
    <w:rsid w:val="009658A3"/>
    <w:rsid w:val="00985339"/>
    <w:rsid w:val="0099367B"/>
    <w:rsid w:val="0099416C"/>
    <w:rsid w:val="00994552"/>
    <w:rsid w:val="00994EB9"/>
    <w:rsid w:val="009A2ECC"/>
    <w:rsid w:val="009B62A8"/>
    <w:rsid w:val="009C0382"/>
    <w:rsid w:val="009C27D8"/>
    <w:rsid w:val="009C65F1"/>
    <w:rsid w:val="009D2601"/>
    <w:rsid w:val="009D3A2E"/>
    <w:rsid w:val="009E6D86"/>
    <w:rsid w:val="009F0511"/>
    <w:rsid w:val="009F074B"/>
    <w:rsid w:val="00A006C8"/>
    <w:rsid w:val="00A12BCD"/>
    <w:rsid w:val="00A139C2"/>
    <w:rsid w:val="00A219A5"/>
    <w:rsid w:val="00A47AB1"/>
    <w:rsid w:val="00A47AD7"/>
    <w:rsid w:val="00A50879"/>
    <w:rsid w:val="00A50A54"/>
    <w:rsid w:val="00A50F4F"/>
    <w:rsid w:val="00A53166"/>
    <w:rsid w:val="00A62F49"/>
    <w:rsid w:val="00A65F5F"/>
    <w:rsid w:val="00A67E31"/>
    <w:rsid w:val="00A94476"/>
    <w:rsid w:val="00AA330B"/>
    <w:rsid w:val="00AB0B12"/>
    <w:rsid w:val="00AC241E"/>
    <w:rsid w:val="00AC4EF4"/>
    <w:rsid w:val="00AC677B"/>
    <w:rsid w:val="00AC6936"/>
    <w:rsid w:val="00AD11F2"/>
    <w:rsid w:val="00AD66BF"/>
    <w:rsid w:val="00AF3BCC"/>
    <w:rsid w:val="00B0020C"/>
    <w:rsid w:val="00B07486"/>
    <w:rsid w:val="00B17536"/>
    <w:rsid w:val="00B204E5"/>
    <w:rsid w:val="00B27772"/>
    <w:rsid w:val="00B42AFA"/>
    <w:rsid w:val="00B4649F"/>
    <w:rsid w:val="00B525FA"/>
    <w:rsid w:val="00B566D2"/>
    <w:rsid w:val="00B61AF0"/>
    <w:rsid w:val="00B626F1"/>
    <w:rsid w:val="00B62781"/>
    <w:rsid w:val="00B62F12"/>
    <w:rsid w:val="00B721B6"/>
    <w:rsid w:val="00B81823"/>
    <w:rsid w:val="00B9085E"/>
    <w:rsid w:val="00B942A6"/>
    <w:rsid w:val="00BA558F"/>
    <w:rsid w:val="00BA5B8A"/>
    <w:rsid w:val="00BC7CB3"/>
    <w:rsid w:val="00BD5BEE"/>
    <w:rsid w:val="00BE4E35"/>
    <w:rsid w:val="00BE7894"/>
    <w:rsid w:val="00BF32A3"/>
    <w:rsid w:val="00C01579"/>
    <w:rsid w:val="00C17715"/>
    <w:rsid w:val="00C23C5C"/>
    <w:rsid w:val="00C33389"/>
    <w:rsid w:val="00C35B3C"/>
    <w:rsid w:val="00C51AD5"/>
    <w:rsid w:val="00C559F4"/>
    <w:rsid w:val="00C630FA"/>
    <w:rsid w:val="00C63375"/>
    <w:rsid w:val="00C6576D"/>
    <w:rsid w:val="00C72596"/>
    <w:rsid w:val="00C74BEB"/>
    <w:rsid w:val="00C906B1"/>
    <w:rsid w:val="00C92E70"/>
    <w:rsid w:val="00C941E2"/>
    <w:rsid w:val="00CB2FF2"/>
    <w:rsid w:val="00CC3620"/>
    <w:rsid w:val="00CD32A8"/>
    <w:rsid w:val="00CD3771"/>
    <w:rsid w:val="00CD6900"/>
    <w:rsid w:val="00CE547C"/>
    <w:rsid w:val="00CE5B46"/>
    <w:rsid w:val="00CF26C2"/>
    <w:rsid w:val="00D1162E"/>
    <w:rsid w:val="00D213F1"/>
    <w:rsid w:val="00D25F06"/>
    <w:rsid w:val="00D4344D"/>
    <w:rsid w:val="00D54AB1"/>
    <w:rsid w:val="00D55B05"/>
    <w:rsid w:val="00D574E9"/>
    <w:rsid w:val="00D57E5D"/>
    <w:rsid w:val="00D6729E"/>
    <w:rsid w:val="00D7194C"/>
    <w:rsid w:val="00D73700"/>
    <w:rsid w:val="00D76A7D"/>
    <w:rsid w:val="00D90E39"/>
    <w:rsid w:val="00D96E53"/>
    <w:rsid w:val="00DA035F"/>
    <w:rsid w:val="00DA03AB"/>
    <w:rsid w:val="00DB5A49"/>
    <w:rsid w:val="00DB7D92"/>
    <w:rsid w:val="00DC2DA6"/>
    <w:rsid w:val="00DC3079"/>
    <w:rsid w:val="00DC5025"/>
    <w:rsid w:val="00DC7A99"/>
    <w:rsid w:val="00DD4695"/>
    <w:rsid w:val="00DF1639"/>
    <w:rsid w:val="00DF586C"/>
    <w:rsid w:val="00E020A6"/>
    <w:rsid w:val="00E05C21"/>
    <w:rsid w:val="00E07923"/>
    <w:rsid w:val="00E13137"/>
    <w:rsid w:val="00E24B3F"/>
    <w:rsid w:val="00E33140"/>
    <w:rsid w:val="00E4136A"/>
    <w:rsid w:val="00E54234"/>
    <w:rsid w:val="00E74586"/>
    <w:rsid w:val="00E902EB"/>
    <w:rsid w:val="00E9335B"/>
    <w:rsid w:val="00EA1843"/>
    <w:rsid w:val="00EB27C1"/>
    <w:rsid w:val="00EB2C4B"/>
    <w:rsid w:val="00EC07FB"/>
    <w:rsid w:val="00EC6820"/>
    <w:rsid w:val="00EC71A4"/>
    <w:rsid w:val="00ED5DC6"/>
    <w:rsid w:val="00EF71C0"/>
    <w:rsid w:val="00F32DAD"/>
    <w:rsid w:val="00F36D6B"/>
    <w:rsid w:val="00F462A9"/>
    <w:rsid w:val="00F501EF"/>
    <w:rsid w:val="00F60F53"/>
    <w:rsid w:val="00F7408E"/>
    <w:rsid w:val="00F74938"/>
    <w:rsid w:val="00F825C6"/>
    <w:rsid w:val="00F92D34"/>
    <w:rsid w:val="00F9469A"/>
    <w:rsid w:val="00FA1739"/>
    <w:rsid w:val="00FC3F01"/>
    <w:rsid w:val="00FC7F05"/>
    <w:rsid w:val="00FD28AE"/>
    <w:rsid w:val="00FD3276"/>
    <w:rsid w:val="00FD79F7"/>
    <w:rsid w:val="00FE5D84"/>
    <w:rsid w:val="00FF2898"/>
    <w:rsid w:val="00FF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exto"/>
    <w:qFormat/>
    <w:rsid w:val="006A148C"/>
    <w:pPr>
      <w:tabs>
        <w:tab w:val="left" w:pos="1701"/>
      </w:tabs>
      <w:spacing w:before="120" w:after="120" w:line="360" w:lineRule="auto"/>
      <w:jc w:val="both"/>
    </w:pPr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rsid w:val="006A148C"/>
    <w:pPr>
      <w:keepNext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6A148C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rsid w:val="006A148C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6A148C"/>
    <w:pPr>
      <w:keepNext/>
      <w:spacing w:line="240" w:lineRule="auto"/>
      <w:outlineLvl w:val="3"/>
    </w:pPr>
    <w:rPr>
      <w:b/>
      <w:sz w:val="20"/>
    </w:rPr>
  </w:style>
  <w:style w:type="paragraph" w:styleId="Ttulo5">
    <w:name w:val="heading 5"/>
    <w:basedOn w:val="Ttulo4"/>
    <w:next w:val="Normal"/>
    <w:qFormat/>
    <w:rsid w:val="006A148C"/>
    <w:pPr>
      <w:tabs>
        <w:tab w:val="clear" w:pos="1701"/>
      </w:tabs>
      <w:outlineLvl w:val="4"/>
    </w:pPr>
    <w:rPr>
      <w:noProof/>
      <w:sz w:val="24"/>
    </w:rPr>
  </w:style>
  <w:style w:type="paragraph" w:styleId="Ttulo6">
    <w:name w:val="heading 6"/>
    <w:basedOn w:val="Normal"/>
    <w:next w:val="Normal"/>
    <w:qFormat/>
    <w:rsid w:val="006A148C"/>
    <w:pPr>
      <w:keepNext/>
      <w:tabs>
        <w:tab w:val="left" w:pos="1418"/>
        <w:tab w:val="left" w:pos="4253"/>
      </w:tabs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6A148C"/>
    <w:pPr>
      <w:tabs>
        <w:tab w:val="clear" w:pos="1701"/>
        <w:tab w:val="left" w:pos="2268"/>
      </w:tabs>
      <w:spacing w:before="240" w:after="60"/>
      <w:outlineLvl w:val="6"/>
    </w:pPr>
    <w:rPr>
      <w:sz w:val="20"/>
    </w:rPr>
  </w:style>
  <w:style w:type="paragraph" w:styleId="Ttulo8">
    <w:name w:val="heading 8"/>
    <w:basedOn w:val="Normal"/>
    <w:next w:val="Normal"/>
    <w:qFormat/>
    <w:rsid w:val="006A148C"/>
    <w:pPr>
      <w:tabs>
        <w:tab w:val="clear" w:pos="1701"/>
        <w:tab w:val="left" w:pos="2268"/>
      </w:tabs>
      <w:spacing w:before="240" w:after="60"/>
      <w:outlineLvl w:val="7"/>
    </w:pPr>
    <w:rPr>
      <w:i/>
      <w:sz w:val="20"/>
    </w:rPr>
  </w:style>
  <w:style w:type="paragraph" w:styleId="Ttulo9">
    <w:name w:val="heading 9"/>
    <w:basedOn w:val="Normal"/>
    <w:next w:val="Normal"/>
    <w:qFormat/>
    <w:rsid w:val="006A148C"/>
    <w:pPr>
      <w:tabs>
        <w:tab w:val="clear" w:pos="1701"/>
        <w:tab w:val="left" w:pos="2268"/>
      </w:tabs>
      <w:spacing w:before="240" w:after="60"/>
      <w:outlineLvl w:val="8"/>
    </w:pPr>
    <w:rPr>
      <w:b/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aliases w:val="Quote"/>
    <w:basedOn w:val="Normal"/>
    <w:next w:val="Normal"/>
    <w:rsid w:val="006A148C"/>
    <w:pPr>
      <w:tabs>
        <w:tab w:val="right" w:pos="2268"/>
        <w:tab w:val="right" w:pos="2835"/>
        <w:tab w:val="right" w:pos="3119"/>
        <w:tab w:val="left" w:pos="4253"/>
      </w:tabs>
      <w:spacing w:line="240" w:lineRule="auto"/>
      <w:ind w:left="2268"/>
    </w:pPr>
    <w:rPr>
      <w:sz w:val="20"/>
    </w:rPr>
  </w:style>
  <w:style w:type="paragraph" w:styleId="Corpodetexto2">
    <w:name w:val="Body Text 2"/>
    <w:basedOn w:val="Normal"/>
    <w:rsid w:val="006A148C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Normal"/>
    <w:link w:val="CabealhoChar"/>
    <w:rsid w:val="006A148C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Normal"/>
    <w:rsid w:val="006A148C"/>
    <w:pPr>
      <w:spacing w:line="240" w:lineRule="auto"/>
    </w:pPr>
    <w:rPr>
      <w:sz w:val="20"/>
    </w:rPr>
  </w:style>
  <w:style w:type="character" w:styleId="Nmerodepgina">
    <w:name w:val="page number"/>
    <w:rsid w:val="006A148C"/>
    <w:rPr>
      <w:rFonts w:ascii="Arial" w:hAnsi="Arial"/>
      <w:sz w:val="18"/>
    </w:rPr>
  </w:style>
  <w:style w:type="character" w:customStyle="1" w:styleId="Caracteresdenotaderodap">
    <w:name w:val="Caracteres de nota de rodapé"/>
    <w:rsid w:val="004756F8"/>
    <w:rPr>
      <w:rFonts w:ascii="Arial" w:hAnsi="Arial"/>
      <w:sz w:val="20"/>
      <w:vertAlign w:val="superscript"/>
    </w:rPr>
  </w:style>
  <w:style w:type="paragraph" w:styleId="Textodebalo">
    <w:name w:val="Balloon Text"/>
    <w:basedOn w:val="Normal"/>
    <w:semiHidden/>
    <w:rsid w:val="0099367B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rsid w:val="006A148C"/>
    <w:pPr>
      <w:spacing w:before="0" w:line="240" w:lineRule="auto"/>
    </w:pPr>
    <w:rPr>
      <w:sz w:val="20"/>
    </w:rPr>
  </w:style>
  <w:style w:type="character" w:styleId="Refdenotaderodap">
    <w:name w:val="footnote reference"/>
    <w:semiHidden/>
    <w:rsid w:val="006A148C"/>
    <w:rPr>
      <w:rFonts w:ascii="Arial" w:hAnsi="Arial"/>
      <w:sz w:val="20"/>
      <w:vertAlign w:val="superscript"/>
    </w:rPr>
  </w:style>
  <w:style w:type="character" w:customStyle="1" w:styleId="CabealhoChar">
    <w:name w:val="Cabeçalho Char"/>
    <w:basedOn w:val="Fontepargpadro"/>
    <w:link w:val="Cabealho"/>
    <w:rsid w:val="00441BE5"/>
    <w:rPr>
      <w:rFonts w:ascii="Arial" w:hAnsi="Arial"/>
      <w:sz w:val="22"/>
    </w:rPr>
  </w:style>
  <w:style w:type="character" w:styleId="Hyperlink">
    <w:name w:val="Hyperlink"/>
    <w:basedOn w:val="Fontepargpadro"/>
    <w:unhideWhenUsed/>
    <w:rsid w:val="00441BE5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4A20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audebossoroca@gmail.com.br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Modelos\Inform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24B6D-DFD8-49D8-BA60-16DC1BD3B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Informação</Template>
  <TotalTime>10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>DPM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DPM</dc:creator>
  <cp:lastModifiedBy>Luciano</cp:lastModifiedBy>
  <cp:revision>2</cp:revision>
  <cp:lastPrinted>2023-06-30T11:30:00Z</cp:lastPrinted>
  <dcterms:created xsi:type="dcterms:W3CDTF">2023-06-30T11:31:00Z</dcterms:created>
  <dcterms:modified xsi:type="dcterms:W3CDTF">2023-06-30T11:31:00Z</dcterms:modified>
</cp:coreProperties>
</file>